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4B7" w:rsidRPr="001D0A38" w:rsidRDefault="009474B7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9474B7" w:rsidRPr="008F6CD3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9474B7" w:rsidRPr="008F6CD3" w:rsidRDefault="009474B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F6CD3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9474B7" w:rsidRPr="008F6CD3" w:rsidRDefault="009474B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F6CD3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9474B7" w:rsidRPr="008F6CD3" w:rsidTr="001D0A38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9474B7" w:rsidRPr="008F6CD3" w:rsidRDefault="009474B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F6CD3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9474B7" w:rsidRPr="008F6CD3" w:rsidRDefault="009474B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F6CD3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9474B7" w:rsidRPr="008F6CD3" w:rsidTr="001D0A38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9474B7" w:rsidRPr="008F6CD3" w:rsidRDefault="009474B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F6CD3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9474B7" w:rsidRPr="008F6CD3" w:rsidRDefault="009474B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F6CD3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9474B7" w:rsidRPr="008F6CD3" w:rsidTr="001D0A38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9474B7" w:rsidRPr="008F6CD3" w:rsidRDefault="009474B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F6CD3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9474B7" w:rsidRPr="008F6CD3" w:rsidRDefault="009474B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F6CD3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9474B7" w:rsidRPr="001D0A38" w:rsidRDefault="009474B7" w:rsidP="001D0A38">
      <w:pPr>
        <w:rPr>
          <w:sz w:val="28"/>
          <w:szCs w:val="28"/>
        </w:rPr>
      </w:pPr>
    </w:p>
    <w:p w:rsidR="009474B7" w:rsidRPr="001D0A38" w:rsidRDefault="009474B7" w:rsidP="001D0A38">
      <w:pPr>
        <w:rPr>
          <w:sz w:val="28"/>
          <w:szCs w:val="28"/>
        </w:rPr>
      </w:pPr>
    </w:p>
    <w:p w:rsidR="009474B7" w:rsidRPr="001D0A38" w:rsidRDefault="009474B7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SADA č. I</w:t>
      </w:r>
      <w:r>
        <w:rPr>
          <w:rFonts w:ascii="Garamond" w:hAnsi="Garamond"/>
          <w:b/>
          <w:sz w:val="28"/>
          <w:szCs w:val="28"/>
        </w:rPr>
        <w:t>I</w:t>
      </w:r>
    </w:p>
    <w:p w:rsidR="009474B7" w:rsidRPr="001D0A38" w:rsidRDefault="009474B7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7</w:t>
      </w:r>
    </w:p>
    <w:p w:rsidR="009474B7" w:rsidRPr="001D0A38" w:rsidRDefault="009474B7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</w:t>
      </w:r>
      <w:r>
        <w:rPr>
          <w:rFonts w:ascii="Garamond" w:hAnsi="Garamond"/>
          <w:b/>
          <w:sz w:val="28"/>
          <w:szCs w:val="28"/>
        </w:rPr>
        <w:t>Matematika a její aplikace</w:t>
      </w:r>
    </w:p>
    <w:p w:rsidR="009474B7" w:rsidRPr="001D0A38" w:rsidRDefault="009474B7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>
        <w:rPr>
          <w:rFonts w:ascii="Garamond" w:hAnsi="Garamond"/>
          <w:b/>
          <w:sz w:val="28"/>
          <w:szCs w:val="28"/>
        </w:rPr>
        <w:t>Matematika</w:t>
      </w:r>
    </w:p>
    <w:p w:rsidR="009474B7" w:rsidRPr="001D0A38" w:rsidRDefault="009474B7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474B7" w:rsidRPr="001D0A38" w:rsidRDefault="009474B7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474B7" w:rsidRPr="001D0A38" w:rsidRDefault="009474B7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474B7" w:rsidRPr="001D0A38" w:rsidRDefault="009474B7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9474B7" w:rsidRPr="001D0A38" w:rsidRDefault="009474B7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9474B7" w:rsidRPr="001D0A38" w:rsidRDefault="009474B7" w:rsidP="001D0A38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Hodina byla pilotně odučena 14. 12. 2012 v třídě I., 1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9474B7" w:rsidRPr="001D0A38" w:rsidRDefault="009474B7" w:rsidP="001D0A38">
      <w:pPr>
        <w:jc w:val="center"/>
        <w:rPr>
          <w:sz w:val="28"/>
          <w:szCs w:val="28"/>
        </w:rPr>
      </w:pPr>
    </w:p>
    <w:p w:rsidR="009474B7" w:rsidRPr="001D0A38" w:rsidRDefault="009474B7" w:rsidP="001D0A38">
      <w:pPr>
        <w:rPr>
          <w:sz w:val="28"/>
          <w:szCs w:val="28"/>
        </w:rPr>
      </w:pPr>
    </w:p>
    <w:p w:rsidR="009474B7" w:rsidRPr="001D0A38" w:rsidRDefault="009474B7" w:rsidP="001D0A38">
      <w:pPr>
        <w:rPr>
          <w:sz w:val="28"/>
          <w:szCs w:val="28"/>
        </w:rPr>
      </w:pPr>
    </w:p>
    <w:p w:rsidR="009474B7" w:rsidRPr="001D0A38" w:rsidRDefault="009474B7" w:rsidP="001D0A38">
      <w:pPr>
        <w:rPr>
          <w:sz w:val="28"/>
          <w:szCs w:val="28"/>
        </w:rPr>
      </w:pPr>
    </w:p>
    <w:p w:rsidR="009474B7" w:rsidRPr="001D0A38" w:rsidRDefault="009474B7" w:rsidP="001D0A38">
      <w:pPr>
        <w:rPr>
          <w:sz w:val="28"/>
          <w:szCs w:val="28"/>
        </w:rPr>
      </w:pPr>
    </w:p>
    <w:p w:rsidR="009474B7" w:rsidRPr="00E25EC1" w:rsidRDefault="009474B7" w:rsidP="00E25EC1">
      <w:pPr>
        <w:rPr>
          <w:sz w:val="28"/>
          <w:szCs w:val="28"/>
        </w:rPr>
      </w:pPr>
      <w:r w:rsidRPr="00A21970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92.25pt">
            <v:imagedata r:id="rId7" o:title=""/>
          </v:shape>
        </w:pict>
      </w:r>
    </w:p>
    <w:p w:rsidR="009474B7" w:rsidRDefault="009474B7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9474B7" w:rsidRDefault="009474B7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9474B7" w:rsidRDefault="009474B7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9474B7" w:rsidRDefault="009474B7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9474B7" w:rsidRPr="001D0A38" w:rsidRDefault="009474B7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METODICKÝ LIST</w:t>
      </w:r>
    </w:p>
    <w:p w:rsidR="009474B7" w:rsidRPr="001D0A38" w:rsidRDefault="009474B7" w:rsidP="001D0A38">
      <w:pPr>
        <w:rPr>
          <w:sz w:val="28"/>
          <w:szCs w:val="28"/>
        </w:rPr>
      </w:pPr>
    </w:p>
    <w:p w:rsidR="009474B7" w:rsidRPr="009131A4" w:rsidRDefault="009474B7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>
        <w:rPr>
          <w:rFonts w:ascii="Garamond" w:hAnsi="Garamond"/>
          <w:b/>
          <w:sz w:val="28"/>
          <w:szCs w:val="28"/>
        </w:rPr>
        <w:t>ŠIPKOVANÉ OBRÁZKY, 1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9474B7" w:rsidRDefault="009474B7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Procvičování </w:t>
      </w:r>
      <w:r>
        <w:rPr>
          <w:rFonts w:ascii="Garamond" w:hAnsi="Garamond"/>
          <w:b/>
          <w:sz w:val="28"/>
          <w:szCs w:val="28"/>
        </w:rPr>
        <w:t>prostorové představivosti</w:t>
      </w:r>
    </w:p>
    <w:p w:rsidR="009474B7" w:rsidRPr="009131A4" w:rsidRDefault="009474B7" w:rsidP="006C1581">
      <w:pPr>
        <w:rPr>
          <w:rFonts w:ascii="Garamond" w:hAnsi="Garamond"/>
          <w:b/>
          <w:sz w:val="28"/>
          <w:szCs w:val="28"/>
        </w:rPr>
      </w:pPr>
    </w:p>
    <w:p w:rsidR="009474B7" w:rsidRPr="009131A4" w:rsidRDefault="009474B7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9474B7" w:rsidRDefault="009474B7" w:rsidP="006C1581">
      <w:pPr>
        <w:pStyle w:val="ListParagraph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Žáci pracují podle jednoduché instrukce v úvodu pracovního listu, kterou učitel jim přečte.</w:t>
      </w:r>
    </w:p>
    <w:p w:rsidR="009474B7" w:rsidRDefault="009474B7" w:rsidP="006C1581">
      <w:pPr>
        <w:pStyle w:val="ListParagraph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Žákům je nutné zdůraznit, že doplňované tvary mohou být různě pootočeny. </w:t>
      </w:r>
    </w:p>
    <w:p w:rsidR="009474B7" w:rsidRDefault="009474B7" w:rsidP="00145003">
      <w:pPr>
        <w:pStyle w:val="ListParagraph"/>
        <w:spacing w:after="0" w:line="240" w:lineRule="auto"/>
        <w:ind w:left="1425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(Tato jednodušší varianta obsahuje vodící mřížku u základních čtverců.)</w:t>
      </w:r>
    </w:p>
    <w:p w:rsidR="009474B7" w:rsidRDefault="009474B7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6" type="#_x0000_t202" style="position:absolute;margin-left:2.05pt;margin-top:5.25pt;width:181.4pt;height:140pt;z-index:25135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" filled="f" stroked="f">
                  <v:textbox style="mso-fit-shape-to-text:t">
                    <w:txbxContent>
                      <w:p w:rsidR="009474B7" w:rsidRPr="00135F8C" w:rsidRDefault="009474B7">
                        <w:pPr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135F8C"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>Č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4" o:spid="_x0000_s1027" style="position:absolute;margin-left:19.75pt;margin-top:25.15pt;width:5.25pt;height:5.25pt;z-index:2513515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" fillcolor="red" strokecolor="red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Ovál 2" o:spid="_x0000_s1028" style="position:absolute;margin-left:18.55pt;margin-top:24.5pt;width:6pt;height:6.75pt;z-index:2513505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" fillcolor="#484329" strokecolor="#484329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</w:tbl>
    <w:p w:rsidR="009474B7" w:rsidRPr="00135F8C" w:rsidRDefault="009474B7" w:rsidP="00135F8C">
      <w:pPr>
        <w:pStyle w:val="ListParagraph"/>
        <w:spacing w:after="0" w:line="240" w:lineRule="auto"/>
        <w:ind w:left="0"/>
        <w:jc w:val="center"/>
        <w:rPr>
          <w:rFonts w:ascii="Garamond" w:hAnsi="Garamond"/>
          <w:b/>
          <w:color w:val="4A442A"/>
          <w:sz w:val="28"/>
          <w:szCs w:val="28"/>
        </w:rPr>
      </w:pPr>
      <w:r w:rsidRPr="00135F8C">
        <w:rPr>
          <w:rFonts w:ascii="Garamond" w:hAnsi="Garamond"/>
          <w:b/>
          <w:color w:val="4A442A"/>
          <w:sz w:val="28"/>
          <w:szCs w:val="28"/>
        </w:rPr>
        <w:t xml:space="preserve">    H</w:t>
      </w:r>
    </w:p>
    <w:p w:rsidR="009474B7" w:rsidRPr="00135F8C" w:rsidRDefault="009474B7">
      <w:pPr>
        <w:rPr>
          <w:rFonts w:ascii="Garamond" w:hAnsi="Garamond"/>
          <w:b/>
          <w:color w:val="4A442A"/>
          <w:sz w:val="28"/>
          <w:szCs w:val="28"/>
        </w:rPr>
      </w:pP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296" o:spid="_x0000_s1029" type="#_x0000_t13" style="position:absolute;margin-left:458.4pt;margin-top:8.25pt;width:21pt;height:3.55pt;rotation:90;z-index:25137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" adj="19774" fillcolor="#484329" strokecolor="#484329" strokeweight="2pt"/>
        </w:pict>
      </w:r>
      <w:r>
        <w:rPr>
          <w:noProof/>
          <w:lang w:eastAsia="cs-CZ"/>
        </w:rPr>
        <w:pict>
          <v:shape id="Šipka doprava 295" o:spid="_x0000_s1030" type="#_x0000_t13" style="position:absolute;margin-left:447.9pt;margin-top:8.25pt;width:21pt;height:3.55pt;rotation:90;z-index:25137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" adj="19774" fillcolor="#484329" strokecolor="#484329" strokeweight="2pt"/>
        </w:pict>
      </w:r>
      <w:r>
        <w:rPr>
          <w:noProof/>
          <w:lang w:eastAsia="cs-CZ"/>
        </w:rPr>
        <w:pict>
          <v:shape id="Šipka doprava 294" o:spid="_x0000_s1031" type="#_x0000_t13" style="position:absolute;margin-left:436.65pt;margin-top:8.25pt;width:21pt;height:3.55pt;rotation:90;z-index:25137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" adj="19774" fillcolor="#484329" strokecolor="#484329" strokeweight="2pt"/>
        </w:pict>
      </w:r>
      <w:r>
        <w:rPr>
          <w:noProof/>
          <w:lang w:eastAsia="cs-CZ"/>
        </w:rPr>
        <w:pict>
          <v:shape id="Šipka doprava 293" o:spid="_x0000_s1032" type="#_x0000_t13" style="position:absolute;margin-left:419.45pt;margin-top:8.8pt;width:21pt;height:3.55pt;rotation:180;z-index:25137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" adj="19774" fillcolor="#484329" strokecolor="#484329" strokeweight="2pt"/>
        </w:pict>
      </w:r>
      <w:r>
        <w:rPr>
          <w:noProof/>
          <w:lang w:eastAsia="cs-CZ"/>
        </w:rPr>
        <w:pict>
          <v:shape id="Šipka doprava 292" o:spid="_x0000_s1033" type="#_x0000_t13" style="position:absolute;margin-left:392.45pt;margin-top:9pt;width:21pt;height:3.55pt;rotation:180;z-index:25137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291" o:spid="_x0000_s1034" type="#_x0000_t13" style="position:absolute;margin-left:375.9pt;margin-top:8.25pt;width:21pt;height:3.55pt;rotation:-90;z-index:25137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290" o:spid="_x0000_s1035" type="#_x0000_t13" style="position:absolute;margin-left:365.4pt;margin-top:8.25pt;width:21pt;height:3.55pt;rotation:-90;z-index:25137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289" o:spid="_x0000_s1036" type="#_x0000_t13" style="position:absolute;margin-left:354.9pt;margin-top:8.25pt;width:21pt;height:3.55pt;rotation:-90;z-index:25137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288" o:spid="_x0000_s1037" type="#_x0000_t13" style="position:absolute;margin-left:336.25pt;margin-top:8.3pt;width:21pt;height:3.55pt;rotation:180;z-index:25137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31" o:spid="_x0000_s1038" type="#_x0000_t13" style="position:absolute;margin-left:309.2pt;margin-top:9.05pt;width:21pt;height:3.55pt;rotation:180;z-index:25136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" adj="19774" fillcolor="#484329" strokecolor="#484329" strokeweight="2pt"/>
        </w:pict>
      </w:r>
      <w:r>
        <w:rPr>
          <w:noProof/>
          <w:lang w:eastAsia="cs-CZ"/>
        </w:rPr>
        <w:pict>
          <v:shape id="Šipka doprava 30" o:spid="_x0000_s1039" type="#_x0000_t13" style="position:absolute;margin-left:290.45pt;margin-top:8.3pt;width:21pt;height:3.55pt;rotation:90;z-index:25136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29" o:spid="_x0000_s1040" type="#_x0000_t13" style="position:absolute;margin-left:279.2pt;margin-top:8.3pt;width:21pt;height:3.55pt;rotation:90;z-index:25136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28" o:spid="_x0000_s1041" type="#_x0000_t13" style="position:absolute;margin-left:267.95pt;margin-top:8.1pt;width:21pt;height:3.55pt;rotation:90;z-index:25136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" adj="19774" fillcolor="#484329" strokecolor="#484329" strokeweight="2pt"/>
        </w:pict>
      </w:r>
      <w:r>
        <w:rPr>
          <w:noProof/>
          <w:lang w:eastAsia="cs-CZ"/>
        </w:rPr>
        <w:pict>
          <v:shape id="Šipka doprava 27" o:spid="_x0000_s1042" type="#_x0000_t13" style="position:absolute;margin-left:256.7pt;margin-top:8.1pt;width:21pt;height:3.55pt;rotation:90;z-index:25136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" adj="19774" fillcolor="#484329" strokecolor="#484329" strokeweight="2pt"/>
        </w:pict>
      </w:r>
      <w:r>
        <w:rPr>
          <w:noProof/>
          <w:lang w:eastAsia="cs-CZ"/>
        </w:rPr>
        <w:pict>
          <v:shape id="Šipka doprava 26" o:spid="_x0000_s1043" type="#_x0000_t13" style="position:absolute;margin-left:239.55pt;margin-top:9.1pt;width:21pt;height:3.55pt;z-index:25136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15" o:spid="_x0000_s1044" type="#_x0000_t13" style="position:absolute;margin-left:214.8pt;margin-top:8.35pt;width:21pt;height:3.55pt;z-index:25136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14" o:spid="_x0000_s1045" type="#_x0000_t13" style="position:absolute;margin-left:187.05pt;margin-top:8.35pt;width:21pt;height:3.55pt;z-index:25136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13" o:spid="_x0000_s1046" type="#_x0000_t13" style="position:absolute;margin-left:160.05pt;margin-top:8.35pt;width:21pt;height:3.55pt;z-index:25136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12" o:spid="_x0000_s1047" type="#_x0000_t13" style="position:absolute;margin-left:134.55pt;margin-top:8.4pt;width:21pt;height:3.55pt;z-index:25136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11" o:spid="_x0000_s1048" type="#_x0000_t13" style="position:absolute;margin-left:108.3pt;margin-top:8.9pt;width:21pt;height:3.55pt;z-index:25135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10" o:spid="_x0000_s1049" type="#_x0000_t13" style="position:absolute;margin-left:91pt;margin-top:8.4pt;width:21pt;height:3.55pt;rotation:-90;z-index:25135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" adj="19774" fillcolor="#484329" strokecolor="#484329" strokeweight="2pt"/>
        </w:pict>
      </w:r>
      <w:r>
        <w:rPr>
          <w:noProof/>
          <w:lang w:eastAsia="cs-CZ"/>
        </w:rPr>
        <w:pict>
          <v:shape id="Šipka doprava 9" o:spid="_x0000_s1050" type="#_x0000_t13" style="position:absolute;margin-left:80.5pt;margin-top:8.4pt;width:21pt;height:3.55pt;rotation:-90;z-index:25135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" adj="19774" fillcolor="#484329" strokecolor="#484329" strokeweight="2pt"/>
        </w:pict>
      </w:r>
      <w:r>
        <w:rPr>
          <w:noProof/>
          <w:lang w:eastAsia="cs-CZ"/>
        </w:rPr>
        <w:pict>
          <v:shape id="Šipka doprava 8" o:spid="_x0000_s1051" type="#_x0000_t13" style="position:absolute;margin-left:70.75pt;margin-top:8.4pt;width:21pt;height:3.55pt;rotation:-90;z-index:25135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7" o:spid="_x0000_s1052" type="#_x0000_t13" style="position:absolute;margin-left:60.3pt;margin-top:8.4pt;width:21pt;height:3.55pt;rotation:-90;z-index:25135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6" o:spid="_x0000_s1053" type="#_x0000_t13" style="position:absolute;margin-left:42.4pt;margin-top:8.4pt;width:21pt;height:3.55pt;rotation:180;z-index:25135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" o:spid="_x0000_s1054" type="#_x0000_t13" style="position:absolute;margin-left:16.9pt;margin-top:8.4pt;width:21pt;height:3.6pt;rotation:180;z-index:25135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" adj="19749" fillcolor="#484329" strokecolor="#484329" strokeweight="2pt"/>
        </w:pict>
      </w:r>
      <w:r w:rsidRPr="00135F8C">
        <w:rPr>
          <w:rFonts w:ascii="Garamond" w:hAnsi="Garamond"/>
          <w:b/>
          <w:color w:val="4A442A"/>
          <w:sz w:val="28"/>
          <w:szCs w:val="28"/>
        </w:rPr>
        <w:t>H</w:t>
      </w:r>
      <w:r>
        <w:rPr>
          <w:rFonts w:ascii="Garamond" w:hAnsi="Garamond"/>
          <w:b/>
          <w:color w:val="4A442A"/>
          <w:sz w:val="28"/>
          <w:szCs w:val="28"/>
        </w:rPr>
        <w:t xml:space="preserve"> </w:t>
      </w:r>
    </w:p>
    <w:p w:rsidR="009474B7" w:rsidRPr="001D0A38" w:rsidRDefault="009474B7"/>
    <w:p w:rsidR="009474B7" w:rsidRPr="00571494" w:rsidRDefault="009474B7">
      <w:pPr>
        <w:rPr>
          <w:rFonts w:ascii="Garamond" w:hAnsi="Garamond"/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 id="Šipka doprava 317" o:spid="_x0000_s1055" type="#_x0000_t13" style="position:absolute;margin-left:333.75pt;margin-top:10.25pt;width:21pt;height:3.55pt;rotation:2775802fd;z-index:251399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316" o:spid="_x0000_s1056" type="#_x0000_t13" style="position:absolute;margin-left:357.6pt;margin-top:10pt;width:21pt;height:3.55pt;rotation:-2368211fd;z-index:251398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315" o:spid="_x0000_s1057" type="#_x0000_t13" style="position:absolute;margin-left:308.8pt;margin-top:8pt;width:21pt;height:3.55pt;rotation:-2368211fd;z-index:251397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" adj="19774" fillcolor="red" strokecolor="red" strokeweight="2pt"/>
        </w:pict>
      </w:r>
      <w:r>
        <w:rPr>
          <w:noProof/>
          <w:lang w:eastAsia="cs-CZ"/>
        </w:rPr>
        <w:pict>
          <v:shape id="Šipka doprava 312" o:spid="_x0000_s1058" type="#_x0000_t13" style="position:absolute;margin-left:287.75pt;margin-top:6.1pt;width:21pt;height:3.55pt;rotation:-8492725fd;z-index:251394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314" o:spid="_x0000_s1059" type="#_x0000_t13" style="position:absolute;margin-left:267.55pt;margin-top:6.1pt;width:21pt;height:3.55pt;rotation:9074624fd;z-index:251396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311" o:spid="_x0000_s1060" type="#_x0000_t13" style="position:absolute;margin-left:246.9pt;margin-top:4.55pt;width:21pt;height:3.55pt;rotation:-8492725fd;z-index:251393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" adj="19774" fillcolor="red" strokecolor="red" strokeweight="2pt"/>
        </w:pict>
      </w:r>
      <w:r>
        <w:rPr>
          <w:noProof/>
          <w:lang w:eastAsia="cs-CZ"/>
        </w:rPr>
        <w:pict>
          <v:shape id="Šipka doprava 313" o:spid="_x0000_s1061" type="#_x0000_t13" style="position:absolute;margin-left:225.25pt;margin-top:5.05pt;width:21pt;height:3.55pt;rotation:9074624fd;z-index:251395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310" o:spid="_x0000_s1062" type="#_x0000_t13" style="position:absolute;margin-left:203.2pt;margin-top:4.15pt;width:21pt;height:3.55pt;rotation:-8492725fd;z-index:251392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" adj="19774" fillcolor="red" strokecolor="red" strokeweight="2pt"/>
        </w:pict>
      </w:r>
      <w:r>
        <w:rPr>
          <w:noProof/>
          <w:lang w:eastAsia="cs-CZ"/>
        </w:rPr>
        <w:pict>
          <v:shape id="Šipka doprava 309" o:spid="_x0000_s1063" type="#_x0000_t13" style="position:absolute;margin-left:183.85pt;margin-top:2.9pt;width:21pt;height:3.55pt;rotation:-90;z-index:251391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308" o:spid="_x0000_s1064" type="#_x0000_t13" style="position:absolute;margin-left:166.65pt;margin-top:3.45pt;width:21pt;height:3.55pt;rotation:180;z-index:251390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" adj="19774" fillcolor="red" strokecolor="red" strokeweight="2pt"/>
        </w:pict>
      </w:r>
      <w:r>
        <w:rPr>
          <w:noProof/>
          <w:lang w:eastAsia="cs-CZ"/>
        </w:rPr>
        <w:pict>
          <v:shape id="Šipka doprava 306" o:spid="_x0000_s1065" type="#_x0000_t13" style="position:absolute;margin-left:146.6pt;margin-top:5.55pt;width:21pt;height:3.55pt;rotation:2370481fd;z-index:251389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" adj="19774" fillcolor="red" strokecolor="red" strokeweight="2pt"/>
        </w:pict>
      </w:r>
      <w:r>
        <w:rPr>
          <w:noProof/>
          <w:lang w:eastAsia="cs-CZ"/>
        </w:rPr>
        <w:pict>
          <v:shape id="Šipka doprava 305" o:spid="_x0000_s1066" type="#_x0000_t13" style="position:absolute;margin-left:133.35pt;margin-top:5.55pt;width:21pt;height:3.55pt;rotation:2370481fd;z-index:251388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304" o:spid="_x0000_s1067" type="#_x0000_t13" style="position:absolute;margin-left:118.65pt;margin-top:5.55pt;width:21pt;height:3.55pt;rotation:2370481fd;z-index:251387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" adj="19774" fillcolor="red" strokecolor="red" strokeweight="2pt"/>
        </w:pict>
      </w:r>
      <w:r>
        <w:rPr>
          <w:noProof/>
          <w:lang w:eastAsia="cs-CZ"/>
        </w:rPr>
        <w:pict>
          <v:shape id="Šipka doprava 303" o:spid="_x0000_s1068" type="#_x0000_t13" style="position:absolute;margin-left:105.65pt;margin-top:5.7pt;width:21pt;height:3.55pt;rotation:2370481fd;z-index:25138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" adj="19774" fillcolor="red" strokecolor="red" strokeweight="2pt"/>
        </w:pict>
      </w:r>
      <w:r>
        <w:rPr>
          <w:noProof/>
          <w:lang w:eastAsia="cs-CZ"/>
        </w:rPr>
        <w:pict>
          <v:shape id="Šipka doprava 302" o:spid="_x0000_s1069" type="#_x0000_t13" style="position:absolute;margin-left:81.05pt;margin-top:5.7pt;width:21pt;height:3.55pt;rotation:-2368211fd;z-index:251385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" adj="19774" fillcolor="red" strokecolor="red" strokeweight="2pt"/>
        </w:pict>
      </w:r>
      <w:r>
        <w:rPr>
          <w:noProof/>
          <w:lang w:eastAsia="cs-CZ"/>
        </w:rPr>
        <w:pict>
          <v:shape id="Šipka doprava 301" o:spid="_x0000_s1070" type="#_x0000_t13" style="position:absolute;margin-left:67.9pt;margin-top:5.7pt;width:21pt;height:3.55pt;rotation:-2368211fd;z-index:251384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" adj="19774" fillcolor="red" strokecolor="red" strokeweight="2pt"/>
        </w:pict>
      </w:r>
      <w:r>
        <w:rPr>
          <w:noProof/>
          <w:lang w:eastAsia="cs-CZ"/>
        </w:rPr>
        <w:pict>
          <v:shape id="Šipka doprava 300" o:spid="_x0000_s1071" type="#_x0000_t13" style="position:absolute;margin-left:55.35pt;margin-top:5.7pt;width:21pt;height:3.55pt;rotation:-2368211fd;z-index:251383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" adj="19774" fillcolor="red" strokecolor="red" strokeweight="2pt"/>
        </w:pict>
      </w:r>
      <w:r>
        <w:rPr>
          <w:noProof/>
          <w:lang w:eastAsia="cs-CZ"/>
        </w:rPr>
        <w:pict>
          <v:shape id="Šipka doprava 299" o:spid="_x0000_s1072" type="#_x0000_t13" style="position:absolute;margin-left:41.15pt;margin-top:5.55pt;width:21pt;height:3.55pt;rotation:-2368211fd;z-index:25138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298" o:spid="_x0000_s1073" type="#_x0000_t13" style="position:absolute;margin-left:21.15pt;margin-top:4.25pt;width:21pt;height:3.55pt;rotation:180;z-index:25138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" adj="19774" fillcolor="red" strokecolor="red" strokeweight="2pt"/>
        </w:pict>
      </w:r>
      <w:r>
        <w:rPr>
          <w:noProof/>
          <w:lang w:eastAsia="cs-CZ"/>
        </w:rPr>
        <w:pict>
          <v:shape id="Šipka doprava 297" o:spid="_x0000_s1074" type="#_x0000_t13" style="position:absolute;margin-left:4.4pt;margin-top:2.7pt;width:21pt;height:3.55pt;rotation:90;z-index:25138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" adj="19774" fillcolor="red" strokecolor="red" strokeweight="2pt"/>
        </w:pict>
      </w:r>
      <w:r w:rsidRPr="00571494">
        <w:rPr>
          <w:rFonts w:ascii="Garamond" w:hAnsi="Garamond"/>
          <w:b/>
          <w:color w:val="FF0000"/>
          <w:sz w:val="28"/>
          <w:szCs w:val="28"/>
        </w:rPr>
        <w:t>Č</w:t>
      </w:r>
      <w:r>
        <w:rPr>
          <w:rFonts w:ascii="Garamond" w:hAnsi="Garamond"/>
          <w:b/>
          <w:color w:val="FF0000"/>
          <w:sz w:val="28"/>
          <w:szCs w:val="28"/>
        </w:rPr>
        <w:t xml:space="preserve"> </w:t>
      </w:r>
    </w:p>
    <w:p w:rsidR="009474B7" w:rsidRDefault="009474B7"/>
    <w:p w:rsidR="009474B7" w:rsidRDefault="009474B7" w:rsidP="00A77981">
      <w:pPr>
        <w:jc w:val="right"/>
      </w:pPr>
      <w:r>
        <w:t>……………………………………………………</w:t>
      </w:r>
    </w:p>
    <w:p w:rsidR="009474B7" w:rsidRDefault="009474B7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075" type="#_x0000_t202" style="position:absolute;left:0;text-align:left;margin-left:21.65pt;margin-top:7.65pt;width:181.4pt;height:140pt;z-index:251409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" filled="f" stroked="f">
                  <v:textbox style="mso-fit-shape-to-text:t">
                    <w:txbxContent>
                      <w:p w:rsidR="009474B7" w:rsidRPr="008F6CD3" w:rsidRDefault="009474B7" w:rsidP="00233204">
                        <w:pPr>
                          <w:rPr>
                            <w:rFonts w:ascii="Garamond" w:hAnsi="Garamond"/>
                            <w:b/>
                            <w:color w:val="A6A6A6"/>
                            <w:sz w:val="28"/>
                            <w:szCs w:val="28"/>
                          </w:rPr>
                        </w:pPr>
                        <w:r w:rsidRPr="008F6CD3">
                          <w:rPr>
                            <w:rFonts w:ascii="Garamond" w:hAnsi="Garamond"/>
                            <w:b/>
                            <w:color w:val="A6A6A6"/>
                            <w:sz w:val="28"/>
                            <w:szCs w:val="28"/>
                          </w:rPr>
                          <w:t>Š2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oval id="Ovál 322" o:spid="_x0000_s1076" style="position:absolute;left:0;text-align:left;margin-left:20.35pt;margin-top:25.85pt;width:3.6pt;height:3.6pt;z-index:2514048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" fillcolor="#bfbfbf" strokecolor="#bfbfbf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077" type="#_x0000_t202" style="position:absolute;left:0;text-align:left;margin-left:-3.7pt;margin-top:7.35pt;width:181.4pt;height:140pt;z-index:251408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" filled="f" stroked="f">
                  <v:textbox style="mso-fit-shape-to-text:t">
                    <w:txbxContent>
                      <w:p w:rsidR="009474B7" w:rsidRPr="008F6CD3" w:rsidRDefault="009474B7" w:rsidP="00233204">
                        <w:pPr>
                          <w:rPr>
                            <w:rFonts w:ascii="Garamond" w:hAnsi="Garamond"/>
                            <w:b/>
                            <w:color w:val="A6A6A6"/>
                            <w:sz w:val="28"/>
                            <w:szCs w:val="28"/>
                          </w:rPr>
                        </w:pPr>
                        <w:r w:rsidRPr="008F6CD3">
                          <w:rPr>
                            <w:rFonts w:ascii="Garamond" w:hAnsi="Garamond"/>
                            <w:b/>
                            <w:color w:val="A6A6A6"/>
                            <w:sz w:val="28"/>
                            <w:szCs w:val="28"/>
                          </w:rPr>
                          <w:t>Š1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321" o:spid="_x0000_s1078" style="position:absolute;left:0;text-align:left;margin-left:20.35pt;margin-top:26.3pt;width:3.6pt;height:4.5pt;z-index:2514037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" fillcolor="#bfbfbf" strokecolor="#bfbfbf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079" type="#_x0000_t202" style="position:absolute;left:0;text-align:left;margin-left:-3.7pt;margin-top:8.15pt;width:181.4pt;height:140pt;z-index:2514078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" filled="f" stroked="f">
                  <v:textbox style="mso-fit-shape-to-text:t">
                    <w:txbxContent>
                      <w:p w:rsidR="009474B7" w:rsidRPr="008F6CD3" w:rsidRDefault="009474B7" w:rsidP="00233204">
                        <w:pPr>
                          <w:rPr>
                            <w:rFonts w:ascii="Garamond" w:hAnsi="Garamond"/>
                            <w:b/>
                            <w:color w:val="548DD4"/>
                            <w:sz w:val="28"/>
                            <w:szCs w:val="28"/>
                          </w:rPr>
                        </w:pPr>
                        <w:r w:rsidRPr="008F6CD3">
                          <w:rPr>
                            <w:rFonts w:ascii="Garamond" w:hAnsi="Garamond"/>
                            <w:b/>
                            <w:color w:val="548DD4"/>
                            <w:sz w:val="28"/>
                            <w:szCs w:val="28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320" o:spid="_x0000_s1080" style="position:absolute;left:0;text-align:left;margin-left:20.35pt;margin-top:26.35pt;width:3.6pt;height:3.75pt;z-index:2514027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" fillcolor="#548dd4" strokecolor="#548dd4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081" type="#_x0000_t202" style="position:absolute;left:0;text-align:left;margin-left:1.85pt;margin-top:26.35pt;width:181.4pt;height:140pt;z-index:251405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" filled="f" stroked="f">
                  <v:textbox style="mso-fit-shape-to-text:t">
                    <w:txbxContent>
                      <w:p w:rsidR="009474B7" w:rsidRPr="00233204" w:rsidRDefault="009474B7">
                        <w:pP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</w:pPr>
                        <w:r w:rsidRPr="00233204"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  <w:t>Č</w:t>
                        </w:r>
                        <w: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318" o:spid="_x0000_s1082" style="position:absolute;left:0;text-align:left;margin-left:19.9pt;margin-top:26pt;width:4.5pt;height:3.6pt;z-index:2514007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" fillcolor="black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083" type="#_x0000_t202" style="position:absolute;left:0;text-align:left;margin-left:21.95pt;margin-top:25.8pt;width:181.4pt;height:140pt;z-index:251406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" filled="f" stroked="f">
                  <v:textbox style="mso-fit-shape-to-text:t">
                    <w:txbxContent>
                      <w:p w:rsidR="009474B7" w:rsidRPr="00233204" w:rsidRDefault="009474B7" w:rsidP="00233204">
                        <w:pP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</w:pPr>
                        <w:r w:rsidRPr="00233204"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  <w:t>Č</w:t>
                        </w:r>
                        <w: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oval id="Ovál 319" o:spid="_x0000_s1084" style="position:absolute;left:0;text-align:left;margin-left:19.9pt;margin-top:26pt;width:3.75pt;height:3.6pt;z-index:251401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" fillcolor="black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</w:tbl>
    <w:p w:rsidR="009474B7" w:rsidRDefault="009474B7" w:rsidP="00A77981">
      <w:pPr>
        <w:jc w:val="center"/>
      </w:pPr>
    </w:p>
    <w:p w:rsidR="009474B7" w:rsidRDefault="009474B7" w:rsidP="00A77981">
      <w:pPr>
        <w:jc w:val="right"/>
      </w:pPr>
    </w:p>
    <w:p w:rsidR="009474B7" w:rsidRDefault="009474B7" w:rsidP="003F7DD1">
      <w:pPr>
        <w:tabs>
          <w:tab w:val="center" w:pos="4536"/>
        </w:tabs>
        <w:rPr>
          <w:rFonts w:ascii="Garamond" w:hAnsi="Garamond"/>
          <w:b/>
          <w:sz w:val="28"/>
          <w:szCs w:val="28"/>
        </w:rPr>
      </w:pPr>
      <w:r>
        <w:rPr>
          <w:noProof/>
          <w:lang w:eastAsia="cs-CZ"/>
        </w:rPr>
        <w:pict>
          <v:shape id="Šipka doprava 335" o:spid="_x0000_s1085" type="#_x0000_t13" style="position:absolute;margin-left:127.8pt;margin-top:2.4pt;width:21pt;height:3.55pt;z-index:251416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" adj="19774" fillcolor="black" strokeweight="2pt"/>
        </w:pict>
      </w:r>
      <w:r>
        <w:rPr>
          <w:noProof/>
          <w:lang w:eastAsia="cs-CZ"/>
        </w:rPr>
        <w:pict>
          <v:shape id="Šipka doprava 334" o:spid="_x0000_s1086" type="#_x0000_t13" style="position:absolute;margin-left:105pt;margin-top:6.2pt;width:21pt;height:3.55pt;rotation:2775802fd;z-index:251415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" adj="19774" fillcolor="black" strokeweight="2pt"/>
        </w:pict>
      </w:r>
      <w:r>
        <w:rPr>
          <w:noProof/>
          <w:lang w:eastAsia="cs-CZ"/>
        </w:rPr>
        <w:pict>
          <v:shape id="Šipka doprava 333" o:spid="_x0000_s1087" type="#_x0000_t13" style="position:absolute;margin-left:81.2pt;margin-top:6.35pt;width:21pt;height:3.55pt;rotation:9074624fd;z-index:251414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" adj="19774" fillcolor="black" strokeweight="2pt"/>
        </w:pict>
      </w:r>
      <w:r>
        <w:rPr>
          <w:noProof/>
          <w:lang w:eastAsia="cs-CZ"/>
        </w:rPr>
        <w:pict>
          <v:shape id="Šipka doprava 332" o:spid="_x0000_s1088" type="#_x0000_t13" style="position:absolute;margin-left:59.95pt;margin-top:3.3pt;width:21pt;height:3.55pt;rotation:180;z-index:251412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" adj="19774" fillcolor="black" strokeweight="2pt"/>
        </w:pict>
      </w:r>
      <w:r>
        <w:rPr>
          <w:noProof/>
          <w:lang w:eastAsia="cs-CZ"/>
        </w:rPr>
        <w:pict>
          <v:shape id="Šipka doprava 330" o:spid="_x0000_s1089" type="#_x0000_t13" style="position:absolute;margin-left:19.3pt;margin-top:4.85pt;width:21pt;height:3.55pt;rotation:-2734359fd;z-index:251410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" adj="19774" fillcolor="black" strokeweight="2pt"/>
        </w:pict>
      </w:r>
      <w:r>
        <w:rPr>
          <w:noProof/>
          <w:lang w:eastAsia="cs-CZ"/>
        </w:rPr>
        <w:pict>
          <v:shape id="Šipka doprava 331" o:spid="_x0000_s1090" type="#_x0000_t13" style="position:absolute;margin-left:41.65pt;margin-top:5pt;width:21pt;height:3.55pt;rotation:-8492725fd;z-index:251411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" adj="19774" fillcolor="black" strokeweight="2pt"/>
        </w:pict>
      </w:r>
      <w:r w:rsidRPr="00233204">
        <w:rPr>
          <w:rFonts w:ascii="Garamond" w:hAnsi="Garamond"/>
          <w:b/>
          <w:sz w:val="28"/>
          <w:szCs w:val="28"/>
        </w:rPr>
        <w:t>Č</w:t>
      </w:r>
      <w:r>
        <w:rPr>
          <w:rFonts w:ascii="Garamond" w:hAnsi="Garamond"/>
          <w:b/>
          <w:sz w:val="28"/>
          <w:szCs w:val="28"/>
        </w:rPr>
        <w:t xml:space="preserve">1 </w:t>
      </w:r>
      <w:r>
        <w:rPr>
          <w:rFonts w:ascii="Garamond" w:hAnsi="Garamond"/>
          <w:b/>
          <w:sz w:val="28"/>
          <w:szCs w:val="28"/>
        </w:rPr>
        <w:tab/>
      </w:r>
    </w:p>
    <w:p w:rsidR="009474B7" w:rsidRDefault="009474B7" w:rsidP="003F7DD1">
      <w:pPr>
        <w:rPr>
          <w:rFonts w:ascii="Garamond" w:hAnsi="Garamond"/>
          <w:b/>
          <w:sz w:val="28"/>
          <w:szCs w:val="28"/>
        </w:rPr>
      </w:pPr>
    </w:p>
    <w:p w:rsidR="009474B7" w:rsidRDefault="009474B7" w:rsidP="003F7DD1">
      <w:pPr>
        <w:rPr>
          <w:rFonts w:ascii="Garamond" w:hAnsi="Garamond"/>
          <w:b/>
          <w:sz w:val="28"/>
          <w:szCs w:val="28"/>
        </w:rPr>
      </w:pPr>
      <w:r>
        <w:rPr>
          <w:noProof/>
          <w:lang w:eastAsia="cs-CZ"/>
        </w:rPr>
        <w:pict>
          <v:shape id="Šipka doprava 341" o:spid="_x0000_s1091" type="#_x0000_t13" style="position:absolute;margin-left:126.2pt;margin-top:1.05pt;width:21pt;height:3.55pt;rotation:9074624fd;z-index:251422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" adj="19774" fillcolor="black" strokeweight="2pt"/>
        </w:pict>
      </w:r>
      <w:r>
        <w:rPr>
          <w:noProof/>
          <w:lang w:eastAsia="cs-CZ"/>
        </w:rPr>
        <w:pict>
          <v:shape id="Šipka doprava 340" o:spid="_x0000_s1092" type="#_x0000_t13" style="position:absolute;margin-left:104.95pt;margin-top:1.05pt;width:21pt;height:3.55pt;rotation:2775802fd;z-index:251421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" adj="19774" fillcolor="black" strokeweight="2pt"/>
        </w:pict>
      </w:r>
      <w:r>
        <w:rPr>
          <w:noProof/>
          <w:lang w:eastAsia="cs-CZ"/>
        </w:rPr>
        <w:pict>
          <v:shape id="Šipka doprava 339" o:spid="_x0000_s1093" type="#_x0000_t13" style="position:absolute;margin-left:85.05pt;margin-top:5pt;width:21pt;height:3.55pt;z-index:251420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" adj="19774" fillcolor="black" strokeweight="2pt"/>
        </w:pict>
      </w:r>
      <w:r>
        <w:rPr>
          <w:noProof/>
          <w:lang w:eastAsia="cs-CZ"/>
        </w:rPr>
        <w:pict>
          <v:shape id="Šipka doprava 338" o:spid="_x0000_s1094" type="#_x0000_t13" style="position:absolute;margin-left:63.45pt;margin-top:1.45pt;width:21pt;height:3.55pt;rotation:-2734359fd;z-index:251419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" adj="19774" fillcolor="black" strokeweight="2pt"/>
        </w:pict>
      </w:r>
      <w:r>
        <w:rPr>
          <w:noProof/>
          <w:lang w:eastAsia="cs-CZ"/>
        </w:rPr>
        <w:pict>
          <v:shape id="Šipka doprava 337" o:spid="_x0000_s1095" type="#_x0000_t13" style="position:absolute;margin-left:42.15pt;margin-top:2.05pt;width:21pt;height:3.55pt;rotation:-8492725fd;z-index:251418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" adj="19774" fillcolor="black" strokeweight="2pt"/>
        </w:pict>
      </w:r>
      <w:r>
        <w:rPr>
          <w:noProof/>
          <w:lang w:eastAsia="cs-CZ"/>
        </w:rPr>
        <w:pict>
          <v:shape id="Šipka doprava 336" o:spid="_x0000_s1096" type="#_x0000_t13" style="position:absolute;margin-left:23.35pt;margin-top:4.8pt;width:21pt;height:3.55pt;rotation:180;z-index:251417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" adj="19774" fillcolor="black" strokeweight="2pt"/>
        </w:pict>
      </w:r>
      <w:r w:rsidRPr="00233204">
        <w:rPr>
          <w:rFonts w:ascii="Garamond" w:hAnsi="Garamond"/>
          <w:b/>
          <w:sz w:val="28"/>
          <w:szCs w:val="28"/>
        </w:rPr>
        <w:t>Č</w:t>
      </w:r>
      <w:r>
        <w:rPr>
          <w:rFonts w:ascii="Garamond" w:hAnsi="Garamond"/>
          <w:b/>
          <w:sz w:val="28"/>
          <w:szCs w:val="28"/>
        </w:rPr>
        <w:t xml:space="preserve">2 </w:t>
      </w:r>
    </w:p>
    <w:p w:rsidR="009474B7" w:rsidRDefault="009474B7" w:rsidP="003F7DD1">
      <w:pPr>
        <w:rPr>
          <w:rFonts w:ascii="Garamond" w:hAnsi="Garamond"/>
          <w:b/>
          <w:sz w:val="28"/>
          <w:szCs w:val="28"/>
        </w:rPr>
      </w:pPr>
    </w:p>
    <w:p w:rsidR="009474B7" w:rsidRDefault="009474B7" w:rsidP="003F7DD1">
      <w:pPr>
        <w:rPr>
          <w:rFonts w:ascii="Garamond" w:hAnsi="Garamond"/>
          <w:b/>
          <w:color w:val="548DD4"/>
          <w:sz w:val="28"/>
          <w:szCs w:val="28"/>
        </w:rPr>
      </w:pPr>
      <w:r>
        <w:rPr>
          <w:noProof/>
          <w:lang w:eastAsia="cs-CZ"/>
        </w:rPr>
        <w:pict>
          <v:shape id="Šipka doprava 360" o:spid="_x0000_s1097" type="#_x0000_t13" style="position:absolute;margin-left:347.3pt;margin-top:4.75pt;width:21pt;height:3.55pt;rotation:180;z-index:251441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59" o:spid="_x0000_s1098" type="#_x0000_t13" style="position:absolute;margin-left:329.8pt;margin-top:2.4pt;width:21pt;height:3.55pt;rotation:90;z-index:251440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58" o:spid="_x0000_s1099" type="#_x0000_t13" style="position:absolute;margin-left:320.95pt;margin-top:2.45pt;width:21pt;height:3.55pt;rotation:90;z-index:251439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57" o:spid="_x0000_s1100" type="#_x0000_t13" style="position:absolute;margin-left:312.6pt;margin-top:2.4pt;width:21pt;height:3.55pt;rotation:90;z-index:2514385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56" o:spid="_x0000_s1101" type="#_x0000_t13" style="position:absolute;margin-left:296.7pt;margin-top:4.55pt;width:21pt;height:3.55pt;rotation:2775802fd;z-index:2514375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55" o:spid="_x0000_s1102" type="#_x0000_t13" style="position:absolute;margin-left:283.2pt;margin-top:4.7pt;width:21pt;height:3.55pt;rotation:2775802fd;z-index:251436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54" o:spid="_x0000_s1103" type="#_x0000_t13" style="position:absolute;margin-left:263.35pt;margin-top:6.5pt;width:21pt;height:3.55pt;z-index:2514355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" adj="19774" fillcolor="#8db3e2" strokecolor="#548dd4" strokeweight="2pt"/>
        </w:pict>
      </w:r>
      <w:r>
        <w:rPr>
          <w:noProof/>
          <w:lang w:eastAsia="cs-CZ"/>
        </w:rPr>
        <w:pict>
          <v:shape id="Šipka doprava 353" o:spid="_x0000_s1104" type="#_x0000_t13" style="position:absolute;margin-left:238.05pt;margin-top:6.5pt;width:21pt;height:3.55pt;z-index:251434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" adj="19774" fillcolor="#8db3e2" strokecolor="#548dd4" strokeweight="2pt"/>
        </w:pict>
      </w:r>
      <w:r>
        <w:rPr>
          <w:noProof/>
          <w:lang w:eastAsia="cs-CZ"/>
        </w:rPr>
        <w:pict>
          <v:shape id="Šipka doprava 352" o:spid="_x0000_s1105" type="#_x0000_t13" style="position:absolute;margin-left:211.05pt;margin-top:6.5pt;width:21pt;height:3.55pt;z-index:251433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51" o:spid="_x0000_s1106" type="#_x0000_t13" style="position:absolute;margin-left:184.05pt;margin-top:6.3pt;width:21pt;height:3.55pt;z-index:251432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350" o:spid="_x0000_s1107" type="#_x0000_t13" style="position:absolute;margin-left:164.65pt;margin-top:5.15pt;width:21pt;height:3.55pt;rotation:-2734359fd;z-index:251431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49" o:spid="_x0000_s1108" type="#_x0000_t13" style="position:absolute;margin-left:151.9pt;margin-top:5.15pt;width:21pt;height:3.55pt;rotation:-2734359fd;z-index:251430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48" o:spid="_x0000_s1109" type="#_x0000_t13" style="position:absolute;margin-left:139.9pt;margin-top:5.05pt;width:21pt;height:3.55pt;rotation:-2734359fd;z-index:251429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" adj="19774" fillcolor="#8db3e2" strokecolor="#548dd4" strokeweight="2pt"/>
        </w:pict>
      </w:r>
      <w:r>
        <w:rPr>
          <w:noProof/>
          <w:lang w:eastAsia="cs-CZ"/>
        </w:rPr>
        <w:pict>
          <v:shape id="Šipka doprava 347" o:spid="_x0000_s1110" type="#_x0000_t13" style="position:absolute;margin-left:120.3pt;margin-top:4.25pt;width:21pt;height:3.55pt;z-index:251428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346" o:spid="_x0000_s1111" type="#_x0000_t13" style="position:absolute;margin-left:94.05pt;margin-top:4.2pt;width:21pt;height:3.55pt;z-index:251427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345" o:spid="_x0000_s1112" type="#_x0000_t13" style="position:absolute;margin-left:76.7pt;margin-top:2.6pt;width:21pt;height:3.55pt;rotation:-90;z-index:251426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44" o:spid="_x0000_s1113" type="#_x0000_t13" style="position:absolute;margin-left:67pt;margin-top:2.6pt;width:21pt;height:3.55pt;rotation:-90;z-index:251425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343" o:spid="_x0000_s1114" type="#_x0000_t13" style="position:absolute;margin-left:48.2pt;margin-top:4.4pt;width:21pt;height:3.55pt;rotation:180;z-index:251424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342" o:spid="_x0000_s1115" type="#_x0000_t13" style="position:absolute;margin-left:20.3pt;margin-top:4.8pt;width:21pt;height:3.55pt;rotation:180;z-index:251423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" adj="19774" fillcolor="#8db3e2" strokecolor="#548dd4" strokeweight="2pt"/>
        </w:pict>
      </w:r>
      <w:r w:rsidRPr="00233204">
        <w:rPr>
          <w:rFonts w:ascii="Garamond" w:hAnsi="Garamond"/>
          <w:b/>
          <w:color w:val="548DD4"/>
          <w:sz w:val="28"/>
          <w:szCs w:val="28"/>
        </w:rPr>
        <w:t>M</w:t>
      </w:r>
      <w:r>
        <w:rPr>
          <w:rFonts w:ascii="Garamond" w:hAnsi="Garamond"/>
          <w:b/>
          <w:color w:val="548DD4"/>
          <w:sz w:val="28"/>
          <w:szCs w:val="28"/>
        </w:rPr>
        <w:t xml:space="preserve"> </w:t>
      </w:r>
    </w:p>
    <w:p w:rsidR="009474B7" w:rsidRDefault="009474B7" w:rsidP="003F7DD1">
      <w:pPr>
        <w:rPr>
          <w:rFonts w:ascii="Garamond" w:hAnsi="Garamond"/>
          <w:b/>
          <w:color w:val="548DD4"/>
          <w:sz w:val="28"/>
          <w:szCs w:val="28"/>
        </w:rPr>
      </w:pPr>
    </w:p>
    <w:p w:rsidR="009474B7" w:rsidRDefault="009474B7" w:rsidP="00B47EEF">
      <w:pPr>
        <w:rPr>
          <w:rFonts w:ascii="Garamond" w:hAnsi="Garamond"/>
          <w:b/>
          <w:color w:val="A6A6A6"/>
          <w:sz w:val="28"/>
          <w:szCs w:val="28"/>
        </w:rPr>
      </w:pPr>
      <w:r>
        <w:rPr>
          <w:noProof/>
          <w:lang w:eastAsia="cs-CZ"/>
        </w:rPr>
        <w:pict>
          <v:shape id="Šipka doprava 369" o:spid="_x0000_s1116" type="#_x0000_t13" style="position:absolute;margin-left:183.8pt;margin-top:6.3pt;width:21pt;height:3.55pt;rotation:180;z-index:251450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368" o:spid="_x0000_s1117" type="#_x0000_t13" style="position:absolute;margin-left:159.05pt;margin-top:6.3pt;width:21pt;height:3.55pt;rotation:180;z-index:251449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" adj="19774" fillcolor="#bfbfbf" strokecolor="#a5a5a5" strokeweight="2pt"/>
        </w:pict>
      </w:r>
      <w:r>
        <w:rPr>
          <w:noProof/>
          <w:lang w:eastAsia="cs-CZ"/>
        </w:rPr>
        <w:pict>
          <v:shape id="Šipka doprava 367" o:spid="_x0000_s1118" type="#_x0000_t13" style="position:absolute;margin-left:142.5pt;margin-top:4.7pt;width:21pt;height:3.55pt;rotation:90;z-index:251448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366" o:spid="_x0000_s1119" type="#_x0000_t13" style="position:absolute;margin-left:134.1pt;margin-top:4.7pt;width:21pt;height:3.55pt;rotation:90;z-index:2514478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" adj="19774" fillcolor="#bfbfbf" strokecolor="#a5a5a5" strokeweight="2pt"/>
        </w:pict>
      </w:r>
      <w:r>
        <w:rPr>
          <w:noProof/>
          <w:lang w:eastAsia="cs-CZ"/>
        </w:rPr>
        <w:pict>
          <v:shape id="Šipka doprava 365" o:spid="_x0000_s1120" type="#_x0000_t13" style="position:absolute;margin-left:118.05pt;margin-top:6.5pt;width:21pt;height:3.55pt;z-index:2514467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364" o:spid="_x0000_s1121" type="#_x0000_t13" style="position:absolute;margin-left:94.05pt;margin-top:6.5pt;width:21pt;height:3.55pt;z-index:251445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363" o:spid="_x0000_s1122" type="#_x0000_t13" style="position:absolute;margin-left:69.3pt;margin-top:6.5pt;width:21pt;height:3.55pt;z-index:251444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" adj="19774" fillcolor="#bfbfbf" strokecolor="#a5a5a5" strokeweight="2pt"/>
        </w:pict>
      </w:r>
      <w:r>
        <w:rPr>
          <w:noProof/>
          <w:lang w:eastAsia="cs-CZ"/>
        </w:rPr>
        <w:pict>
          <v:shape id="Šipka doprava 362" o:spid="_x0000_s1123" type="#_x0000_t13" style="position:absolute;margin-left:44.7pt;margin-top:6.5pt;width:21pt;height:3.55pt;z-index:2514437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" adj="19774" fillcolor="#bfbfbf" strokecolor="#a5a5a5" strokeweight="2pt"/>
        </w:pict>
      </w:r>
      <w:r>
        <w:rPr>
          <w:noProof/>
          <w:lang w:eastAsia="cs-CZ"/>
        </w:rPr>
        <w:pict>
          <v:shape id="Šipka doprava 361" o:spid="_x0000_s1124" type="#_x0000_t13" style="position:absolute;margin-left:19.05pt;margin-top:6.5pt;width:21pt;height:3.55pt;z-index:2514426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" adj="19774" fillcolor="#bfbfbf" strokecolor="#a5a5a5" strokeweight="2pt"/>
        </w:pict>
      </w:r>
      <w:r w:rsidRPr="00233204">
        <w:rPr>
          <w:rFonts w:ascii="Garamond" w:hAnsi="Garamond"/>
          <w:b/>
          <w:color w:val="A6A6A6"/>
          <w:sz w:val="28"/>
          <w:szCs w:val="28"/>
        </w:rPr>
        <w:t>Š1</w:t>
      </w:r>
      <w:r>
        <w:rPr>
          <w:rFonts w:ascii="Garamond" w:hAnsi="Garamond"/>
          <w:b/>
          <w:color w:val="A6A6A6"/>
          <w:sz w:val="28"/>
          <w:szCs w:val="28"/>
        </w:rPr>
        <w:t xml:space="preserve"> </w:t>
      </w:r>
    </w:p>
    <w:p w:rsidR="009474B7" w:rsidRDefault="009474B7" w:rsidP="00B47EEF">
      <w:pPr>
        <w:rPr>
          <w:rFonts w:ascii="Garamond" w:hAnsi="Garamond"/>
          <w:b/>
          <w:color w:val="A6A6A6"/>
          <w:sz w:val="28"/>
          <w:szCs w:val="28"/>
        </w:rPr>
      </w:pPr>
    </w:p>
    <w:p w:rsidR="009474B7" w:rsidRDefault="009474B7" w:rsidP="00B47EEF">
      <w:pPr>
        <w:rPr>
          <w:rFonts w:ascii="Garamond" w:hAnsi="Garamond"/>
          <w:b/>
          <w:color w:val="A6A6A6"/>
          <w:sz w:val="28"/>
          <w:szCs w:val="28"/>
        </w:rPr>
      </w:pPr>
      <w:r>
        <w:rPr>
          <w:noProof/>
          <w:lang w:eastAsia="cs-CZ"/>
        </w:rPr>
        <w:pict>
          <v:shape id="Šipka doprava 376" o:spid="_x0000_s1125" type="#_x0000_t13" style="position:absolute;margin-left:121.6pt;margin-top:7.25pt;width:21pt;height:3.55pt;z-index:251458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375" o:spid="_x0000_s1126" type="#_x0000_t13" style="position:absolute;margin-left:97.05pt;margin-top:7.25pt;width:21pt;height:3.55pt;z-index:251457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" adj="19774" fillcolor="#bfbfbf" strokecolor="#a5a5a5" strokeweight="2pt"/>
        </w:pict>
      </w:r>
      <w:r>
        <w:rPr>
          <w:noProof/>
          <w:lang w:eastAsia="cs-CZ"/>
        </w:rPr>
        <w:pict>
          <v:shape id="Šipka doprava 374" o:spid="_x0000_s1127" type="#_x0000_t13" style="position:absolute;margin-left:73.05pt;margin-top:7.25pt;width:21pt;height:3.55pt;z-index:251456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" adj="19774" fillcolor="#bfbfbf" strokecolor="#a5a5a5" strokeweight="2pt"/>
        </w:pict>
      </w:r>
      <w:r>
        <w:rPr>
          <w:noProof/>
          <w:lang w:eastAsia="cs-CZ"/>
        </w:rPr>
        <w:pict>
          <v:shape id="Šipka doprava 373" o:spid="_x0000_s1128" type="#_x0000_t13" style="position:absolute;margin-left:48.3pt;margin-top:7.25pt;width:21pt;height:3.55pt;z-index:251454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" adj="19774" fillcolor="#bfbfbf" strokecolor="#a5a5a5" strokeweight="2pt"/>
        </w:pict>
      </w:r>
      <w:r>
        <w:rPr>
          <w:noProof/>
          <w:lang w:eastAsia="cs-CZ"/>
        </w:rPr>
        <w:pict>
          <v:shape id="Šipka doprava 372" o:spid="_x0000_s1129" type="#_x0000_t13" style="position:absolute;margin-left:29.55pt;margin-top:4.7pt;width:21pt;height:3.55pt;rotation:90;z-index:251453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" adj="19774" fillcolor="#bfbfbf" strokecolor="#a5a5a5" strokeweight="2pt"/>
        </w:pict>
      </w:r>
      <w:r>
        <w:rPr>
          <w:noProof/>
          <w:lang w:eastAsia="cs-CZ"/>
        </w:rPr>
        <w:pict>
          <v:shape id="Šipka doprava 371" o:spid="_x0000_s1130" type="#_x0000_t13" style="position:absolute;margin-left:19.3pt;margin-top:4.7pt;width:21pt;height:3.55pt;rotation:90;z-index:251452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370" o:spid="_x0000_s1131" type="#_x0000_t13" style="position:absolute;margin-left:9.55pt;margin-top:4.7pt;width:21pt;height:3.55pt;rotation:90;z-index:251451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" adj="19774" fillcolor="#bfbfbf" strokecolor="#a5a5a5" strokeweight="2pt"/>
        </w:pict>
      </w:r>
      <w:r>
        <w:rPr>
          <w:rFonts w:ascii="Garamond" w:hAnsi="Garamond"/>
          <w:b/>
          <w:color w:val="A6A6A6"/>
          <w:sz w:val="28"/>
          <w:szCs w:val="28"/>
        </w:rPr>
        <w:t xml:space="preserve">Š2 </w:t>
      </w:r>
    </w:p>
    <w:p w:rsidR="009474B7" w:rsidRDefault="009474B7" w:rsidP="00B47EEF">
      <w:pPr>
        <w:rPr>
          <w:rFonts w:ascii="Garamond" w:hAnsi="Garamond"/>
          <w:b/>
          <w:color w:val="A6A6A6"/>
          <w:sz w:val="28"/>
          <w:szCs w:val="28"/>
        </w:rPr>
      </w:pPr>
    </w:p>
    <w:p w:rsidR="009474B7" w:rsidRDefault="009474B7" w:rsidP="007240AD">
      <w:pPr>
        <w:jc w:val="right"/>
        <w:rPr>
          <w:rFonts w:ascii="Garamond" w:hAnsi="Garamond"/>
          <w:b/>
          <w:sz w:val="28"/>
          <w:szCs w:val="28"/>
        </w:rPr>
      </w:pPr>
      <w:r w:rsidRPr="007240AD">
        <w:rPr>
          <w:rFonts w:ascii="Garamond" w:hAnsi="Garamond"/>
          <w:b/>
          <w:sz w:val="28"/>
          <w:szCs w:val="28"/>
        </w:rPr>
        <w:t>……………………………….</w:t>
      </w:r>
    </w:p>
    <w:p w:rsidR="009474B7" w:rsidRDefault="009474B7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132" type="#_x0000_t202" style="position:absolute;left:0;text-align:left;margin-left:1.1pt;margin-top:6.3pt;width:181.4pt;height:140pt;z-index:251462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" filled="f" stroked="f">
                  <v:textbox style="mso-fit-shape-to-text:t">
                    <w:txbxContent>
                      <w:p w:rsidR="009474B7" w:rsidRPr="00B730C4" w:rsidRDefault="009474B7" w:rsidP="00B730C4">
                        <w:pPr>
                          <w:rPr>
                            <w:rFonts w:ascii="Garamond" w:hAnsi="Garamond"/>
                            <w:b/>
                            <w:color w:val="92D050"/>
                            <w:sz w:val="28"/>
                            <w:szCs w:val="28"/>
                          </w:rPr>
                        </w:pPr>
                        <w:r w:rsidRPr="00B730C4">
                          <w:rPr>
                            <w:rFonts w:ascii="Garamond" w:hAnsi="Garamond"/>
                            <w:b/>
                            <w:color w:val="92D050"/>
                            <w:sz w:val="28"/>
                            <w:szCs w:val="28"/>
                          </w:rPr>
                          <w:t>Z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378" o:spid="_x0000_s1133" style="position:absolute;left:0;text-align:left;margin-left:19.9pt;margin-top:26.35pt;width:4.5pt;height:4.5pt;z-index:2514600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" fillcolor="#92d050" strokecolor="#92d050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134" type="#_x0000_t202" style="position:absolute;left:0;text-align:left;margin-left:-1.15pt;margin-top:26.2pt;width:181.4pt;height:140pt;z-index:2514611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" filled="f" stroked="f">
                  <v:textbox style="mso-fit-shape-to-text:t">
                    <w:txbxContent>
                      <w:p w:rsidR="009474B7" w:rsidRPr="008F6CD3" w:rsidRDefault="009474B7">
                        <w:pPr>
                          <w:rPr>
                            <w:rFonts w:ascii="Garamond" w:hAnsi="Garamond"/>
                            <w:b/>
                            <w:color w:val="4A442A"/>
                            <w:sz w:val="28"/>
                            <w:szCs w:val="28"/>
                          </w:rPr>
                        </w:pPr>
                        <w:r w:rsidRPr="008F6CD3">
                          <w:rPr>
                            <w:rFonts w:ascii="Garamond" w:hAnsi="Garamond"/>
                            <w:b/>
                            <w:color w:val="4A442A"/>
                            <w:sz w:val="28"/>
                            <w:szCs w:val="28"/>
                          </w:rPr>
                          <w:t>H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377" o:spid="_x0000_s1135" style="position:absolute;left:0;text-align:left;margin-left:19.9pt;margin-top:26pt;width:5.25pt;height:3.6pt;z-index:2514590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" fillcolor="#484329" strokecolor="#484329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</w:tbl>
    <w:p w:rsidR="009474B7" w:rsidRPr="007240AD" w:rsidRDefault="009474B7" w:rsidP="007240AD">
      <w:pPr>
        <w:jc w:val="center"/>
        <w:rPr>
          <w:rFonts w:ascii="Garamond" w:hAnsi="Garamond"/>
          <w:b/>
          <w:sz w:val="28"/>
          <w:szCs w:val="28"/>
        </w:rPr>
      </w:pPr>
    </w:p>
    <w:p w:rsidR="009474B7" w:rsidRPr="00233204" w:rsidRDefault="009474B7" w:rsidP="00B47EEF">
      <w:pPr>
        <w:rPr>
          <w:rFonts w:ascii="Garamond" w:hAnsi="Garamond"/>
          <w:b/>
          <w:color w:val="A6A6A6"/>
          <w:sz w:val="28"/>
          <w:szCs w:val="28"/>
        </w:rPr>
      </w:pPr>
    </w:p>
    <w:p w:rsidR="009474B7" w:rsidRDefault="009474B7" w:rsidP="00B730C4">
      <w:pPr>
        <w:rPr>
          <w:rFonts w:ascii="Garamond" w:hAnsi="Garamond"/>
          <w:b/>
          <w:color w:val="4A442A"/>
          <w:sz w:val="28"/>
          <w:szCs w:val="28"/>
        </w:rPr>
      </w:pPr>
      <w:r>
        <w:rPr>
          <w:noProof/>
          <w:lang w:eastAsia="cs-CZ"/>
        </w:rPr>
        <w:pict>
          <v:shape id="Šipka doprava 386" o:spid="_x0000_s1136" type="#_x0000_t13" style="position:absolute;margin-left:125.95pt;margin-top:5.25pt;width:21pt;height:3.55pt;rotation:90;z-index:251468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385" o:spid="_x0000_s1137" type="#_x0000_t13" style="position:absolute;margin-left:108.15pt;margin-top:4.95pt;width:21pt;height:3.55pt;rotation:180;z-index:251467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384" o:spid="_x0000_s1138" type="#_x0000_t13" style="position:absolute;margin-left:82.15pt;margin-top:4.95pt;width:21pt;height:3.55pt;rotation:180;z-index:251466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383" o:spid="_x0000_s1139" type="#_x0000_t13" style="position:absolute;margin-left:64.65pt;margin-top:5.45pt;width:21pt;height:3.55pt;rotation:-90;z-index:251465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382" o:spid="_x0000_s1140" type="#_x0000_t13" style="position:absolute;margin-left:46.8pt;margin-top:5.55pt;width:21pt;height:3.55pt;z-index:251464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381" o:spid="_x0000_s1141" type="#_x0000_t13" style="position:absolute;margin-left:20.55pt;margin-top:5.55pt;width:21pt;height:3.55pt;z-index:251463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" adj="19774" fillcolor="#484329" strokecolor="#484329" strokeweight="2pt"/>
        </w:pict>
      </w:r>
      <w:r w:rsidRPr="00B730C4">
        <w:rPr>
          <w:rFonts w:ascii="Garamond" w:hAnsi="Garamond"/>
          <w:b/>
          <w:color w:val="4A442A"/>
          <w:sz w:val="28"/>
          <w:szCs w:val="28"/>
        </w:rPr>
        <w:t>H</w:t>
      </w:r>
    </w:p>
    <w:p w:rsidR="009474B7" w:rsidRDefault="009474B7" w:rsidP="00B730C4">
      <w:pPr>
        <w:rPr>
          <w:rFonts w:ascii="Garamond" w:hAnsi="Garamond"/>
          <w:b/>
          <w:color w:val="4A442A"/>
          <w:sz w:val="28"/>
          <w:szCs w:val="28"/>
        </w:rPr>
      </w:pPr>
    </w:p>
    <w:p w:rsidR="009474B7" w:rsidRPr="00B730C4" w:rsidRDefault="009474B7" w:rsidP="00B730C4">
      <w:pPr>
        <w:rPr>
          <w:rFonts w:ascii="Garamond" w:hAnsi="Garamond"/>
          <w:b/>
          <w:color w:val="92D050"/>
          <w:sz w:val="28"/>
          <w:szCs w:val="28"/>
        </w:rPr>
      </w:pPr>
      <w:r>
        <w:rPr>
          <w:noProof/>
          <w:lang w:eastAsia="cs-CZ"/>
        </w:rPr>
        <w:pict>
          <v:shape id="Šipka doprava 419" o:spid="_x0000_s1142" type="#_x0000_t13" style="position:absolute;margin-left:244.8pt;margin-top:26.55pt;width:21pt;height:3.55pt;rotation:2775802fd;z-index:251502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420" o:spid="_x0000_s1143" type="#_x0000_t13" style="position:absolute;margin-left:231.45pt;margin-top:27.4pt;width:21pt;height:3.55pt;rotation:2775802fd;z-index:251503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421" o:spid="_x0000_s1144" type="#_x0000_t13" style="position:absolute;margin-left:220.05pt;margin-top:27.25pt;width:21pt;height:3.55pt;rotation:2775802fd;z-index:251504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422" o:spid="_x0000_s1145" type="#_x0000_t13" style="position:absolute;margin-left:205.85pt;margin-top:26.5pt;width:21pt;height:3.55pt;rotation:2775802fd;z-index:251505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418" o:spid="_x0000_s1146" type="#_x0000_t13" style="position:absolute;margin-left:186.4pt;margin-top:25.75pt;width:21pt;height:3.55pt;rotation:180;z-index:251501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417" o:spid="_x0000_s1147" type="#_x0000_t13" style="position:absolute;margin-left:160.15pt;margin-top:26pt;width:21pt;height:3.55pt;rotation:180;z-index:251500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413" o:spid="_x0000_s1148" type="#_x0000_t13" style="position:absolute;margin-left:134.9pt;margin-top:25.95pt;width:21pt;height:3.55pt;rotation:180;z-index:251495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414" o:spid="_x0000_s1149" type="#_x0000_t13" style="position:absolute;margin-left:112.9pt;margin-top:27.25pt;width:21pt;height:3.55pt;rotation:2775802fd;z-index:251496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415" o:spid="_x0000_s1150" type="#_x0000_t13" style="position:absolute;margin-left:101.65pt;margin-top:26.5pt;width:21pt;height:3.55pt;rotation:2775802fd;z-index:251497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416" o:spid="_x0000_s1151" type="#_x0000_t13" style="position:absolute;margin-left:91.4pt;margin-top:26.65pt;width:21pt;height:3.55pt;rotation:2775802fd;z-index:251499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411" o:spid="_x0000_s1152" type="#_x0000_t13" style="position:absolute;margin-left:72.4pt;margin-top:25.95pt;width:21pt;height:3.55pt;rotation:180;z-index:251493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412" o:spid="_x0000_s1153" type="#_x0000_t13" style="position:absolute;margin-left:46.9pt;margin-top:26pt;width:21pt;height:3.55pt;rotation:180;z-index:251494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410" o:spid="_x0000_s1154" type="#_x0000_t13" style="position:absolute;margin-left:27.5pt;margin-top:27.3pt;width:21pt;height:3.55pt;rotation:2775802fd;z-index:251492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409" o:spid="_x0000_s1155" type="#_x0000_t13" style="position:absolute;margin-left:13.9pt;margin-top:27.25pt;width:21pt;height:3.55pt;rotation:2775802fd;z-index:251491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408" o:spid="_x0000_s1156" type="#_x0000_t13" style="position:absolute;margin-left:439.1pt;margin-top:9.6pt;width:21pt;height:3.55pt;rotation:-2734359fd;z-index:251490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407" o:spid="_x0000_s1157" type="#_x0000_t13" style="position:absolute;margin-left:449.65pt;margin-top:11.05pt;width:21pt;height:3.55pt;rotation:-2734359fd;z-index:251489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405" o:spid="_x0000_s1158" type="#_x0000_t13" style="position:absolute;margin-left:418.9pt;margin-top:8.3pt;width:21pt;height:3.55pt;rotation:180;z-index:251487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406" o:spid="_x0000_s1159" type="#_x0000_t13" style="position:absolute;margin-left:392.65pt;margin-top:8.5pt;width:21pt;height:3.55pt;rotation:180;z-index:251488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402" o:spid="_x0000_s1160" type="#_x0000_t13" style="position:absolute;margin-left:373.15pt;margin-top:5.8pt;width:21pt;height:3.55pt;rotation:-2734359fd;z-index:251484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403" o:spid="_x0000_s1161" type="#_x0000_t13" style="position:absolute;margin-left:361.15pt;margin-top:5.15pt;width:21pt;height:3.55pt;rotation:-2734359fd;z-index:251485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404" o:spid="_x0000_s1162" type="#_x0000_t13" style="position:absolute;margin-left:350.6pt;margin-top:5.05pt;width:21pt;height:3.55pt;rotation:-2734359fd;z-index:251486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401" o:spid="_x0000_s1163" type="#_x0000_t13" style="position:absolute;margin-left:328.9pt;margin-top:6.45pt;width:21pt;height:3.55pt;rotation:180;z-index:251483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400" o:spid="_x0000_s1164" type="#_x0000_t13" style="position:absolute;margin-left:304.15pt;margin-top:6.45pt;width:21pt;height:3.55pt;rotation:180;z-index:251482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399" o:spid="_x0000_s1165" type="#_x0000_t13" style="position:absolute;margin-left:276.4pt;margin-top:6.3pt;width:21pt;height:3.55pt;rotation:180;z-index:251481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398" o:spid="_x0000_s1166" type="#_x0000_t13" style="position:absolute;margin-left:256.9pt;margin-top:5.8pt;width:21pt;height:3.55pt;rotation:-2734359fd;z-index:251480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397" o:spid="_x0000_s1167" type="#_x0000_t13" style="position:absolute;margin-left:244.85pt;margin-top:5.8pt;width:21pt;height:3.55pt;rotation:-2734359fd;z-index:251479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396" o:spid="_x0000_s1168" type="#_x0000_t13" style="position:absolute;margin-left:231.4pt;margin-top:5.8pt;width:21pt;height:3.55pt;rotation:-2734359fd;z-index:251478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395" o:spid="_x0000_s1169" type="#_x0000_t13" style="position:absolute;margin-left:220.15pt;margin-top:5.75pt;width:21pt;height:3.55pt;rotation:-2734359fd;z-index:251477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390" o:spid="_x0000_s1170" type="#_x0000_t13" style="position:absolute;margin-left:200.65pt;margin-top:4.25pt;width:21pt;height:3.55pt;rotation:180;z-index:251472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391" o:spid="_x0000_s1171" type="#_x0000_t13" style="position:absolute;margin-left:173.65pt;margin-top:4.25pt;width:21pt;height:3.55pt;rotation:180;z-index:251473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392" o:spid="_x0000_s1172" type="#_x0000_t13" style="position:absolute;margin-left:146.65pt;margin-top:5pt;width:21pt;height:3.55pt;rotation:180;z-index:251474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393" o:spid="_x0000_s1173" type="#_x0000_t13" style="position:absolute;margin-left:120.4pt;margin-top:4.95pt;width:21pt;height:3.55pt;rotation:180;z-index:251475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394" o:spid="_x0000_s1174" type="#_x0000_t13" style="position:absolute;margin-left:93.4pt;margin-top:4.95pt;width:21pt;height:3.55pt;rotation:180;z-index:251476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389" o:spid="_x0000_s1175" type="#_x0000_t13" style="position:absolute;margin-left:67.9pt;margin-top:4.95pt;width:21pt;height:3.55pt;rotation:180;z-index:251471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388" o:spid="_x0000_s1176" type="#_x0000_t13" style="position:absolute;margin-left:41.65pt;margin-top:5pt;width:21pt;height:3.55pt;rotation:180;z-index:251470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387" o:spid="_x0000_s1177" type="#_x0000_t13" style="position:absolute;margin-left:15.4pt;margin-top:5pt;width:21pt;height:3.55pt;rotation:180;z-index:251469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" adj="19774" fillcolor="#92d050" strokecolor="#92d050" strokeweight="2pt"/>
        </w:pict>
      </w:r>
      <w:r w:rsidRPr="00B730C4">
        <w:rPr>
          <w:rFonts w:ascii="Garamond" w:hAnsi="Garamond"/>
          <w:b/>
          <w:color w:val="92D050"/>
          <w:sz w:val="28"/>
          <w:szCs w:val="28"/>
        </w:rPr>
        <w:t>Z</w:t>
      </w:r>
      <w:r>
        <w:rPr>
          <w:rFonts w:ascii="Garamond" w:hAnsi="Garamond"/>
          <w:b/>
          <w:color w:val="92D050"/>
          <w:sz w:val="28"/>
          <w:szCs w:val="28"/>
        </w:rPr>
        <w:t xml:space="preserve"> </w:t>
      </w:r>
    </w:p>
    <w:p w:rsidR="009474B7" w:rsidRDefault="009474B7" w:rsidP="00B730C4">
      <w:pPr>
        <w:rPr>
          <w:rFonts w:ascii="Garamond" w:hAnsi="Garamond"/>
          <w:b/>
          <w:color w:val="4A442A"/>
          <w:sz w:val="28"/>
          <w:szCs w:val="28"/>
        </w:rPr>
      </w:pPr>
    </w:p>
    <w:p w:rsidR="009474B7" w:rsidRDefault="009474B7" w:rsidP="00B730C4">
      <w:pPr>
        <w:rPr>
          <w:rFonts w:ascii="Garamond" w:hAnsi="Garamond"/>
          <w:b/>
          <w:color w:val="4A442A"/>
          <w:sz w:val="28"/>
          <w:szCs w:val="28"/>
        </w:rPr>
      </w:pPr>
    </w:p>
    <w:p w:rsidR="009474B7" w:rsidRDefault="009474B7" w:rsidP="007D689E">
      <w:pPr>
        <w:jc w:val="right"/>
        <w:rPr>
          <w:rFonts w:ascii="Garamond" w:hAnsi="Garamond"/>
          <w:b/>
          <w:color w:val="4A442A"/>
          <w:sz w:val="28"/>
          <w:szCs w:val="28"/>
        </w:rPr>
      </w:pPr>
      <w:r>
        <w:rPr>
          <w:rFonts w:ascii="Garamond" w:hAnsi="Garamond"/>
          <w:b/>
          <w:color w:val="4A442A"/>
          <w:sz w:val="28"/>
          <w:szCs w:val="28"/>
        </w:rPr>
        <w:t>………………………………..</w:t>
      </w:r>
    </w:p>
    <w:p w:rsidR="009474B7" w:rsidRDefault="009474B7">
      <w:pPr>
        <w:rPr>
          <w:rFonts w:ascii="Garamond" w:hAnsi="Garamond"/>
          <w:b/>
          <w:color w:val="4A442A"/>
          <w:sz w:val="28"/>
          <w:szCs w:val="28"/>
        </w:rPr>
      </w:pPr>
      <w:r>
        <w:rPr>
          <w:rFonts w:ascii="Garamond" w:hAnsi="Garamond"/>
          <w:b/>
          <w:color w:val="4A442A"/>
          <w:sz w:val="28"/>
          <w:szCs w:val="28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178" type="#_x0000_t202" style="position:absolute;left:0;text-align:left;margin-left:1.4pt;margin-top:1.6pt;width:181.4pt;height:140pt;z-index:2515184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" filled="f" stroked="f">
                  <v:textbox style="mso-fit-shape-to-text:t">
                    <w:txbxContent>
                      <w:p w:rsidR="009474B7" w:rsidRPr="00E53C7A" w:rsidRDefault="009474B7" w:rsidP="00E53C7A">
                        <w:pPr>
                          <w:rPr>
                            <w:rFonts w:ascii="Garamond" w:hAnsi="Garamond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color w:val="FF0000"/>
                            <w:sz w:val="28"/>
                            <w:szCs w:val="28"/>
                          </w:rPr>
                          <w:t>Č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424" o:spid="_x0000_s1179" style="position:absolute;left:0;text-align:left;margin-left:20.2pt;margin-top:-3.1pt;width:3.6pt;height:4.5pt;z-index:2515072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" fillcolor="red" strokecolor="red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180" type="#_x0000_t202" style="position:absolute;left:0;text-align:left;margin-left:-1.9pt;margin-top:6.9pt;width:181.4pt;height:140pt;z-index:2515174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" filled="f" stroked="f">
                  <v:textbox style="mso-fit-shape-to-text:t">
                    <w:txbxContent>
                      <w:p w:rsidR="009474B7" w:rsidRPr="00E53C7A" w:rsidRDefault="009474B7" w:rsidP="00E53C7A">
                        <w:pPr>
                          <w:rPr>
                            <w:rFonts w:ascii="Garamond" w:hAnsi="Garamond"/>
                            <w:b/>
                            <w:color w:val="00B0F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color w:val="00B0F0"/>
                            <w:sz w:val="28"/>
                            <w:szCs w:val="28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426" o:spid="_x0000_s1181" style="position:absolute;left:0;text-align:left;margin-left:19.9pt;margin-top:26.2pt;width:5.25pt;height:5.25pt;z-index:2515092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" fillcolor="#00b0f0" strokecolor="#00b0f0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182" type="#_x0000_t202" style="position:absolute;left:0;text-align:left;margin-left:3.05pt;margin-top:7.3pt;width:181.4pt;height:140pt;z-index:2515194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" filled="f" stroked="f">
                  <v:textbox style="mso-fit-shape-to-text:t">
                    <w:txbxContent>
                      <w:p w:rsidR="009474B7" w:rsidRPr="00E53C7A" w:rsidRDefault="009474B7" w:rsidP="00E53C7A">
                        <w:pPr>
                          <w:rPr>
                            <w:rFonts w:ascii="Garamond" w:hAnsi="Garamond"/>
                            <w:b/>
                            <w:color w:val="92D05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color w:val="92D050"/>
                            <w:sz w:val="28"/>
                            <w:szCs w:val="28"/>
                          </w:rPr>
                          <w:t>Z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425" o:spid="_x0000_s1183" style="position:absolute;left:0;text-align:left;margin-left:19.6pt;margin-top:25.85pt;width:4.5pt;height:3.75pt;z-index:2515082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" fillcolor="#92d050" strokecolor="#92d050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184" type="#_x0000_t202" style="position:absolute;left:0;text-align:left;margin-left:1.25pt;margin-top:5.45pt;width:181.4pt;height:140pt;z-index:2515164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" filled="f" stroked="f">
                  <v:textbox style="mso-fit-shape-to-text:t">
                    <w:txbxContent>
                      <w:p w:rsidR="009474B7" w:rsidRPr="00E53C7A" w:rsidRDefault="009474B7" w:rsidP="00E53C7A">
                        <w:pP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  <w:t>Č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427" o:spid="_x0000_s1185" style="position:absolute;left:0;text-align:left;margin-left:18.55pt;margin-top:27pt;width:4.5pt;height:3.6pt;z-index:2515102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" fillcolor="black" strokeweight="2pt"/>
              </w:pict>
            </w: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186" type="#_x0000_t202" style="position:absolute;left:0;text-align:left;margin-left:1.25pt;margin-top:8.1pt;width:181.4pt;height:140pt;z-index:2515153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" filled="f" stroked="f">
                  <v:textbox style="mso-fit-shape-to-text:t">
                    <w:txbxContent>
                      <w:p w:rsidR="009474B7" w:rsidRPr="00E53C7A" w:rsidRDefault="009474B7" w:rsidP="00E53C7A">
                        <w:pPr>
                          <w:rPr>
                            <w:rFonts w:ascii="Garamond" w:hAnsi="Garamond"/>
                            <w:b/>
                            <w:color w:val="9900CC"/>
                            <w:sz w:val="28"/>
                            <w:szCs w:val="28"/>
                          </w:rPr>
                        </w:pPr>
                        <w:r w:rsidRPr="00E53C7A">
                          <w:rPr>
                            <w:rFonts w:ascii="Garamond" w:hAnsi="Garamond"/>
                            <w:b/>
                            <w:color w:val="9900CC"/>
                            <w:sz w:val="28"/>
                            <w:szCs w:val="28"/>
                          </w:rPr>
                          <w:t>F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428" o:spid="_x0000_s1187" style="position:absolute;left:0;text-align:left;margin-left:18.55pt;margin-top:25.9pt;width:4.5pt;height:4.5pt;z-index:2515112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" fillcolor="#90c" strokecolor="#90c" strokeweight="2pt"/>
              </w:pict>
            </w: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188" type="#_x0000_t202" style="position:absolute;left:0;text-align:left;margin-left:-2.5pt;margin-top:26.5pt;width:181.4pt;height:140pt;z-index:2515143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" filled="f" stroked="f">
                  <v:textbox style="mso-fit-shape-to-text:t">
                    <w:txbxContent>
                      <w:p w:rsidR="009474B7" w:rsidRPr="00E53C7A" w:rsidRDefault="009474B7" w:rsidP="007D689E">
                        <w:pPr>
                          <w:rPr>
                            <w:rFonts w:ascii="Garamond" w:hAnsi="Garamond"/>
                            <w:b/>
                            <w:color w:val="FFFF00"/>
                            <w:sz w:val="28"/>
                            <w:szCs w:val="28"/>
                          </w:rPr>
                        </w:pPr>
                        <w:r w:rsidRPr="00E53C7A">
                          <w:rPr>
                            <w:rFonts w:ascii="Garamond" w:hAnsi="Garamond"/>
                            <w:b/>
                            <w:color w:val="FFFF00"/>
                            <w:sz w:val="28"/>
                            <w:szCs w:val="28"/>
                          </w:rPr>
                          <w:t>Ž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423" o:spid="_x0000_s1189" style="position:absolute;left:0;text-align:left;margin-left:19.3pt;margin-top:26.3pt;width:4.5pt;height:4.5pt;z-index:2515061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" fillcolor="yellow" strokecolor="yellow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190" type="#_x0000_t202" style="position:absolute;left:0;text-align:left;margin-left:1.55pt;margin-top:26.55pt;width:181.4pt;height:140pt;z-index:2515133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" filled="f" stroked="f">
                  <v:textbox style="mso-fit-shape-to-text:t">
                    <w:txbxContent>
                      <w:p w:rsidR="009474B7" w:rsidRPr="007D689E" w:rsidRDefault="009474B7">
                        <w:pPr>
                          <w:rPr>
                            <w:rFonts w:ascii="Garamond" w:hAnsi="Garamond"/>
                            <w:b/>
                            <w:color w:val="EA9422"/>
                            <w:sz w:val="28"/>
                            <w:szCs w:val="28"/>
                          </w:rPr>
                        </w:pPr>
                        <w:r w:rsidRPr="007D689E">
                          <w:rPr>
                            <w:rFonts w:ascii="Garamond" w:hAnsi="Garamond"/>
                            <w:b/>
                            <w:color w:val="EA9422"/>
                            <w:sz w:val="28"/>
                            <w:szCs w:val="28"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429" o:spid="_x0000_s1191" style="position:absolute;left:0;text-align:left;margin-left:19.6pt;margin-top:26.35pt;width:5.25pt;height:4.5pt;z-index:251512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" fillcolor="#ea9422" strokecolor="#ea9422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</w:tbl>
    <w:p w:rsidR="009474B7" w:rsidRPr="00B730C4" w:rsidRDefault="009474B7" w:rsidP="007D689E">
      <w:pPr>
        <w:jc w:val="right"/>
        <w:rPr>
          <w:rFonts w:ascii="Garamond" w:hAnsi="Garamond"/>
          <w:b/>
          <w:color w:val="4A442A"/>
          <w:sz w:val="28"/>
          <w:szCs w:val="28"/>
        </w:rPr>
      </w:pPr>
    </w:p>
    <w:p w:rsidR="009474B7" w:rsidRPr="00233204" w:rsidRDefault="009474B7" w:rsidP="003F7DD1">
      <w:pPr>
        <w:rPr>
          <w:rFonts w:ascii="Garamond" w:hAnsi="Garamond"/>
          <w:b/>
          <w:color w:val="548DD4"/>
          <w:sz w:val="28"/>
          <w:szCs w:val="28"/>
        </w:rPr>
      </w:pPr>
    </w:p>
    <w:p w:rsidR="009474B7" w:rsidRDefault="009474B7" w:rsidP="00E53C7A">
      <w:pPr>
        <w:rPr>
          <w:rFonts w:ascii="Garamond" w:hAnsi="Garamond"/>
          <w:b/>
          <w:color w:val="FFFF00"/>
          <w:sz w:val="28"/>
          <w:szCs w:val="28"/>
        </w:rPr>
      </w:pPr>
      <w:r>
        <w:rPr>
          <w:noProof/>
          <w:lang w:eastAsia="cs-CZ"/>
        </w:rPr>
        <w:pict>
          <v:shape id="Šipka doprava 452" o:spid="_x0000_s1192" type="#_x0000_t13" style="position:absolute;margin-left:174.2pt;margin-top:3.95pt;width:21pt;height:3.55pt;rotation:9074624fd;z-index:251531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" adj="19774" fillcolor="yellow" strokecolor="yellow" strokeweight="2pt"/>
        </w:pict>
      </w:r>
      <w:r>
        <w:rPr>
          <w:noProof/>
          <w:lang w:eastAsia="cs-CZ"/>
        </w:rPr>
        <w:pict>
          <v:shape id="Šipka doprava 451" o:spid="_x0000_s1193" type="#_x0000_t13" style="position:absolute;margin-left:162.2pt;margin-top:3.95pt;width:21pt;height:3.55pt;rotation:9074624fd;z-index:251530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" adj="19774" fillcolor="yellow" strokecolor="yellow" strokeweight="2pt"/>
        </w:pict>
      </w:r>
      <w:r>
        <w:rPr>
          <w:noProof/>
          <w:lang w:eastAsia="cs-CZ"/>
        </w:rPr>
        <w:pict>
          <v:shape id="Šipka doprava 448" o:spid="_x0000_s1194" type="#_x0000_t13" style="position:absolute;margin-left:150.2pt;margin-top:3.3pt;width:21pt;height:3.55pt;rotation:9074624fd;z-index:251529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" adj="19774" fillcolor="yellow" strokecolor="yellow" strokeweight="2pt"/>
        </w:pict>
      </w:r>
      <w:r>
        <w:rPr>
          <w:noProof/>
          <w:lang w:eastAsia="cs-CZ"/>
        </w:rPr>
        <w:pict>
          <v:shape id="Šipka doprava 443" o:spid="_x0000_s1195" type="#_x0000_t13" style="position:absolute;margin-left:128.5pt;margin-top:4.05pt;width:21pt;height:3.55pt;rotation:2775802fd;z-index:251526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" adj="19774" fillcolor="yellow" strokecolor="yellow" strokeweight="2pt"/>
        </w:pict>
      </w:r>
      <w:r>
        <w:rPr>
          <w:noProof/>
          <w:lang w:eastAsia="cs-CZ"/>
        </w:rPr>
        <w:pict>
          <v:shape id="Šipka doprava 446" o:spid="_x0000_s1196" type="#_x0000_t13" style="position:absolute;margin-left:115.05pt;margin-top:4pt;width:21pt;height:3.55pt;rotation:2775802fd;z-index:251527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447" o:spid="_x0000_s1197" type="#_x0000_t13" style="position:absolute;margin-left:102.3pt;margin-top:4.05pt;width:21pt;height:3.55pt;rotation:2775802fd;z-index:251528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" adj="19774" fillcolor="yellow" strokecolor="yellow" strokeweight="2pt"/>
        </w:pict>
      </w:r>
      <w:r>
        <w:rPr>
          <w:noProof/>
          <w:lang w:eastAsia="cs-CZ"/>
        </w:rPr>
        <w:pict>
          <v:shape id="Šipka doprava 441" o:spid="_x0000_s1198" type="#_x0000_t13" style="position:absolute;margin-left:80.6pt;margin-top:4.25pt;width:21pt;height:3.55pt;rotation:-2734359fd;z-index:251524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v9rg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" adj="19774" fillcolor="yellow" strokecolor="yellow" strokeweight="2pt"/>
        </w:pict>
      </w:r>
      <w:r>
        <w:rPr>
          <w:noProof/>
          <w:lang w:eastAsia="cs-CZ"/>
        </w:rPr>
        <w:pict>
          <v:shape id="Šipka doprava 442" o:spid="_x0000_s1199" type="#_x0000_t13" style="position:absolute;margin-left:67.9pt;margin-top:4.25pt;width:21pt;height:3.55pt;rotation:-2734359fd;z-index:251525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HW0rQ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" adj="19774" fillcolor="yellow" strokecolor="yellow" strokeweight="2pt"/>
        </w:pict>
      </w:r>
      <w:r>
        <w:rPr>
          <w:noProof/>
          <w:lang w:eastAsia="cs-CZ"/>
        </w:rPr>
        <w:pict>
          <v:shape id="Šipka doprava 440" o:spid="_x0000_s1200" type="#_x0000_t13" style="position:absolute;margin-left:54.2pt;margin-top:3.65pt;width:21pt;height:3.55pt;rotation:-2734359fd;z-index:251523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Fzqw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" adj="19774" fillcolor="yellow" strokecolor="yellow" strokeweight="2pt"/>
        </w:pict>
      </w:r>
      <w:r>
        <w:rPr>
          <w:noProof/>
          <w:lang w:eastAsia="cs-CZ"/>
        </w:rPr>
        <w:pict>
          <v:shape id="Šipka doprava 438" o:spid="_x0000_s1201" type="#_x0000_t13" style="position:absolute;margin-left:34.8pt;margin-top:1.9pt;width:21pt;height:3.55pt;rotation:-8492725fd;z-index:251521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" adj="19774" fillcolor="black" strokecolor="yellow" strokeweight="2pt"/>
        </w:pict>
      </w:r>
      <w:r>
        <w:rPr>
          <w:noProof/>
          <w:lang w:eastAsia="cs-CZ"/>
        </w:rPr>
        <w:pict>
          <v:shape id="Šipka doprava 439" o:spid="_x0000_s1202" type="#_x0000_t13" style="position:absolute;margin-left:23.6pt;margin-top:1.9pt;width:21pt;height:3.55pt;rotation:-8492725fd;z-index:251522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" adj="19774" fillcolor="black" strokecolor="yellow" strokeweight="2pt"/>
        </w:pict>
      </w:r>
      <w:r>
        <w:rPr>
          <w:noProof/>
          <w:lang w:eastAsia="cs-CZ"/>
        </w:rPr>
        <w:pict>
          <v:shape id="Šipka doprava 437" o:spid="_x0000_s1203" type="#_x0000_t13" style="position:absolute;margin-left:11.6pt;margin-top:1.9pt;width:21pt;height:3.55pt;rotation:-8492725fd;z-index:251520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" adj="19774" fillcolor="black" strokecolor="yellow" strokeweight="2pt"/>
        </w:pict>
      </w:r>
      <w:r w:rsidRPr="00E53C7A">
        <w:rPr>
          <w:rFonts w:ascii="Garamond" w:hAnsi="Garamond"/>
          <w:b/>
          <w:color w:val="FFFF00"/>
          <w:sz w:val="28"/>
          <w:szCs w:val="28"/>
        </w:rPr>
        <w:t>Ž</w:t>
      </w:r>
    </w:p>
    <w:p w:rsidR="009474B7" w:rsidRDefault="009474B7" w:rsidP="00E53C7A">
      <w:pPr>
        <w:rPr>
          <w:rFonts w:ascii="Garamond" w:hAnsi="Garamond"/>
          <w:b/>
          <w:color w:val="FFFF00"/>
          <w:sz w:val="28"/>
          <w:szCs w:val="28"/>
        </w:rPr>
      </w:pPr>
    </w:p>
    <w:p w:rsidR="009474B7" w:rsidRDefault="009474B7" w:rsidP="00E53C7A">
      <w:pPr>
        <w:rPr>
          <w:rFonts w:ascii="Garamond" w:hAnsi="Garamond"/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 id="Šipka doprava 455" o:spid="_x0000_s1204" type="#_x0000_t13" style="position:absolute;margin-left:104.1pt;margin-top:1.15pt;width:21pt;height:3.55pt;rotation:-90;z-index:251534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458" o:spid="_x0000_s1205" type="#_x0000_t13" style="position:absolute;margin-left:89.05pt;margin-top:2.55pt;width:21pt;height:3.55pt;z-index:251537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" adj="19774" fillcolor="red" strokecolor="red" strokeweight="2pt"/>
        </w:pict>
      </w:r>
      <w:r>
        <w:rPr>
          <w:noProof/>
          <w:lang w:eastAsia="cs-CZ"/>
        </w:rPr>
        <w:pict>
          <v:shape id="Šipka doprava 457" o:spid="_x0000_s1206" type="#_x0000_t13" style="position:absolute;margin-left:67.8pt;margin-top:3.3pt;width:21pt;height:3.55pt;rotation:2775802fd;z-index:251536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" adj="19774" fillcolor="red" strokecolor="red" strokeweight="2pt"/>
        </w:pict>
      </w:r>
      <w:r>
        <w:rPr>
          <w:noProof/>
          <w:lang w:eastAsia="cs-CZ"/>
        </w:rPr>
        <w:pict>
          <v:shape id="Šipka doprava 456" o:spid="_x0000_s1207" type="#_x0000_t13" style="position:absolute;margin-left:52.6pt;margin-top:1.05pt;width:21pt;height:3.55pt;rotation:-90;z-index:251535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" adj="19774" fillcolor="red" strokecolor="red" strokeweight="2pt"/>
        </w:pict>
      </w:r>
      <w:r>
        <w:rPr>
          <w:noProof/>
          <w:lang w:eastAsia="cs-CZ"/>
        </w:rPr>
        <w:pict>
          <v:shape id="Šipka doprava 454" o:spid="_x0000_s1208" type="#_x0000_t13" style="position:absolute;margin-left:33.2pt;margin-top:4.25pt;width:21pt;height:3.55pt;rotation:180;z-index:251533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" adj="19774" fillcolor="red" strokecolor="red" strokeweight="2pt"/>
        </w:pict>
      </w:r>
      <w:r>
        <w:rPr>
          <w:noProof/>
          <w:lang w:eastAsia="cs-CZ"/>
        </w:rPr>
        <w:pict>
          <v:shape id="Šipka doprava 453" o:spid="_x0000_s1209" type="#_x0000_t13" style="position:absolute;margin-left:12.4pt;margin-top:3.25pt;width:21pt;height:3.55pt;rotation:9074624fd;z-index:251532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" adj="19774" fillcolor="red" strokecolor="red" strokeweight="2pt"/>
        </w:pict>
      </w:r>
      <w:r>
        <w:rPr>
          <w:rFonts w:ascii="Garamond" w:hAnsi="Garamond"/>
          <w:b/>
          <w:color w:val="FF0000"/>
          <w:sz w:val="28"/>
          <w:szCs w:val="28"/>
        </w:rPr>
        <w:t>Č</w:t>
      </w:r>
    </w:p>
    <w:p w:rsidR="009474B7" w:rsidRDefault="009474B7" w:rsidP="00E53C7A">
      <w:pPr>
        <w:rPr>
          <w:rFonts w:ascii="Garamond" w:hAnsi="Garamond"/>
          <w:b/>
          <w:color w:val="FF0000"/>
          <w:sz w:val="28"/>
          <w:szCs w:val="28"/>
        </w:rPr>
      </w:pPr>
    </w:p>
    <w:p w:rsidR="009474B7" w:rsidRDefault="009474B7" w:rsidP="00BE4310">
      <w:pPr>
        <w:rPr>
          <w:rFonts w:ascii="Garamond" w:hAnsi="Garamond"/>
          <w:b/>
          <w:color w:val="92D050"/>
          <w:sz w:val="28"/>
          <w:szCs w:val="28"/>
        </w:rPr>
      </w:pPr>
      <w:r>
        <w:rPr>
          <w:noProof/>
          <w:lang w:eastAsia="cs-CZ"/>
        </w:rPr>
        <w:pict>
          <v:shape id="Šipka doprava 868" o:spid="_x0000_s1210" type="#_x0000_t13" style="position:absolute;margin-left:56.25pt;margin-top:6.55pt;width:21pt;height:3.55pt;rotation:90;z-index:251944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" adj="19774" fillcolor="#484329" strokecolor="#92d050" strokeweight="2pt"/>
        </w:pict>
      </w:r>
      <w:r>
        <w:rPr>
          <w:noProof/>
          <w:lang w:eastAsia="cs-CZ"/>
        </w:rPr>
        <w:pict>
          <v:shape id="Šipka doprava 869" o:spid="_x0000_s1211" type="#_x0000_t13" style="position:absolute;margin-left:44.55pt;margin-top:6.65pt;width:21pt;height:3.55pt;rotation:90;z-index:251945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" adj="19774" fillcolor="#484329" strokecolor="#92d050" strokeweight="2pt"/>
        </w:pict>
      </w:r>
      <w:r>
        <w:rPr>
          <w:noProof/>
          <w:lang w:eastAsia="cs-CZ"/>
        </w:rPr>
        <w:pict>
          <v:shape id="Šipka doprava 870" o:spid="_x0000_s1212" type="#_x0000_t13" style="position:absolute;margin-left:96pt;margin-top:7.4pt;width:21pt;height:3.55pt;rotation:-8492725fd;z-index:251937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871" o:spid="_x0000_s1213" type="#_x0000_t13" style="position:absolute;margin-left:76.3pt;margin-top:7.6pt;width:21pt;height:3.55pt;z-index:251938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872" o:spid="_x0000_s1214" type="#_x0000_t13" style="position:absolute;margin-left:26.05pt;margin-top:5.55pt;width:21pt;height:3.55pt;z-index:251939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873" o:spid="_x0000_s1215" type="#_x0000_t13" style="position:absolute;margin-left:7.45pt;margin-top:4.95pt;width:21pt;height:3.55pt;rotation:-8492725fd;z-index:251936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" adj="19774" fillcolor="#92d050" strokecolor="#92d050" strokeweight="2pt"/>
        </w:pict>
      </w:r>
      <w:r>
        <w:rPr>
          <w:rFonts w:ascii="Garamond" w:hAnsi="Garamond"/>
          <w:b/>
          <w:color w:val="92D050"/>
          <w:sz w:val="28"/>
          <w:szCs w:val="28"/>
        </w:rPr>
        <w:t>Z</w:t>
      </w:r>
    </w:p>
    <w:p w:rsidR="009474B7" w:rsidRDefault="009474B7" w:rsidP="00BE4310">
      <w:pPr>
        <w:rPr>
          <w:rFonts w:ascii="Garamond" w:hAnsi="Garamond"/>
          <w:b/>
          <w:color w:val="92D050"/>
          <w:sz w:val="28"/>
          <w:szCs w:val="28"/>
        </w:rPr>
      </w:pPr>
    </w:p>
    <w:p w:rsidR="009474B7" w:rsidRDefault="009474B7" w:rsidP="00BE4310">
      <w:pPr>
        <w:rPr>
          <w:rFonts w:ascii="Garamond" w:hAnsi="Garamond"/>
          <w:b/>
          <w:color w:val="00B0F0"/>
          <w:sz w:val="28"/>
          <w:szCs w:val="28"/>
        </w:rPr>
      </w:pPr>
      <w:r>
        <w:rPr>
          <w:noProof/>
          <w:lang w:eastAsia="cs-CZ"/>
        </w:rPr>
        <w:pict>
          <v:shape id="Šipka doprava 874" o:spid="_x0000_s1216" type="#_x0000_t13" style="position:absolute;margin-left:54.85pt;margin-top:5.2pt;width:21pt;height:3.55pt;rotation:90;z-index:2519475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" adj="19774" fillcolor="#484329" strokecolor="#00b0f0" strokeweight="2pt"/>
        </w:pict>
      </w:r>
      <w:r>
        <w:rPr>
          <w:noProof/>
          <w:lang w:eastAsia="cs-CZ"/>
        </w:rPr>
        <w:pict>
          <v:shape id="Šipka doprava 875" o:spid="_x0000_s1217" type="#_x0000_t13" style="position:absolute;margin-left:43.85pt;margin-top:4.6pt;width:21pt;height:3.55pt;rotation:90;z-index:251946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" adj="19774" fillcolor="#484329" strokecolor="#00b0f0" strokeweight="2pt"/>
        </w:pict>
      </w:r>
      <w:r>
        <w:rPr>
          <w:noProof/>
          <w:lang w:eastAsia="cs-CZ"/>
        </w:rPr>
        <w:pict>
          <v:shape id="Šipka doprava 876" o:spid="_x0000_s1218" type="#_x0000_t13" style="position:absolute;margin-left:110.6pt;margin-top:6.55pt;width:21pt;height:3.55pt;rotation:-2734359fd;z-index:251942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" adj="19774" fillcolor="yellow" strokecolor="#00b0f0" strokeweight="2pt"/>
        </w:pict>
      </w:r>
      <w:r>
        <w:rPr>
          <w:noProof/>
          <w:lang w:eastAsia="cs-CZ"/>
        </w:rPr>
        <w:pict>
          <v:shape id="Šipka doprava 877" o:spid="_x0000_s1219" type="#_x0000_t13" style="position:absolute;margin-left:98.6pt;margin-top:6.25pt;width:21pt;height:3.55pt;rotation:-2734359fd;z-index:251943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" adj="19774" fillcolor="yellow" strokecolor="#00b0f0" strokeweight="2pt"/>
        </w:pict>
      </w:r>
      <w:r>
        <w:rPr>
          <w:noProof/>
          <w:lang w:eastAsia="cs-CZ"/>
        </w:rPr>
        <w:pict>
          <v:shape id="Šipka doprava 878" o:spid="_x0000_s1220" type="#_x0000_t13" style="position:absolute;margin-left:78.4pt;margin-top:4.3pt;width:21pt;height:3.55pt;rotation:180;z-index:251940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" adj="19774" fillcolor="#92d050" strokecolor="#00b0f0" strokeweight="2pt"/>
        </w:pict>
      </w:r>
      <w:r>
        <w:rPr>
          <w:noProof/>
          <w:lang w:eastAsia="cs-CZ"/>
        </w:rPr>
        <w:pict>
          <v:shape id="Šipka doprava 879" o:spid="_x0000_s1221" type="#_x0000_t13" style="position:absolute;margin-left:23.4pt;margin-top:5.8pt;width:21pt;height:3.55pt;rotation:180;z-index:251941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" adj="19774" fillcolor="#92d050" strokecolor="#00b0f0" strokeweight="2pt"/>
        </w:pict>
      </w:r>
      <w:r>
        <w:rPr>
          <w:rFonts w:ascii="Garamond" w:hAnsi="Garamond"/>
          <w:b/>
          <w:color w:val="00B0F0"/>
          <w:sz w:val="28"/>
          <w:szCs w:val="28"/>
        </w:rPr>
        <w:t>M</w:t>
      </w:r>
    </w:p>
    <w:p w:rsidR="009474B7" w:rsidRDefault="009474B7" w:rsidP="00E80931">
      <w:pPr>
        <w:rPr>
          <w:rFonts w:ascii="Garamond" w:hAnsi="Garamond"/>
          <w:b/>
          <w:color w:val="00B0F0"/>
          <w:sz w:val="28"/>
          <w:szCs w:val="28"/>
        </w:rPr>
      </w:pPr>
    </w:p>
    <w:p w:rsidR="009474B7" w:rsidRDefault="009474B7" w:rsidP="00E80931">
      <w:pPr>
        <w:rPr>
          <w:rFonts w:ascii="Garamond" w:hAnsi="Garamond"/>
          <w:b/>
          <w:sz w:val="28"/>
          <w:szCs w:val="28"/>
        </w:rPr>
      </w:pPr>
      <w:r>
        <w:rPr>
          <w:noProof/>
          <w:lang w:eastAsia="cs-CZ"/>
        </w:rPr>
        <w:pict>
          <v:shape id="Šipka doprava 478" o:spid="_x0000_s1222" type="#_x0000_t13" style="position:absolute;margin-left:101.95pt;margin-top:4.75pt;width:21pt;height:3.55pt;rotation:-90;z-index:251544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479" o:spid="_x0000_s1223" type="#_x0000_t13" style="position:absolute;margin-left:90.5pt;margin-top:4.75pt;width:21pt;height:3.55pt;rotation:-90;z-index:251545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477" o:spid="_x0000_s1224" type="#_x0000_t13" style="position:absolute;margin-left:72.15pt;margin-top:8.75pt;width:21pt;height:3.55pt;rotation:180;z-index:251543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" adj="19774" fillcolor="#484329" strokecolor="#484329" strokeweight="2pt"/>
        </w:pict>
      </w:r>
      <w:r>
        <w:rPr>
          <w:noProof/>
          <w:lang w:eastAsia="cs-CZ"/>
        </w:rPr>
        <w:pict>
          <v:shape id="Šipka doprava 473" o:spid="_x0000_s1225" type="#_x0000_t13" style="position:absolute;margin-left:51.2pt;margin-top:7.8pt;width:21pt;height:3.55pt;rotation:9074624fd;z-index:251538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" adj="19774" fillcolor="yellow" strokeweight="2pt"/>
        </w:pict>
      </w:r>
      <w:r>
        <w:rPr>
          <w:noProof/>
          <w:lang w:eastAsia="cs-CZ"/>
        </w:rPr>
        <w:pict>
          <v:shape id="Šipka doprava 474" o:spid="_x0000_s1226" type="#_x0000_t13" style="position:absolute;margin-left:38.45pt;margin-top:7.75pt;width:21pt;height:3.55pt;rotation:9074624fd;z-index:251539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" adj="19774" fillcolor="yellow" strokeweight="2pt"/>
        </w:pict>
      </w:r>
      <w:r>
        <w:rPr>
          <w:noProof/>
          <w:lang w:eastAsia="cs-CZ"/>
        </w:rPr>
        <w:pict>
          <v:shape id="Šipka doprava 475" o:spid="_x0000_s1227" type="#_x0000_t13" style="position:absolute;margin-left:26.35pt;margin-top:7.9pt;width:21pt;height:3.55pt;rotation:9074624fd;z-index:251540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" adj="19774" fillcolor="yellow" strokeweight="2pt"/>
        </w:pict>
      </w:r>
      <w:r>
        <w:rPr>
          <w:noProof/>
          <w:lang w:eastAsia="cs-CZ"/>
        </w:rPr>
        <w:pict>
          <v:shape id="Šipka doprava 476" o:spid="_x0000_s1228" type="#_x0000_t13" style="position:absolute;margin-left:13.65pt;margin-top:7.05pt;width:21pt;height:3.55pt;rotation:9074624fd;z-index:251542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" adj="19774" fillcolor="yellow" strokeweight="2pt"/>
        </w:pict>
      </w:r>
      <w:r>
        <w:rPr>
          <w:rFonts w:ascii="Garamond" w:hAnsi="Garamond"/>
          <w:b/>
          <w:sz w:val="28"/>
          <w:szCs w:val="28"/>
        </w:rPr>
        <w:t>Č</w:t>
      </w:r>
    </w:p>
    <w:p w:rsidR="009474B7" w:rsidRDefault="009474B7" w:rsidP="00E80931">
      <w:pPr>
        <w:rPr>
          <w:rFonts w:ascii="Garamond" w:hAnsi="Garamond"/>
          <w:b/>
          <w:sz w:val="28"/>
          <w:szCs w:val="28"/>
        </w:rPr>
      </w:pPr>
    </w:p>
    <w:p w:rsidR="009474B7" w:rsidRDefault="009474B7" w:rsidP="00E80931">
      <w:pPr>
        <w:rPr>
          <w:rFonts w:ascii="Garamond" w:hAnsi="Garamond"/>
          <w:b/>
          <w:color w:val="9900CC"/>
          <w:sz w:val="28"/>
          <w:szCs w:val="28"/>
        </w:rPr>
      </w:pPr>
      <w:r>
        <w:rPr>
          <w:noProof/>
          <w:lang w:eastAsia="cs-CZ"/>
        </w:rPr>
        <w:pict>
          <v:shape id="Šipka doprava 482" o:spid="_x0000_s1229" type="#_x0000_t13" style="position:absolute;margin-left:106.35pt;margin-top:8.1pt;width:21pt;height:3.55pt;rotation:-2734359fd;z-index:251548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" adj="19774" fillcolor="yellow" strokecolor="#90c" strokeweight="2pt"/>
        </w:pict>
      </w:r>
      <w:r>
        <w:rPr>
          <w:noProof/>
          <w:lang w:eastAsia="cs-CZ"/>
        </w:rPr>
        <w:pict>
          <v:shape id="Šipka doprava 484" o:spid="_x0000_s1230" type="#_x0000_t13" style="position:absolute;margin-left:88.15pt;margin-top:5.45pt;width:21pt;height:3.55pt;rotation:90;z-index:251550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" adj="19774" fillcolor="#484329" strokecolor="#90c" strokeweight="2pt"/>
        </w:pict>
      </w:r>
      <w:r>
        <w:rPr>
          <w:noProof/>
          <w:lang w:eastAsia="cs-CZ"/>
        </w:rPr>
        <w:pict>
          <v:shape id="Šipka doprava 485" o:spid="_x0000_s1231" type="#_x0000_t13" style="position:absolute;margin-left:77.45pt;margin-top:5.45pt;width:21pt;height:3.55pt;rotation:90;z-index:251551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" adj="19774" fillcolor="#484329" strokecolor="#90c" strokeweight="2pt"/>
        </w:pict>
      </w:r>
      <w:r>
        <w:rPr>
          <w:noProof/>
          <w:lang w:eastAsia="cs-CZ"/>
        </w:rPr>
        <w:pict>
          <v:shape id="Šipka doprava 483" o:spid="_x0000_s1232" type="#_x0000_t13" style="position:absolute;margin-left:63.4pt;margin-top:8.1pt;width:21pt;height:3.55pt;rotation:-2734359fd;z-index:251549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" adj="19774" fillcolor="yellow" strokecolor="#90c" strokeweight="2pt"/>
        </w:pict>
      </w:r>
      <w:r>
        <w:rPr>
          <w:noProof/>
          <w:lang w:eastAsia="cs-CZ"/>
        </w:rPr>
        <w:pict>
          <v:shape id="Šipka doprava 480" o:spid="_x0000_s1233" type="#_x0000_t13" style="position:absolute;margin-left:42.85pt;margin-top:6.55pt;width:21pt;height:3.55pt;rotation:180;z-index:251546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" adj="19774" fillcolor="#484329" strokecolor="#90c" strokeweight="2pt"/>
        </w:pict>
      </w:r>
      <w:r>
        <w:rPr>
          <w:noProof/>
          <w:lang w:eastAsia="cs-CZ"/>
        </w:rPr>
        <w:pict>
          <v:shape id="Šipka doprava 481" o:spid="_x0000_s1234" type="#_x0000_t13" style="position:absolute;margin-left:16pt;margin-top:6.6pt;width:21pt;height:3.55pt;rotation:180;z-index:251547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" adj="19774" fillcolor="#484329" strokecolor="#90c" strokeweight="2pt"/>
        </w:pict>
      </w:r>
      <w:r w:rsidRPr="00E53C7A">
        <w:rPr>
          <w:rFonts w:ascii="Garamond" w:hAnsi="Garamond"/>
          <w:b/>
          <w:color w:val="9900CC"/>
          <w:sz w:val="28"/>
          <w:szCs w:val="28"/>
        </w:rPr>
        <w:t>F</w:t>
      </w:r>
    </w:p>
    <w:p w:rsidR="009474B7" w:rsidRDefault="009474B7" w:rsidP="00E80931">
      <w:pPr>
        <w:rPr>
          <w:rFonts w:ascii="Garamond" w:hAnsi="Garamond"/>
          <w:b/>
          <w:color w:val="9900CC"/>
          <w:sz w:val="28"/>
          <w:szCs w:val="28"/>
        </w:rPr>
      </w:pPr>
    </w:p>
    <w:p w:rsidR="009474B7" w:rsidRPr="00066ED6" w:rsidRDefault="009474B7" w:rsidP="00066ED6">
      <w:pPr>
        <w:tabs>
          <w:tab w:val="center" w:pos="4536"/>
        </w:tabs>
        <w:rPr>
          <w:rFonts w:ascii="Garamond" w:hAnsi="Garamond"/>
          <w:b/>
          <w:color w:val="EA9422"/>
          <w:sz w:val="28"/>
          <w:szCs w:val="28"/>
        </w:rPr>
      </w:pPr>
      <w:r>
        <w:rPr>
          <w:noProof/>
          <w:lang w:eastAsia="cs-CZ"/>
        </w:rPr>
        <w:pict>
          <v:shape id="Šipka doprava 488" o:spid="_x0000_s1235" type="#_x0000_t13" style="position:absolute;margin-left:98.55pt;margin-top:10.9pt;width:21pt;height:3.55pt;rotation:9074624fd;z-index:251554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" adj="19774" fillcolor="yellow" strokecolor="#ea9422" strokeweight="2pt"/>
        </w:pict>
      </w:r>
      <w:r>
        <w:rPr>
          <w:noProof/>
          <w:lang w:eastAsia="cs-CZ"/>
        </w:rPr>
        <w:pict>
          <v:shape id="Šipka doprava 490" o:spid="_x0000_s1236" type="#_x0000_t13" style="position:absolute;margin-left:79.55pt;margin-top:6.95pt;width:21pt;height:3.55pt;z-index:251556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" adj="19774" fillcolor="#92d050" strokecolor="#ea9422" strokeweight="2pt"/>
        </w:pict>
      </w:r>
      <w:r>
        <w:rPr>
          <w:noProof/>
          <w:lang w:eastAsia="cs-CZ"/>
        </w:rPr>
        <w:pict>
          <v:shape id="Šipka doprava 491" o:spid="_x0000_s1237" type="#_x0000_t13" style="position:absolute;margin-left:53.65pt;margin-top:6.95pt;width:21pt;height:3.55pt;z-index:251557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" adj="19774" fillcolor="#92d050" strokecolor="#ea9422" strokeweight="2pt"/>
        </w:pict>
      </w:r>
      <w:r>
        <w:rPr>
          <w:noProof/>
          <w:lang w:eastAsia="cs-CZ"/>
        </w:rPr>
        <w:pict>
          <v:shape id="Šipka doprava 489" o:spid="_x0000_s1238" type="#_x0000_t13" style="position:absolute;margin-left:32.6pt;margin-top:7.8pt;width:21pt;height:3.55pt;rotation:9074624fd;z-index:251555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" adj="19774" fillcolor="yellow" strokecolor="#ea9422" strokeweight="2pt"/>
        </w:pict>
      </w:r>
      <w:r>
        <w:rPr>
          <w:noProof/>
          <w:lang w:eastAsia="cs-CZ"/>
        </w:rPr>
        <w:pict>
          <v:shape id="Šipka doprava 486" o:spid="_x0000_s1239" type="#_x0000_t13" style="position:absolute;margin-left:16.85pt;margin-top:5.55pt;width:21pt;height:3.55pt;rotation:-90;z-index:251552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" adj="19774" fillcolor="#484329" strokecolor="#ea9422" strokeweight="2pt"/>
        </w:pict>
      </w:r>
      <w:r>
        <w:rPr>
          <w:noProof/>
          <w:lang w:eastAsia="cs-CZ"/>
        </w:rPr>
        <w:pict>
          <v:shape id="Šipka doprava 487" o:spid="_x0000_s1240" type="#_x0000_t13" style="position:absolute;margin-left:8pt;margin-top:5.55pt;width:21pt;height:3.55pt;rotation:-90;z-index:251553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" adj="19774" fillcolor="#484329" strokecolor="#ea9422" strokeweight="2pt"/>
        </w:pict>
      </w:r>
      <w:r w:rsidRPr="007D689E">
        <w:rPr>
          <w:rFonts w:ascii="Garamond" w:hAnsi="Garamond"/>
          <w:b/>
          <w:color w:val="EA9422"/>
          <w:sz w:val="28"/>
          <w:szCs w:val="28"/>
        </w:rPr>
        <w:t>O</w:t>
      </w:r>
      <w:r>
        <w:rPr>
          <w:rFonts w:ascii="Garamond" w:hAnsi="Garamond"/>
          <w:b/>
          <w:color w:val="EA9422"/>
          <w:sz w:val="28"/>
          <w:szCs w:val="28"/>
        </w:rPr>
        <w:tab/>
        <w:t xml:space="preserve">                                                                                  </w:t>
      </w:r>
      <w:r w:rsidRPr="00066ED6">
        <w:rPr>
          <w:rFonts w:ascii="Garamond" w:hAnsi="Garamond"/>
          <w:b/>
          <w:sz w:val="28"/>
          <w:szCs w:val="28"/>
        </w:rPr>
        <w:t>……………………………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241" type="#_x0000_t202" style="position:absolute;margin-left:-1.4pt;margin-top:5.9pt;width:181.4pt;height:140pt;z-index:2515614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" filled="f" stroked="f">
                  <v:textbox style="mso-fit-shape-to-text:t">
                    <w:txbxContent>
                      <w:p w:rsidR="009474B7" w:rsidRPr="00066ED6" w:rsidRDefault="009474B7" w:rsidP="00066ED6">
                        <w:pPr>
                          <w:rPr>
                            <w:rFonts w:ascii="Garamond" w:hAnsi="Garamond"/>
                            <w:b/>
                            <w:color w:val="FFFF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color w:val="FFFF00"/>
                            <w:sz w:val="28"/>
                            <w:szCs w:val="28"/>
                          </w:rPr>
                          <w:t>Ž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493" o:spid="_x0000_s1242" style="position:absolute;margin-left:19.45pt;margin-top:25.45pt;width:3.75pt;height:5.25pt;z-index:2515594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" fillcolor="yellow" strokecolor="yellow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243" type="#_x0000_t202" style="position:absolute;margin-left:3.4pt;margin-top:5.95pt;width:181.4pt;height:140pt;z-index:2515604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" filled="f" stroked="f">
                  <v:textbox style="mso-fit-shape-to-text:t">
                    <w:txbxContent>
                      <w:p w:rsidR="009474B7" w:rsidRPr="00066ED6" w:rsidRDefault="009474B7">
                        <w:pPr>
                          <w:rPr>
                            <w:rFonts w:ascii="Garamond" w:hAnsi="Garamond"/>
                            <w:b/>
                            <w:color w:val="FFC000"/>
                            <w:sz w:val="28"/>
                            <w:szCs w:val="28"/>
                          </w:rPr>
                        </w:pPr>
                        <w:r w:rsidRPr="00066ED6">
                          <w:rPr>
                            <w:rFonts w:ascii="Garamond" w:hAnsi="Garamond"/>
                            <w:b/>
                            <w:color w:val="FFC000"/>
                            <w:sz w:val="28"/>
                            <w:szCs w:val="28"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492" o:spid="_x0000_s1244" style="position:absolute;margin-left:19.75pt;margin-top:25.5pt;width:5.25pt;height:3.75pt;z-index:2515584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" fillcolor="#ea9422" strokecolor="#ea9422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</w:tbl>
    <w:p w:rsidR="009474B7" w:rsidRPr="00E53C7A" w:rsidRDefault="009474B7" w:rsidP="00E80931">
      <w:pPr>
        <w:rPr>
          <w:rFonts w:ascii="Garamond" w:hAnsi="Garamond"/>
          <w:b/>
          <w:sz w:val="28"/>
          <w:szCs w:val="28"/>
        </w:rPr>
      </w:pPr>
    </w:p>
    <w:p w:rsidR="009474B7" w:rsidRPr="00E53C7A" w:rsidRDefault="009474B7" w:rsidP="00E80931">
      <w:pPr>
        <w:rPr>
          <w:rFonts w:ascii="Garamond" w:hAnsi="Garamond"/>
          <w:b/>
          <w:color w:val="92D050"/>
          <w:sz w:val="28"/>
          <w:szCs w:val="28"/>
        </w:rPr>
      </w:pPr>
    </w:p>
    <w:p w:rsidR="009474B7" w:rsidRDefault="009474B7" w:rsidP="00066ED6">
      <w:pPr>
        <w:rPr>
          <w:rFonts w:ascii="Garamond" w:hAnsi="Garamond"/>
          <w:b/>
          <w:color w:val="FFC000"/>
          <w:sz w:val="28"/>
          <w:szCs w:val="28"/>
        </w:rPr>
      </w:pPr>
      <w:r>
        <w:rPr>
          <w:noProof/>
          <w:lang w:eastAsia="cs-CZ"/>
        </w:rPr>
        <w:pict>
          <v:shape id="Šipka doprava 511" o:spid="_x0000_s1245" type="#_x0000_t13" style="position:absolute;margin-left:259.1pt;margin-top:7.8pt;width:21pt;height:3.55pt;rotation:-90;z-index:251577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" adj="19774" fillcolor="#484329" strokecolor="#ffc000" strokeweight="2pt"/>
        </w:pict>
      </w:r>
      <w:r>
        <w:rPr>
          <w:noProof/>
          <w:lang w:eastAsia="cs-CZ"/>
        </w:rPr>
        <w:pict>
          <v:shape id="Šipka doprava 510" o:spid="_x0000_s1246" type="#_x0000_t13" style="position:absolute;margin-left:247.1pt;margin-top:8pt;width:21pt;height:3.55pt;rotation:-90;z-index:251576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" adj="19774" fillcolor="#484329" strokecolor="#ffc000" strokeweight="2pt"/>
        </w:pict>
      </w:r>
      <w:r>
        <w:rPr>
          <w:noProof/>
          <w:lang w:eastAsia="cs-CZ"/>
        </w:rPr>
        <w:pict>
          <v:shape id="Šipka doprava 508" o:spid="_x0000_s1247" type="#_x0000_t13" style="position:absolute;margin-left:229.35pt;margin-top:7.2pt;width:21pt;height:3.55pt;rotation:-2734359fd;z-index:2515747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" adj="19774" fillcolor="yellow" strokecolor="#ffc000" strokeweight="2pt"/>
        </w:pict>
      </w:r>
      <w:r>
        <w:rPr>
          <w:noProof/>
          <w:lang w:eastAsia="cs-CZ"/>
        </w:rPr>
        <w:pict>
          <v:shape id="Šipka doprava 509" o:spid="_x0000_s1248" type="#_x0000_t13" style="position:absolute;margin-left:217.35pt;margin-top:6.65pt;width:21pt;height:3.55pt;rotation:-2734359fd;z-index:2515758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" adj="19774" fillcolor="yellow" strokecolor="#ffc000" strokeweight="2pt"/>
        </w:pict>
      </w:r>
      <w:r>
        <w:rPr>
          <w:noProof/>
          <w:lang w:eastAsia="cs-CZ"/>
        </w:rPr>
        <w:pict>
          <v:shape id="Šipka doprava 507" o:spid="_x0000_s1249" type="#_x0000_t13" style="position:absolute;margin-left:197.6pt;margin-top:5.35pt;width:21pt;height:3.55pt;z-index:251573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" adj="19774" fillcolor="red" strokecolor="#ffc000" strokeweight="2pt"/>
        </w:pict>
      </w:r>
      <w:r>
        <w:rPr>
          <w:noProof/>
          <w:lang w:eastAsia="cs-CZ"/>
        </w:rPr>
        <w:pict>
          <v:shape id="Šipka doprava 506" o:spid="_x0000_s1250" type="#_x0000_t13" style="position:absolute;margin-left:172.1pt;margin-top:5.35pt;width:21pt;height:3.55pt;z-index:251572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" adj="19774" fillcolor="red" strokecolor="#ffc000" strokeweight="2pt"/>
        </w:pict>
      </w:r>
      <w:r>
        <w:rPr>
          <w:noProof/>
          <w:lang w:eastAsia="cs-CZ"/>
        </w:rPr>
        <w:pict>
          <v:shape id="Šipka doprava 504" o:spid="_x0000_s1251" type="#_x0000_t13" style="position:absolute;margin-left:151.05pt;margin-top:7.05pt;width:21pt;height:3.55pt;rotation:2775802fd;z-index:2515706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" adj="19774" fillcolor="red" strokecolor="#ffc000" strokeweight="2pt"/>
        </w:pict>
      </w:r>
      <w:r>
        <w:rPr>
          <w:noProof/>
          <w:lang w:eastAsia="cs-CZ"/>
        </w:rPr>
        <w:pict>
          <v:shape id="Šipka doprava 505" o:spid="_x0000_s1252" type="#_x0000_t13" style="position:absolute;margin-left:139.75pt;margin-top:6.9pt;width:21pt;height:3.55pt;rotation:2775802fd;z-index:2515717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" adj="19774" fillcolor="red" strokecolor="#ffc000" strokeweight="2pt"/>
        </w:pict>
      </w:r>
      <w:r>
        <w:rPr>
          <w:noProof/>
          <w:lang w:eastAsia="cs-CZ"/>
        </w:rPr>
        <w:pict>
          <v:shape id="Šipka doprava 502" o:spid="_x0000_s1253" type="#_x0000_t13" style="position:absolute;margin-left:123.35pt;margin-top:4.6pt;width:21pt;height:3.55pt;rotation:90;z-index:251568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" adj="19774" fillcolor="#484329" strokecolor="#ffc000" strokeweight="2pt"/>
        </w:pict>
      </w:r>
      <w:r>
        <w:rPr>
          <w:noProof/>
          <w:lang w:eastAsia="cs-CZ"/>
        </w:rPr>
        <w:pict>
          <v:shape id="Šipka doprava 503" o:spid="_x0000_s1254" type="#_x0000_t13" style="position:absolute;margin-left:112.1pt;margin-top:4.8pt;width:21pt;height:3.55pt;rotation:90;z-index:251569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" adj="19774" fillcolor="#484329" strokecolor="#ffc000" strokeweight="2pt"/>
        </w:pict>
      </w:r>
      <w:r>
        <w:rPr>
          <w:noProof/>
          <w:lang w:eastAsia="cs-CZ"/>
        </w:rPr>
        <w:pict>
          <v:shape id="Šipka doprava 501" o:spid="_x0000_s1255" type="#_x0000_t13" style="position:absolute;margin-left:98.5pt;margin-top:5.7pt;width:21pt;height:3.55pt;rotation:9074624fd;z-index:251567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" adj="19774" fillcolor="yellow" strokecolor="#ffc000" strokeweight="2pt"/>
        </w:pict>
      </w:r>
      <w:r>
        <w:rPr>
          <w:noProof/>
          <w:lang w:eastAsia="cs-CZ"/>
        </w:rPr>
        <w:pict>
          <v:shape id="Šipka doprava 500" o:spid="_x0000_s1256" type="#_x0000_t13" style="position:absolute;margin-left:88pt;margin-top:5.35pt;width:21pt;height:3.55pt;rotation:9074624fd;z-index:2515665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" adj="19774" fillcolor="yellow" strokecolor="#ffc000" strokeweight="2pt"/>
        </w:pict>
      </w:r>
      <w:r>
        <w:rPr>
          <w:noProof/>
          <w:lang w:eastAsia="cs-CZ"/>
        </w:rPr>
        <w:pict>
          <v:shape id="Šipka doprava 498" o:spid="_x0000_s1257" type="#_x0000_t13" style="position:absolute;margin-left:66.85pt;margin-top:4.15pt;width:21pt;height:3.55pt;rotation:180;z-index:251564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" adj="19774" fillcolor="#484329" strokecolor="#ffc000" strokeweight="2pt"/>
        </w:pict>
      </w:r>
      <w:r>
        <w:rPr>
          <w:noProof/>
          <w:lang w:eastAsia="cs-CZ"/>
        </w:rPr>
        <w:pict>
          <v:shape id="Šipka doprava 499" o:spid="_x0000_s1258" type="#_x0000_t13" style="position:absolute;margin-left:40.4pt;margin-top:4.2pt;width:21pt;height:3.55pt;rotation:180;z-index:2515655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" adj="19774" fillcolor="#484329" strokecolor="#ffc000" strokeweight="2pt"/>
        </w:pict>
      </w:r>
      <w:r>
        <w:rPr>
          <w:noProof/>
          <w:lang w:eastAsia="cs-CZ"/>
        </w:rPr>
        <w:pict>
          <v:shape id="Šipka doprava 496" o:spid="_x0000_s1259" type="#_x0000_t13" style="position:absolute;margin-left:22.45pt;margin-top:5.9pt;width:21pt;height:3.55pt;rotation:-8492725fd;z-index:251562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" adj="19774" fillcolor="#92d050" strokecolor="#ffc000" strokeweight="2pt"/>
        </w:pict>
      </w:r>
      <w:r>
        <w:rPr>
          <w:noProof/>
          <w:lang w:eastAsia="cs-CZ"/>
        </w:rPr>
        <w:pict>
          <v:shape id="Šipka doprava 497" o:spid="_x0000_s1260" type="#_x0000_t13" style="position:absolute;margin-left:10.45pt;margin-top:5.9pt;width:21pt;height:3.55pt;rotation:-8492725fd;z-index:2515635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" adj="19774" fillcolor="#92d050" strokecolor="#ffc000" strokeweight="2pt"/>
        </w:pict>
      </w:r>
      <w:r w:rsidRPr="00066ED6">
        <w:rPr>
          <w:rFonts w:ascii="Garamond" w:hAnsi="Garamond"/>
          <w:b/>
          <w:color w:val="FFC000"/>
          <w:sz w:val="28"/>
          <w:szCs w:val="28"/>
        </w:rPr>
        <w:t>O</w:t>
      </w:r>
    </w:p>
    <w:p w:rsidR="009474B7" w:rsidRDefault="009474B7" w:rsidP="00066ED6">
      <w:pPr>
        <w:rPr>
          <w:rFonts w:ascii="Garamond" w:hAnsi="Garamond"/>
          <w:b/>
          <w:color w:val="FFC000"/>
          <w:sz w:val="28"/>
          <w:szCs w:val="28"/>
        </w:rPr>
      </w:pPr>
    </w:p>
    <w:p w:rsidR="009474B7" w:rsidRPr="00066ED6" w:rsidRDefault="009474B7" w:rsidP="0059540C">
      <w:pPr>
        <w:rPr>
          <w:rFonts w:ascii="Garamond" w:hAnsi="Garamond"/>
          <w:b/>
          <w:color w:val="FFFF00"/>
          <w:sz w:val="28"/>
          <w:szCs w:val="28"/>
        </w:rPr>
      </w:pPr>
      <w:r>
        <w:rPr>
          <w:noProof/>
          <w:lang w:eastAsia="cs-CZ"/>
        </w:rPr>
        <w:pict>
          <v:shape id="Šipka doprava 538" o:spid="_x0000_s1261" type="#_x0000_t13" style="position:absolute;margin-left:433.05pt;margin-top:9.35pt;width:21pt;height:3.55pt;rotation:2775802fd;z-index:251605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" adj="19774" fillcolor="red" strokecolor="yellow" strokeweight="2pt"/>
        </w:pict>
      </w:r>
      <w:r>
        <w:rPr>
          <w:noProof/>
          <w:lang w:eastAsia="cs-CZ"/>
        </w:rPr>
        <w:pict>
          <v:shape id="Šipka doprava 539" o:spid="_x0000_s1262" type="#_x0000_t13" style="position:absolute;margin-left:421.05pt;margin-top:9.4pt;width:21pt;height:3.55pt;rotation:2775802fd;z-index:251606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" adj="19774" fillcolor="red" strokecolor="yellow" strokeweight="2pt"/>
        </w:pict>
      </w:r>
      <w:r>
        <w:rPr>
          <w:noProof/>
          <w:lang w:eastAsia="cs-CZ"/>
        </w:rPr>
        <w:pict>
          <v:shape id="Šipka doprava 550" o:spid="_x0000_s1263" type="#_x0000_t13" style="position:absolute;margin-left:398.1pt;margin-top:9.4pt;width:21pt;height:3.55pt;rotation:-2734359fd;z-index:251617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6ctrA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" adj="19774" fillcolor="yellow" strokecolor="yellow" strokeweight="2pt"/>
        </w:pict>
      </w:r>
      <w:r>
        <w:rPr>
          <w:noProof/>
          <w:lang w:eastAsia="cs-CZ"/>
        </w:rPr>
        <w:pict>
          <v:shape id="Šipka doprava 551" o:spid="_x0000_s1264" type="#_x0000_t13" style="position:absolute;margin-left:386.85pt;margin-top:8.7pt;width:21pt;height:3.55pt;rotation:-2734359fd;z-index:251618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72jrg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" adj="19774" fillcolor="yellow" strokecolor="yellow" strokeweight="2pt"/>
        </w:pict>
      </w:r>
      <w:r>
        <w:rPr>
          <w:noProof/>
          <w:lang w:eastAsia="cs-CZ"/>
        </w:rPr>
        <w:pict>
          <v:shape id="Šipka doprava 526" o:spid="_x0000_s1265" type="#_x0000_t13" style="position:absolute;margin-left:370.05pt;margin-top:6.85pt;width:21pt;height:3.55pt;rotation:90;z-index:251593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" adj="19774" fillcolor="#484329" strokecolor="yellow" strokeweight="2pt"/>
        </w:pict>
      </w:r>
      <w:r>
        <w:rPr>
          <w:noProof/>
          <w:lang w:eastAsia="cs-CZ"/>
        </w:rPr>
        <w:pict>
          <v:shape id="Šipka doprava 527" o:spid="_x0000_s1266" type="#_x0000_t13" style="position:absolute;margin-left:360.3pt;margin-top:6.15pt;width:21pt;height:3.55pt;rotation:90;z-index:251594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544" o:spid="_x0000_s1267" type="#_x0000_t13" style="position:absolute;margin-left:341.6pt;margin-top:5.4pt;width:21pt;height:3.55pt;z-index:251611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" adj="19774" fillcolor="red" strokecolor="yellow" strokeweight="2pt"/>
        </w:pict>
      </w:r>
      <w:r>
        <w:rPr>
          <w:noProof/>
          <w:lang w:eastAsia="cs-CZ"/>
        </w:rPr>
        <w:pict>
          <v:shape id="Šipka doprava 545" o:spid="_x0000_s1268" type="#_x0000_t13" style="position:absolute;margin-left:315.8pt;margin-top:5.4pt;width:21pt;height:3.55pt;z-index:251612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" adj="19774" fillcolor="red" strokecolor="yellow" strokeweight="2pt"/>
        </w:pict>
      </w:r>
      <w:r>
        <w:rPr>
          <w:noProof/>
          <w:lang w:eastAsia="cs-CZ"/>
        </w:rPr>
        <w:pict>
          <v:shape id="Šipka doprava 547" o:spid="_x0000_s1269" type="#_x0000_t13" style="position:absolute;margin-left:289.55pt;margin-top:5.4pt;width:21pt;height:3.55pt;z-index:251614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" adj="19774" fillcolor="red" strokecolor="yellow" strokeweight="2pt"/>
        </w:pict>
      </w:r>
      <w:r>
        <w:rPr>
          <w:noProof/>
          <w:lang w:eastAsia="cs-CZ"/>
        </w:rPr>
        <w:pict>
          <v:shape id="Šipka doprava 546" o:spid="_x0000_s1270" type="#_x0000_t13" style="position:absolute;margin-left:261.15pt;margin-top:5.35pt;width:21pt;height:3.55pt;z-index:251613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" adj="19774" fillcolor="red" strokecolor="yellow" strokeweight="2pt"/>
        </w:pict>
      </w:r>
      <w:r>
        <w:rPr>
          <w:noProof/>
          <w:lang w:eastAsia="cs-CZ"/>
        </w:rPr>
        <w:pict>
          <v:shape id="Šipka doprava 518" o:spid="_x0000_s1271" type="#_x0000_t13" style="position:absolute;margin-left:240.2pt;margin-top:5pt;width:21pt;height:3.55pt;rotation:9074624fd;z-index:251585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" adj="19774" fillcolor="yellow" strokecolor="yellow" strokeweight="2pt"/>
        </w:pict>
      </w:r>
      <w:r>
        <w:rPr>
          <w:noProof/>
          <w:lang w:eastAsia="cs-CZ"/>
        </w:rPr>
        <w:pict>
          <v:shape id="Šipka doprava 519" o:spid="_x0000_s1272" type="#_x0000_t13" style="position:absolute;margin-left:228.5pt;margin-top:3.15pt;width:21pt;height:3.55pt;rotation:9074624fd;z-index:251586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540" o:spid="_x0000_s1273" type="#_x0000_t13" style="position:absolute;margin-left:202.8pt;margin-top:3.35pt;width:21pt;height:3.55pt;rotation:2775802fd;z-index:251607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" adj="19774" fillcolor="red" strokecolor="yellow" strokeweight="2pt"/>
        </w:pict>
      </w:r>
      <w:r>
        <w:rPr>
          <w:noProof/>
          <w:lang w:eastAsia="cs-CZ"/>
        </w:rPr>
        <w:pict>
          <v:shape id="Šipka doprava 541" o:spid="_x0000_s1274" type="#_x0000_t13" style="position:absolute;margin-left:190pt;margin-top:3.45pt;width:21pt;height:3.55pt;rotation:2775802fd;z-index:251608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" adj="19774" fillcolor="red" strokecolor="yellow" strokeweight="2pt"/>
        </w:pict>
      </w:r>
      <w:r>
        <w:rPr>
          <w:noProof/>
          <w:lang w:eastAsia="cs-CZ"/>
        </w:rPr>
        <w:pict>
          <v:shape id="Šipka doprava 536" o:spid="_x0000_s1275" type="#_x0000_t13" style="position:absolute;margin-left:170.75pt;margin-top:5.65pt;width:21pt;height:3.55pt;rotation:180;z-index:251603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537" o:spid="_x0000_s1276" type="#_x0000_t13" style="position:absolute;margin-left:145pt;margin-top:5.7pt;width:21pt;height:3.55pt;rotation:180;z-index:251604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528" o:spid="_x0000_s1277" type="#_x0000_t13" style="position:absolute;margin-left:129.05pt;margin-top:6.5pt;width:21pt;height:3.55pt;rotation:90;z-index:251595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529" o:spid="_x0000_s1278" type="#_x0000_t13" style="position:absolute;margin-left:119.9pt;margin-top:6pt;width:21pt;height:3.55pt;rotation:90;z-index:251596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" adj="19774" fillcolor="#484329" strokecolor="yellow" strokeweight="2pt"/>
        </w:pict>
      </w:r>
      <w:r>
        <w:rPr>
          <w:noProof/>
          <w:lang w:eastAsia="cs-CZ"/>
        </w:rPr>
        <w:pict>
          <v:shape id="Šipka doprava 530" o:spid="_x0000_s1279" type="#_x0000_t13" style="position:absolute;margin-left:109.35pt;margin-top:5.95pt;width:21pt;height:3.55pt;rotation:90;z-index:251597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" adj="19774" fillcolor="#484329" strokecolor="yellow" strokeweight="2pt"/>
        </w:pict>
      </w:r>
      <w:r>
        <w:rPr>
          <w:noProof/>
          <w:lang w:eastAsia="cs-CZ"/>
        </w:rPr>
        <w:pict>
          <v:shape id="Šipka doprava 531" o:spid="_x0000_s1280" type="#_x0000_t13" style="position:absolute;margin-left:98.85pt;margin-top:5.4pt;width:21pt;height:3.55pt;rotation:90;z-index:251598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" adj="19774" fillcolor="#484329" strokecolor="yellow" strokeweight="2pt"/>
        </w:pict>
      </w:r>
      <w:r>
        <w:rPr>
          <w:noProof/>
          <w:lang w:eastAsia="cs-CZ"/>
        </w:rPr>
        <w:pict>
          <v:shape id="Šipka doprava 524" o:spid="_x0000_s1281" type="#_x0000_t13" style="position:absolute;margin-left:81.8pt;margin-top:4.5pt;width:21pt;height:3.55pt;rotation:-8492725fd;z-index:251591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" adj="19774" fillcolor="#92d050" strokecolor="yellow" strokeweight="2pt"/>
        </w:pict>
      </w:r>
      <w:r>
        <w:rPr>
          <w:noProof/>
          <w:lang w:eastAsia="cs-CZ"/>
        </w:rPr>
        <w:pict>
          <v:shape id="Šipka doprava 525" o:spid="_x0000_s1282" type="#_x0000_t13" style="position:absolute;margin-left:69.85pt;margin-top:5.4pt;width:21pt;height:3.55pt;rotation:-8492725fd;z-index:251592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" adj="19774" fillcolor="#92d050" strokecolor="yellow" strokeweight="2pt"/>
        </w:pict>
      </w:r>
      <w:r>
        <w:rPr>
          <w:noProof/>
          <w:lang w:eastAsia="cs-CZ"/>
        </w:rPr>
        <w:pict>
          <v:shape id="Šipka doprava 520" o:spid="_x0000_s1283" type="#_x0000_t13" style="position:absolute;margin-left:47.45pt;margin-top:6.5pt;width:21pt;height:3.55pt;rotation:9074624fd;z-index:251587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" adj="19774" fillcolor="yellow" strokecolor="yellow" strokeweight="2pt"/>
        </w:pict>
      </w:r>
      <w:r>
        <w:rPr>
          <w:noProof/>
          <w:lang w:eastAsia="cs-CZ"/>
        </w:rPr>
        <w:pict>
          <v:shape id="Šipka doprava 521" o:spid="_x0000_s1284" type="#_x0000_t13" style="position:absolute;margin-left:36.95pt;margin-top:4.5pt;width:21pt;height:3.55pt;rotation:9074624fd;z-index:251588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516" o:spid="_x0000_s1285" type="#_x0000_t13" style="position:absolute;margin-left:19.9pt;margin-top:2.6pt;width:21pt;height:3.55pt;rotation:-90;z-index:251582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517" o:spid="_x0000_s1286" type="#_x0000_t13" style="position:absolute;margin-left:11.2pt;margin-top:2.6pt;width:21pt;height:3.55pt;rotation:-90;z-index:251584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" adj="19774" fillcolor="#484329" strokecolor="yellow" strokeweight="2pt"/>
        </w:pict>
      </w:r>
      <w:r>
        <w:rPr>
          <w:rFonts w:ascii="Garamond" w:hAnsi="Garamond"/>
          <w:b/>
          <w:color w:val="FFFF00"/>
          <w:sz w:val="28"/>
          <w:szCs w:val="28"/>
        </w:rPr>
        <w:t>Ž</w:t>
      </w:r>
    </w:p>
    <w:p w:rsidR="009474B7" w:rsidRPr="00066ED6" w:rsidRDefault="009474B7" w:rsidP="00066ED6">
      <w:pPr>
        <w:rPr>
          <w:rFonts w:ascii="Garamond" w:hAnsi="Garamond"/>
          <w:b/>
          <w:color w:val="FFC000"/>
          <w:sz w:val="28"/>
          <w:szCs w:val="28"/>
        </w:rPr>
      </w:pPr>
      <w:r>
        <w:rPr>
          <w:noProof/>
          <w:lang w:eastAsia="cs-CZ"/>
        </w:rPr>
        <w:pict>
          <v:shape id="Šipka doprava 532" o:spid="_x0000_s1287" type="#_x0000_t13" style="position:absolute;margin-left:254.3pt;margin-top:10.55pt;width:21pt;height:3.55pt;rotation:180;z-index:251599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533" o:spid="_x0000_s1288" type="#_x0000_t13" style="position:absolute;margin-left:227.35pt;margin-top:10.55pt;width:21pt;height:3.55pt;rotation:180;z-index:251600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" adj="19774" fillcolor="#484329" strokecolor="yellow" strokeweight="2pt"/>
        </w:pict>
      </w:r>
      <w:r>
        <w:rPr>
          <w:noProof/>
          <w:lang w:eastAsia="cs-CZ"/>
        </w:rPr>
        <w:pict>
          <v:shape id="Šipka doprava 534" o:spid="_x0000_s1289" type="#_x0000_t13" style="position:absolute;margin-left:201.1pt;margin-top:10.15pt;width:21pt;height:3.55pt;rotation:180;z-index:251601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535" o:spid="_x0000_s1290" type="#_x0000_t13" style="position:absolute;margin-left:173.6pt;margin-top:10.4pt;width:21pt;height:3.55pt;rotation:180;z-index:251602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" adj="19774" fillcolor="#484329" strokecolor="yellow" strokeweight="2pt"/>
        </w:pict>
      </w:r>
      <w:r>
        <w:rPr>
          <w:noProof/>
          <w:lang w:eastAsia="cs-CZ"/>
        </w:rPr>
        <w:pict>
          <v:shape id="Šipka doprava 548" o:spid="_x0000_s1291" type="#_x0000_t13" style="position:absolute;margin-left:151.25pt;margin-top:10.65pt;width:21pt;height:3.55pt;rotation:-2734359fd;z-index:251615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NRArQ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549" o:spid="_x0000_s1292" type="#_x0000_t13" style="position:absolute;margin-left:137.1pt;margin-top:10.6pt;width:21pt;height:3.55pt;rotation:-2734359fd;z-index:251616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M7OrQ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522" o:spid="_x0000_s1293" type="#_x0000_t13" style="position:absolute;margin-left:116.15pt;margin-top:8.6pt;width:21pt;height:3.55pt;rotation:-8492725fd;z-index:251589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" adj="19774" fillcolor="#92d050" strokecolor="yellow" strokeweight="2pt"/>
        </w:pict>
      </w:r>
      <w:r>
        <w:rPr>
          <w:noProof/>
          <w:lang w:eastAsia="cs-CZ"/>
        </w:rPr>
        <w:pict>
          <v:shape id="Šipka doprava 523" o:spid="_x0000_s1294" type="#_x0000_t13" style="position:absolute;margin-left:104pt;margin-top:8.4pt;width:21pt;height:3.55pt;rotation:-8492725fd;z-index:251590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" adj="19774" fillcolor="#92d050" strokecolor="yellow" strokeweight="2pt"/>
        </w:pict>
      </w:r>
      <w:r>
        <w:rPr>
          <w:noProof/>
          <w:lang w:eastAsia="cs-CZ"/>
        </w:rPr>
        <w:pict>
          <v:shape id="Šipka doprava 542" o:spid="_x0000_s1295" type="#_x0000_t13" style="position:absolute;margin-left:84.5pt;margin-top:6.55pt;width:21pt;height:3.55pt;z-index:251609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" adj="19774" fillcolor="red" strokecolor="yellow" strokeweight="2pt"/>
        </w:pict>
      </w:r>
      <w:r>
        <w:rPr>
          <w:noProof/>
          <w:lang w:eastAsia="cs-CZ"/>
        </w:rPr>
        <w:pict>
          <v:shape id="Šipka doprava 543" o:spid="_x0000_s1296" type="#_x0000_t13" style="position:absolute;margin-left:57.35pt;margin-top:6.55pt;width:21pt;height:3.55pt;z-index:251610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" adj="19774" fillcolor="red" strokecolor="yellow" strokeweight="2pt"/>
        </w:pict>
      </w:r>
      <w:r>
        <w:rPr>
          <w:noProof/>
          <w:lang w:eastAsia="cs-CZ"/>
        </w:rPr>
        <w:pict>
          <v:shape id="Šipka doprava 512" o:spid="_x0000_s1297" type="#_x0000_t13" style="position:absolute;margin-left:39.75pt;margin-top:7.55pt;width:21pt;height:3.55pt;rotation:-90;z-index:251578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513" o:spid="_x0000_s1298" type="#_x0000_t13" style="position:absolute;margin-left:29.8pt;margin-top:7.5pt;width:21pt;height:3.55pt;rotation:-90;z-index:251579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" adj="19774" fillcolor="#484329" strokecolor="yellow" strokeweight="2pt"/>
        </w:pict>
      </w:r>
      <w:r>
        <w:rPr>
          <w:noProof/>
          <w:lang w:eastAsia="cs-CZ"/>
        </w:rPr>
        <w:pict>
          <v:shape id="Šipka doprava 514" o:spid="_x0000_s1299" type="#_x0000_t13" style="position:absolute;margin-left:19.9pt;margin-top:7.5pt;width:21pt;height:3.55pt;rotation:-90;z-index:251580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" adj="19774" fillcolor="#484329" strokecolor="yellow" strokeweight="2pt"/>
        </w:pict>
      </w:r>
      <w:r>
        <w:rPr>
          <w:noProof/>
          <w:lang w:eastAsia="cs-CZ"/>
        </w:rPr>
        <w:pict>
          <v:shape id="Šipka doprava 515" o:spid="_x0000_s1300" type="#_x0000_t13" style="position:absolute;margin-left:10.8pt;margin-top:7.5pt;width:21pt;height:3.55pt;rotation:-90;z-index:251581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" adj="19774" fillcolor="#484329" strokecolor="yellow" strokeweight="2pt"/>
        </w:pict>
      </w:r>
    </w:p>
    <w:p w:rsidR="009474B7" w:rsidRDefault="009474B7" w:rsidP="00E53C7A">
      <w:pPr>
        <w:rPr>
          <w:rFonts w:ascii="Garamond" w:hAnsi="Garamond"/>
          <w:b/>
          <w:color w:val="FF0000"/>
          <w:sz w:val="28"/>
          <w:szCs w:val="28"/>
        </w:rPr>
      </w:pPr>
    </w:p>
    <w:p w:rsidR="009474B7" w:rsidRPr="00D82FD2" w:rsidRDefault="009474B7" w:rsidP="00D82FD2">
      <w:pPr>
        <w:jc w:val="right"/>
        <w:rPr>
          <w:rFonts w:ascii="Garamond" w:hAnsi="Garamond"/>
          <w:b/>
          <w:sz w:val="28"/>
          <w:szCs w:val="28"/>
        </w:rPr>
      </w:pPr>
      <w:r w:rsidRPr="00D82FD2">
        <w:rPr>
          <w:rFonts w:ascii="Garamond" w:hAnsi="Garamond"/>
          <w:b/>
          <w:sz w:val="28"/>
          <w:szCs w:val="28"/>
        </w:rPr>
        <w:t>………………………………..</w:t>
      </w:r>
    </w:p>
    <w:p w:rsidR="009474B7" w:rsidRPr="00E53C7A" w:rsidRDefault="009474B7" w:rsidP="00E53C7A">
      <w:pPr>
        <w:rPr>
          <w:rFonts w:ascii="Garamond" w:hAnsi="Garamond"/>
          <w:b/>
          <w:color w:val="FFFF00"/>
          <w:sz w:val="28"/>
          <w:szCs w:val="28"/>
        </w:rPr>
      </w:pPr>
    </w:p>
    <w:p w:rsidR="009474B7" w:rsidRPr="00233204" w:rsidRDefault="009474B7" w:rsidP="003F7DD1">
      <w:pPr>
        <w:rPr>
          <w:rFonts w:ascii="Garamond" w:hAnsi="Garamond"/>
          <w:b/>
          <w:sz w:val="28"/>
          <w:szCs w:val="28"/>
        </w:rPr>
      </w:pPr>
    </w:p>
    <w:p w:rsidR="009474B7" w:rsidRPr="00233204" w:rsidRDefault="009474B7" w:rsidP="003F7DD1">
      <w:pPr>
        <w:tabs>
          <w:tab w:val="center" w:pos="4536"/>
        </w:tabs>
        <w:rPr>
          <w:rFonts w:ascii="Garamond" w:hAnsi="Garamond"/>
          <w:b/>
          <w:sz w:val="28"/>
          <w:szCs w:val="28"/>
        </w:rPr>
      </w:pPr>
    </w:p>
    <w:p w:rsidR="009474B7" w:rsidRPr="001D0A38" w:rsidRDefault="009474B7" w:rsidP="00233204"/>
    <w:p w:rsidR="009474B7" w:rsidRDefault="009474B7" w:rsidP="00240C00">
      <w:pPr>
        <w:spacing w:line="240" w:lineRule="auto"/>
        <w:jc w:val="center"/>
      </w:pPr>
    </w:p>
    <w:p w:rsidR="009474B7" w:rsidRPr="006864E3" w:rsidRDefault="009474B7" w:rsidP="00240C00">
      <w:pPr>
        <w:spacing w:line="240" w:lineRule="auto"/>
        <w:jc w:val="center"/>
        <w:rPr>
          <w:sz w:val="24"/>
          <w:szCs w:val="24"/>
        </w:rPr>
      </w:pPr>
      <w:r w:rsidRPr="006864E3">
        <w:rPr>
          <w:sz w:val="24"/>
          <w:szCs w:val="24"/>
        </w:rPr>
        <w:t>řešení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30" o:spid="_x0000_s1301" style="position:absolute;flip:y;z-index:251897344;visibility:visible;mso-position-horizontal-relative:text;mso-position-vertical-relative:text" from="20.1pt,-.6pt" to="135.85pt,1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" strokecolor="red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31" o:spid="_x0000_s1302" style="position:absolute;flip:x y;z-index:251898368;visibility:visible;mso-position-horizontal-relative:text;mso-position-vertical-relative:text" from="-5.45pt,-.6pt" to="107.15pt,1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" strokecolor="red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38" o:spid="_x0000_s1303" style="position:absolute;flip:x y;z-index:251905536;visibility:visible;mso-position-horizontal-relative:text;mso-position-vertical-relative:text" from="-5.65pt,.55pt" to="22.45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" strokecolor="red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39" o:spid="_x0000_s1304" style="position:absolute;flip:x;z-index:251906560;visibility:visible;mso-position-horizontal-relative:text;mso-position-vertical-relative:text" from="-5.15pt,.55pt" to="19.9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" strokecolor="red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305" type="#_x0000_t202" style="position:absolute;margin-left:2.05pt;margin-top:5.25pt;width:181.4pt;height:140pt;z-index:2516218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" filled="f" stroked="f">
                  <v:textbox style="mso-fit-shape-to-text:t">
                    <w:txbxContent>
                      <w:p w:rsidR="009474B7" w:rsidRPr="00135F8C" w:rsidRDefault="009474B7" w:rsidP="00D82FD2">
                        <w:pPr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135F8C"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>Č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553" o:spid="_x0000_s1306" style="position:absolute;margin-left:19.75pt;margin-top:25.15pt;width:5.25pt;height:5.25pt;z-index:2516208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" fillcolor="red" strokecolor="red" strokeweight="2pt"/>
              </w:pic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37" o:spid="_x0000_s1307" style="position:absolute;z-index:251904512;visibility:visible;mso-position-horizontal-relative:text;mso-position-vertical-relative:text" from="20.95pt,.95pt" to="51.4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" strokecolor="red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36" o:spid="_x0000_s1308" style="position:absolute;flip:y;z-index:251903488;visibility:visible;mso-position-horizontal-relative:text;mso-position-vertical-relative:text" from="-5.35pt,.95pt" to="22.4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" strokecolor="red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35" o:spid="_x0000_s1309" style="position:absolute;z-index:251902464;visibility:visible;mso-position-horizontal-relative:text;mso-position-vertical-relative:text" from="-5.7pt,.95pt" to="19.9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" strokecolor="red" strokeweight="2pt">
                  <v:shadow on="t" color="black" opacity="24903f" origin=",.5" offset="0,.55556mm"/>
                </v:line>
              </w:pict>
            </w:r>
            <w:r>
              <w:rPr>
                <w:noProof/>
                <w:lang w:eastAsia="cs-CZ"/>
              </w:rPr>
              <w:pict>
                <v:line id="Přímá spojnice 834" o:spid="_x0000_s1310" style="position:absolute;flip:x;z-index:251901440;visibility:visible;mso-position-horizontal-relative:text;mso-position-vertical-relative:text" from="19.9pt,.95pt" to="49.1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" strokecolor="red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0000"/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32" o:spid="_x0000_s1311" style="position:absolute;z-index:251899392;visibility:visible;mso-position-horizontal-relative:text;mso-position-vertical-relative:text" from="19.75pt,-.4pt" to="19.75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" strokecolor="red"/>
              </w:pic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FF0000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33" o:spid="_x0000_s1312" style="position:absolute;flip:y;z-index:251900416;visibility:visible;mso-position-horizontal-relative:text;mso-position-vertical-relative:text" from="-3.95pt,-.4pt" to="-3.95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" strokecolor="red"/>
              </w:pict>
            </w: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0000"/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Ovál 554" o:spid="_x0000_s1313" style="position:absolute;margin-left:18.55pt;margin-top:24.5pt;width:6pt;height:6.75pt;z-index:251619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" fillcolor="#484329" strokecolor="#484329" strokeweight="2pt"/>
              </w:pic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474B7" w:rsidRPr="008F6CD3" w:rsidRDefault="009474B7" w:rsidP="008F6CD3">
            <w:pPr>
              <w:pStyle w:val="ListParagraph"/>
              <w:spacing w:after="0" w:line="240" w:lineRule="auto"/>
              <w:ind w:left="0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</w:tbl>
    <w:p w:rsidR="009474B7" w:rsidRPr="00135F8C" w:rsidRDefault="009474B7" w:rsidP="00D82FD2">
      <w:pPr>
        <w:pStyle w:val="ListParagraph"/>
        <w:spacing w:after="0" w:line="240" w:lineRule="auto"/>
        <w:ind w:left="0"/>
        <w:jc w:val="center"/>
        <w:rPr>
          <w:rFonts w:ascii="Garamond" w:hAnsi="Garamond"/>
          <w:b/>
          <w:color w:val="4A442A"/>
          <w:sz w:val="28"/>
          <w:szCs w:val="28"/>
        </w:rPr>
      </w:pPr>
      <w:r w:rsidRPr="00135F8C">
        <w:rPr>
          <w:rFonts w:ascii="Garamond" w:hAnsi="Garamond"/>
          <w:b/>
          <w:color w:val="4A442A"/>
          <w:sz w:val="28"/>
          <w:szCs w:val="28"/>
        </w:rPr>
        <w:t xml:space="preserve">    H</w:t>
      </w:r>
    </w:p>
    <w:p w:rsidR="009474B7" w:rsidRPr="00135F8C" w:rsidRDefault="009474B7" w:rsidP="00D82FD2">
      <w:pPr>
        <w:rPr>
          <w:rFonts w:ascii="Garamond" w:hAnsi="Garamond"/>
          <w:b/>
          <w:color w:val="4A442A"/>
          <w:sz w:val="28"/>
          <w:szCs w:val="28"/>
        </w:rPr>
      </w:pPr>
      <w:r>
        <w:rPr>
          <w:noProof/>
          <w:lang w:eastAsia="cs-CZ"/>
        </w:rPr>
        <w:pict>
          <v:shape id="Šipka doprava 555" o:spid="_x0000_s1314" type="#_x0000_t13" style="position:absolute;margin-left:458.4pt;margin-top:8.25pt;width:21pt;height:3.55pt;rotation:90;z-index:251648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" adj="19774" fillcolor="#484329" strokecolor="#484329" strokeweight="2pt"/>
        </w:pict>
      </w:r>
      <w:r>
        <w:rPr>
          <w:noProof/>
          <w:lang w:eastAsia="cs-CZ"/>
        </w:rPr>
        <w:pict>
          <v:shape id="Šipka doprava 556" o:spid="_x0000_s1315" type="#_x0000_t13" style="position:absolute;margin-left:447.9pt;margin-top:8.25pt;width:21pt;height:3.55pt;rotation:90;z-index:251647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" adj="19774" fillcolor="#484329" strokecolor="#484329" strokeweight="2pt"/>
        </w:pict>
      </w:r>
      <w:r>
        <w:rPr>
          <w:noProof/>
          <w:lang w:eastAsia="cs-CZ"/>
        </w:rPr>
        <w:pict>
          <v:shape id="Šipka doprava 557" o:spid="_x0000_s1316" type="#_x0000_t13" style="position:absolute;margin-left:436.65pt;margin-top:8.25pt;width:21pt;height:3.55pt;rotation:90;z-index:251646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" adj="19774" fillcolor="#484329" strokecolor="#484329" strokeweight="2pt"/>
        </w:pict>
      </w:r>
      <w:r>
        <w:rPr>
          <w:noProof/>
          <w:lang w:eastAsia="cs-CZ"/>
        </w:rPr>
        <w:pict>
          <v:shape id="Šipka doprava 558" o:spid="_x0000_s1317" type="#_x0000_t13" style="position:absolute;margin-left:419.45pt;margin-top:8.8pt;width:21pt;height:3.55pt;rotation:180;z-index:251645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" adj="19774" fillcolor="#484329" strokecolor="#484329" strokeweight="2pt"/>
        </w:pict>
      </w:r>
      <w:r>
        <w:rPr>
          <w:noProof/>
          <w:lang w:eastAsia="cs-CZ"/>
        </w:rPr>
        <w:pict>
          <v:shape id="Šipka doprava 559" o:spid="_x0000_s1318" type="#_x0000_t13" style="position:absolute;margin-left:392.45pt;margin-top:9pt;width:21pt;height:3.55pt;rotation:180;z-index:251644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60" o:spid="_x0000_s1319" type="#_x0000_t13" style="position:absolute;margin-left:375.9pt;margin-top:8.25pt;width:21pt;height:3.55pt;rotation:-90;z-index:251643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561" o:spid="_x0000_s1320" type="#_x0000_t13" style="position:absolute;margin-left:365.4pt;margin-top:8.25pt;width:21pt;height:3.55pt;rotation:-90;z-index:251642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562" o:spid="_x0000_s1321" type="#_x0000_t13" style="position:absolute;margin-left:354.9pt;margin-top:8.25pt;width:21pt;height:3.55pt;rotation:-90;z-index:251641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563" o:spid="_x0000_s1322" type="#_x0000_t13" style="position:absolute;margin-left:336.25pt;margin-top:8.3pt;width:21pt;height:3.55pt;rotation:180;z-index:251640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" adj="19774" fillcolor="#484329" strokecolor="#484329" strokeweight="2pt"/>
        </w:pict>
      </w:r>
      <w:r>
        <w:rPr>
          <w:noProof/>
          <w:lang w:eastAsia="cs-CZ"/>
        </w:rPr>
        <w:pict>
          <v:shape id="Šipka doprava 564" o:spid="_x0000_s1323" type="#_x0000_t13" style="position:absolute;margin-left:309.2pt;margin-top:9.05pt;width:21pt;height:3.55pt;rotation:180;z-index:251639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65" o:spid="_x0000_s1324" type="#_x0000_t13" style="position:absolute;margin-left:290.45pt;margin-top:8.3pt;width:21pt;height:3.55pt;rotation:90;z-index:251638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" adj="19774" fillcolor="#484329" strokecolor="#484329" strokeweight="2pt"/>
        </w:pict>
      </w:r>
      <w:r>
        <w:rPr>
          <w:noProof/>
          <w:lang w:eastAsia="cs-CZ"/>
        </w:rPr>
        <w:pict>
          <v:shape id="Šipka doprava 566" o:spid="_x0000_s1325" type="#_x0000_t13" style="position:absolute;margin-left:279.2pt;margin-top:8.3pt;width:21pt;height:3.55pt;rotation:90;z-index:251637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67" o:spid="_x0000_s1326" type="#_x0000_t13" style="position:absolute;margin-left:267.95pt;margin-top:8.1pt;width:21pt;height:3.55pt;rotation:90;z-index:251636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68" o:spid="_x0000_s1327" type="#_x0000_t13" style="position:absolute;margin-left:256.7pt;margin-top:8.1pt;width:21pt;height:3.55pt;rotation:90;z-index:251635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" adj="19774" fillcolor="#484329" strokecolor="#484329" strokeweight="2pt"/>
        </w:pict>
      </w:r>
      <w:r>
        <w:rPr>
          <w:noProof/>
          <w:lang w:eastAsia="cs-CZ"/>
        </w:rPr>
        <w:pict>
          <v:shape id="Šipka doprava 569" o:spid="_x0000_s1328" type="#_x0000_t13" style="position:absolute;margin-left:239.55pt;margin-top:9.1pt;width:21pt;height:3.55pt;z-index:251634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570" o:spid="_x0000_s1329" type="#_x0000_t13" style="position:absolute;margin-left:214.8pt;margin-top:8.35pt;width:21pt;height:3.55pt;z-index:251633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71" o:spid="_x0000_s1330" type="#_x0000_t13" style="position:absolute;margin-left:187.05pt;margin-top:8.35pt;width:21pt;height:3.55pt;z-index:251632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72" o:spid="_x0000_s1331" type="#_x0000_t13" style="position:absolute;margin-left:160.05pt;margin-top:8.35pt;width:21pt;height:3.55pt;z-index:251631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73" o:spid="_x0000_s1332" type="#_x0000_t13" style="position:absolute;margin-left:134.55pt;margin-top:8.4pt;width:21pt;height:3.55pt;z-index:251630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74" o:spid="_x0000_s1333" type="#_x0000_t13" style="position:absolute;margin-left:108.3pt;margin-top:8.9pt;width:21pt;height:3.55pt;z-index:251629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75" o:spid="_x0000_s1334" type="#_x0000_t13" style="position:absolute;margin-left:91pt;margin-top:8.4pt;width:21pt;height:3.55pt;rotation:-90;z-index:251628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576" o:spid="_x0000_s1335" type="#_x0000_t13" style="position:absolute;margin-left:80.5pt;margin-top:8.4pt;width:21pt;height:3.55pt;rotation:-90;z-index:251627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577" o:spid="_x0000_s1336" type="#_x0000_t13" style="position:absolute;margin-left:70.75pt;margin-top:8.4pt;width:21pt;height:3.55pt;rotation:-90;z-index:251625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78" o:spid="_x0000_s1337" type="#_x0000_t13" style="position:absolute;margin-left:60.3pt;margin-top:8.4pt;width:21pt;height:3.55pt;rotation:-90;z-index:251624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" adj="19774" fillcolor="#484329" strokecolor="#484329" strokeweight="2pt"/>
        </w:pict>
      </w:r>
      <w:r>
        <w:rPr>
          <w:noProof/>
          <w:lang w:eastAsia="cs-CZ"/>
        </w:rPr>
        <w:pict>
          <v:shape id="Šipka doprava 579" o:spid="_x0000_s1338" type="#_x0000_t13" style="position:absolute;margin-left:42.4pt;margin-top:8.4pt;width:21pt;height:3.55pt;rotation:180;z-index:251623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580" o:spid="_x0000_s1339" type="#_x0000_t13" style="position:absolute;margin-left:16.9pt;margin-top:8.4pt;width:21pt;height:3.6pt;rotation:180;z-index:251622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" adj="19749" fillcolor="#484329" strokecolor="#484329" strokeweight="2pt"/>
        </w:pict>
      </w:r>
      <w:r w:rsidRPr="00135F8C">
        <w:rPr>
          <w:rFonts w:ascii="Garamond" w:hAnsi="Garamond"/>
          <w:b/>
          <w:color w:val="4A442A"/>
          <w:sz w:val="28"/>
          <w:szCs w:val="28"/>
        </w:rPr>
        <w:t>H</w:t>
      </w:r>
      <w:r>
        <w:rPr>
          <w:rFonts w:ascii="Garamond" w:hAnsi="Garamond"/>
          <w:b/>
          <w:color w:val="4A442A"/>
          <w:sz w:val="28"/>
          <w:szCs w:val="28"/>
        </w:rPr>
        <w:t xml:space="preserve"> </w:t>
      </w:r>
    </w:p>
    <w:p w:rsidR="009474B7" w:rsidRPr="001D0A38" w:rsidRDefault="009474B7" w:rsidP="00D82FD2"/>
    <w:p w:rsidR="009474B7" w:rsidRPr="00571494" w:rsidRDefault="009474B7" w:rsidP="00D82FD2">
      <w:pPr>
        <w:rPr>
          <w:rFonts w:ascii="Garamond" w:hAnsi="Garamond"/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 id="Šipka doprava 581" o:spid="_x0000_s1340" type="#_x0000_t13" style="position:absolute;margin-left:333.75pt;margin-top:10.25pt;width:21pt;height:3.55pt;rotation:2775802fd;z-index:251668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" adj="19774" fillcolor="red" strokecolor="red" strokeweight="2pt"/>
        </w:pict>
      </w:r>
      <w:r>
        <w:rPr>
          <w:noProof/>
          <w:lang w:eastAsia="cs-CZ"/>
        </w:rPr>
        <w:pict>
          <v:shape id="Šipka doprava 582" o:spid="_x0000_s1341" type="#_x0000_t13" style="position:absolute;margin-left:357.6pt;margin-top:10pt;width:21pt;height:3.55pt;rotation:-2368211fd;z-index:251667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583" o:spid="_x0000_s1342" type="#_x0000_t13" style="position:absolute;margin-left:308.8pt;margin-top:8pt;width:21pt;height:3.55pt;rotation:-2368211fd;z-index:251666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" adj="19774" fillcolor="red" strokecolor="red" strokeweight="2pt"/>
        </w:pict>
      </w:r>
      <w:r>
        <w:rPr>
          <w:noProof/>
          <w:lang w:eastAsia="cs-CZ"/>
        </w:rPr>
        <w:pict>
          <v:shape id="Šipka doprava 584" o:spid="_x0000_s1343" type="#_x0000_t13" style="position:absolute;margin-left:287.75pt;margin-top:6.1pt;width:21pt;height:3.55pt;rotation:-8492725fd;z-index:251663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" adj="19774" fillcolor="red" strokecolor="red" strokeweight="2pt"/>
        </w:pict>
      </w:r>
      <w:r>
        <w:rPr>
          <w:noProof/>
          <w:lang w:eastAsia="cs-CZ"/>
        </w:rPr>
        <w:pict>
          <v:shape id="Šipka doprava 585" o:spid="_x0000_s1344" type="#_x0000_t13" style="position:absolute;margin-left:267.55pt;margin-top:6.1pt;width:21pt;height:3.55pt;rotation:9074624fd;z-index:25166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" adj="19774" fillcolor="red" strokecolor="red" strokeweight="2pt"/>
        </w:pict>
      </w:r>
      <w:r>
        <w:rPr>
          <w:noProof/>
          <w:lang w:eastAsia="cs-CZ"/>
        </w:rPr>
        <w:pict>
          <v:shape id="Šipka doprava 586" o:spid="_x0000_s1345" type="#_x0000_t13" style="position:absolute;margin-left:246.9pt;margin-top:4.55pt;width:21pt;height:3.55pt;rotation:-8492725fd;z-index:25166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" adj="19774" fillcolor="red" strokecolor="red" strokeweight="2pt"/>
        </w:pict>
      </w:r>
      <w:r>
        <w:rPr>
          <w:noProof/>
          <w:lang w:eastAsia="cs-CZ"/>
        </w:rPr>
        <w:pict>
          <v:shape id="Šipka doprava 587" o:spid="_x0000_s1346" type="#_x0000_t13" style="position:absolute;margin-left:225.25pt;margin-top:5.05pt;width:21pt;height:3.55pt;rotation:9074624fd;z-index:251664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588" o:spid="_x0000_s1347" type="#_x0000_t13" style="position:absolute;margin-left:203.2pt;margin-top:4.15pt;width:21pt;height:3.55pt;rotation:-8492725fd;z-index:25166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" adj="19774" fillcolor="red" strokecolor="red" strokeweight="2pt"/>
        </w:pict>
      </w:r>
      <w:r>
        <w:rPr>
          <w:noProof/>
          <w:lang w:eastAsia="cs-CZ"/>
        </w:rPr>
        <w:pict>
          <v:shape id="Šipka doprava 589" o:spid="_x0000_s1348" type="#_x0000_t13" style="position:absolute;margin-left:183.85pt;margin-top:2.9pt;width:21pt;height:3.55pt;rotation:-90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590" o:spid="_x0000_s1349" type="#_x0000_t13" style="position:absolute;margin-left:166.65pt;margin-top:3.45pt;width:21pt;height:3.55pt;rotation:180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" adj="19774" fillcolor="red" strokecolor="red" strokeweight="2pt"/>
        </w:pict>
      </w:r>
      <w:r>
        <w:rPr>
          <w:noProof/>
          <w:lang w:eastAsia="cs-CZ"/>
        </w:rPr>
        <w:pict>
          <v:shape id="Šipka doprava 591" o:spid="_x0000_s1350" type="#_x0000_t13" style="position:absolute;margin-left:146.6pt;margin-top:5.55pt;width:21pt;height:3.55pt;rotation:2370481fd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" adj="19774" fillcolor="red" strokecolor="red" strokeweight="2pt"/>
        </w:pict>
      </w:r>
      <w:r>
        <w:rPr>
          <w:noProof/>
          <w:lang w:eastAsia="cs-CZ"/>
        </w:rPr>
        <w:pict>
          <v:shape id="Šipka doprava 592" o:spid="_x0000_s1351" type="#_x0000_t13" style="position:absolute;margin-left:133.35pt;margin-top:5.55pt;width:21pt;height:3.55pt;rotation:2370481fd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" adj="19774" fillcolor="red" strokecolor="red" strokeweight="2pt"/>
        </w:pict>
      </w:r>
      <w:r>
        <w:rPr>
          <w:noProof/>
          <w:lang w:eastAsia="cs-CZ"/>
        </w:rPr>
        <w:pict>
          <v:shape id="Šipka doprava 593" o:spid="_x0000_s1352" type="#_x0000_t13" style="position:absolute;margin-left:118.65pt;margin-top:5.55pt;width:21pt;height:3.55pt;rotation:2370481fd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594" o:spid="_x0000_s1353" type="#_x0000_t13" style="position:absolute;margin-left:105.65pt;margin-top:5.7pt;width:21pt;height:3.55pt;rotation:2370481fd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" adj="19774" fillcolor="red" strokecolor="red" strokeweight="2pt"/>
        </w:pict>
      </w:r>
      <w:r>
        <w:rPr>
          <w:noProof/>
          <w:lang w:eastAsia="cs-CZ"/>
        </w:rPr>
        <w:pict>
          <v:shape id="Šipka doprava 595" o:spid="_x0000_s1354" type="#_x0000_t13" style="position:absolute;margin-left:81.05pt;margin-top:5.7pt;width:21pt;height:3.55pt;rotation:-2368211fd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" adj="19774" fillcolor="red" strokecolor="red" strokeweight="2pt"/>
        </w:pict>
      </w:r>
      <w:r>
        <w:rPr>
          <w:noProof/>
          <w:lang w:eastAsia="cs-CZ"/>
        </w:rPr>
        <w:pict>
          <v:shape id="Šipka doprava 596" o:spid="_x0000_s1355" type="#_x0000_t13" style="position:absolute;margin-left:67.9pt;margin-top:5.7pt;width:21pt;height:3.55pt;rotation:-2368211fd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" adj="19774" fillcolor="red" strokecolor="red" strokeweight="2pt"/>
        </w:pict>
      </w:r>
      <w:r>
        <w:rPr>
          <w:noProof/>
          <w:lang w:eastAsia="cs-CZ"/>
        </w:rPr>
        <w:pict>
          <v:shape id="Šipka doprava 597" o:spid="_x0000_s1356" type="#_x0000_t13" style="position:absolute;margin-left:55.35pt;margin-top:5.7pt;width:21pt;height:3.55pt;rotation:-2368211fd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598" o:spid="_x0000_s1357" type="#_x0000_t13" style="position:absolute;margin-left:41.15pt;margin-top:5.55pt;width:21pt;height:3.55pt;rotation:-2368211fd;z-index:251651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599" o:spid="_x0000_s1358" type="#_x0000_t13" style="position:absolute;margin-left:21.15pt;margin-top:4.25pt;width:21pt;height:3.55pt;rotation:180;z-index:25165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" adj="19774" fillcolor="red" strokecolor="red" strokeweight="2pt"/>
        </w:pict>
      </w:r>
      <w:r>
        <w:rPr>
          <w:noProof/>
          <w:lang w:eastAsia="cs-CZ"/>
        </w:rPr>
        <w:pict>
          <v:shape id="Šipka doprava 600" o:spid="_x0000_s1359" type="#_x0000_t13" style="position:absolute;margin-left:4.4pt;margin-top:2.7pt;width:21pt;height:3.55pt;rotation:90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" adj="19774" fillcolor="red" strokecolor="red" strokeweight="2pt"/>
        </w:pict>
      </w:r>
      <w:r w:rsidRPr="00571494">
        <w:rPr>
          <w:rFonts w:ascii="Garamond" w:hAnsi="Garamond"/>
          <w:b/>
          <w:color w:val="FF0000"/>
          <w:sz w:val="28"/>
          <w:szCs w:val="28"/>
        </w:rPr>
        <w:t>Č</w:t>
      </w:r>
      <w:r>
        <w:rPr>
          <w:rFonts w:ascii="Garamond" w:hAnsi="Garamond"/>
          <w:b/>
          <w:color w:val="FF0000"/>
          <w:sz w:val="28"/>
          <w:szCs w:val="28"/>
        </w:rPr>
        <w:t xml:space="preserve"> </w:t>
      </w:r>
    </w:p>
    <w:p w:rsidR="009474B7" w:rsidRDefault="009474B7" w:rsidP="00D82FD2"/>
    <w:p w:rsidR="009474B7" w:rsidRDefault="009474B7" w:rsidP="00D82FD2">
      <w:pPr>
        <w:jc w:val="right"/>
      </w:pPr>
      <w:r>
        <w:t>………………</w:t>
      </w:r>
      <w:r w:rsidRPr="00673200">
        <w:rPr>
          <w:sz w:val="32"/>
          <w:szCs w:val="32"/>
        </w:rPr>
        <w:t>dům</w:t>
      </w:r>
      <w:r>
        <w:t>………………</w:t>
      </w:r>
    </w:p>
    <w:p w:rsidR="009474B7" w:rsidRDefault="009474B7" w:rsidP="00D82FD2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360" type="#_x0000_t202" style="position:absolute;left:0;text-align:left;margin-left:21.65pt;margin-top:7.65pt;width:181.4pt;height:140pt;z-index:2516792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" filled="f" stroked="f">
                  <v:textbox style="mso-fit-shape-to-text:t">
                    <w:txbxContent>
                      <w:p w:rsidR="009474B7" w:rsidRPr="008F6CD3" w:rsidRDefault="009474B7" w:rsidP="00D82FD2">
                        <w:pPr>
                          <w:rPr>
                            <w:rFonts w:ascii="Garamond" w:hAnsi="Garamond"/>
                            <w:b/>
                            <w:color w:val="A6A6A6"/>
                            <w:sz w:val="28"/>
                            <w:szCs w:val="28"/>
                          </w:rPr>
                        </w:pPr>
                        <w:r w:rsidRPr="008F6CD3">
                          <w:rPr>
                            <w:rFonts w:ascii="Garamond" w:hAnsi="Garamond"/>
                            <w:b/>
                            <w:color w:val="A6A6A6"/>
                            <w:sz w:val="28"/>
                            <w:szCs w:val="28"/>
                          </w:rPr>
                          <w:t>Š2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  <w:tcBorders>
              <w:bottom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oval id="Ovál 602" o:spid="_x0000_s1361" style="position:absolute;left:0;text-align:left;margin-left:20.35pt;margin-top:25.85pt;width:3.6pt;height:3.6pt;z-index:2516741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" fillcolor="#bfbfbf" strokecolor="#bfbfbf" strokeweight="2pt"/>
              </w:pict>
            </w:r>
          </w:p>
        </w:tc>
        <w:tc>
          <w:tcPr>
            <w:tcW w:w="567" w:type="dxa"/>
            <w:tcBorders>
              <w:bottom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line id="Přímá spojnice 848" o:spid="_x0000_s1362" style="position:absolute;left:0;text-align:left;flip:y;z-index:251915776;visibility:visible;mso-position-horizontal-relative:text;mso-position-vertical-relative:text" from="-5.75pt,-1.2pt" to="79pt,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" strokecolor="#00b0f0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00B0F0"/>
              <w:right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00B0F0"/>
              <w:left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line id="Přímá spojnice 849" o:spid="_x0000_s1363" style="position:absolute;left:0;text-align:left;z-index:251916800;visibility:visible;mso-position-horizontal-relative:text;mso-position-vertical-relative:text" from="-4.7pt,-1.2pt" to="50.05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" strokecolor="#00b0f0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right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left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364" type="#_x0000_t202" style="position:absolute;left:0;text-align:left;margin-left:-3.7pt;margin-top:7.35pt;width:181.4pt;height:140pt;z-index:2516782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" filled="f" stroked="f">
                  <v:textbox style="mso-fit-shape-to-text:t">
                    <w:txbxContent>
                      <w:p w:rsidR="009474B7" w:rsidRPr="008F6CD3" w:rsidRDefault="009474B7" w:rsidP="00D82FD2">
                        <w:pPr>
                          <w:rPr>
                            <w:rFonts w:ascii="Garamond" w:hAnsi="Garamond"/>
                            <w:b/>
                            <w:color w:val="A6A6A6"/>
                            <w:sz w:val="28"/>
                            <w:szCs w:val="28"/>
                          </w:rPr>
                        </w:pPr>
                        <w:r w:rsidRPr="008F6CD3">
                          <w:rPr>
                            <w:rFonts w:ascii="Garamond" w:hAnsi="Garamond"/>
                            <w:b/>
                            <w:color w:val="A6A6A6"/>
                            <w:sz w:val="28"/>
                            <w:szCs w:val="28"/>
                          </w:rPr>
                          <w:t>Š1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604" o:spid="_x0000_s1365" style="position:absolute;left:0;text-align:left;margin-left:20.35pt;margin-top:26.3pt;width:3.6pt;height:4.5pt;z-index:2516730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" fillcolor="#bfbfbf" strokecolor="#bfbfbf" strokeweight="2pt"/>
              </w:pict>
            </w:r>
          </w:p>
        </w:tc>
        <w:tc>
          <w:tcPr>
            <w:tcW w:w="567" w:type="dxa"/>
            <w:tcBorders>
              <w:bottom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BFBFBF"/>
              <w:right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left w:val="single" w:sz="18" w:space="0" w:color="BFBFBF"/>
              <w:bottom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BFBFBF"/>
              <w:right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  <w:tcBorders>
              <w:right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00B0F0"/>
              <w:left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BFBFBF"/>
              <w:bottom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BFBFBF"/>
              <w:right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BFBFBF"/>
              <w:left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BFBFBF"/>
              <w:bottom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BFBFBF"/>
              <w:right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  <w:tcBorders>
              <w:right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left w:val="single" w:sz="18" w:space="0" w:color="00B0F0"/>
              <w:bottom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366" type="#_x0000_t202" style="position:absolute;left:0;text-align:left;margin-left:-3.7pt;margin-top:8.15pt;width:181.4pt;height:140pt;z-index:2516771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" filled="f" stroked="f">
                  <v:textbox style="mso-fit-shape-to-text:t">
                    <w:txbxContent>
                      <w:p w:rsidR="009474B7" w:rsidRPr="008F6CD3" w:rsidRDefault="009474B7" w:rsidP="00D82FD2">
                        <w:pPr>
                          <w:rPr>
                            <w:rFonts w:ascii="Garamond" w:hAnsi="Garamond"/>
                            <w:b/>
                            <w:color w:val="548DD4"/>
                            <w:sz w:val="28"/>
                            <w:szCs w:val="28"/>
                          </w:rPr>
                        </w:pPr>
                        <w:r w:rsidRPr="008F6CD3">
                          <w:rPr>
                            <w:rFonts w:ascii="Garamond" w:hAnsi="Garamond"/>
                            <w:b/>
                            <w:color w:val="548DD4"/>
                            <w:sz w:val="28"/>
                            <w:szCs w:val="28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606" o:spid="_x0000_s1367" style="position:absolute;left:0;text-align:left;margin-left:20.35pt;margin-top:26.35pt;width:3.6pt;height:3.75pt;z-index:2516720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" fillcolor="#548dd4" strokecolor="#548dd4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line id="Přímá spojnice 842" o:spid="_x0000_s1368" style="position:absolute;left:0;text-align:left;flip:x;z-index:251909632;visibility:visible;mso-position-horizontal-relative:text;mso-position-vertical-relative:text" from="-5.75pt,-1.65pt" to="24.25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line id="Přímá spojnice 841" o:spid="_x0000_s1369" style="position:absolute;left:0;text-align:left;z-index:251908608;visibility:visible;mso-position-horizontal-relative:text;mso-position-vertical-relative:text" from="19.9pt,-1.65pt" to="50.65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bottom w:val="single" w:sz="18" w:space="0" w:color="BFBFBF"/>
              <w:right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line id="Přímá spojnice 846" o:spid="_x0000_s1370" style="position:absolute;left:0;text-align:left;flip:y;z-index:251913728;visibility:visible;mso-position-horizontal-relative:text;mso-position-vertical-relative:text" from="20.35pt,-1.65pt" to="50.75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left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line id="Přímá spojnice 845" o:spid="_x0000_s1371" style="position:absolute;left:0;text-align:left;z-index:251912704;visibility:visible;mso-position-horizontal-relative:text;mso-position-vertical-relative:text" from="-4.7pt,-1.65pt" to="23.05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bottom w:val="single" w:sz="18" w:space="0" w:color="00B0F0"/>
              <w:right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line id="Přímá spojnice 843" o:spid="_x0000_s1372" style="position:absolute;left:0;text-align:left;flip:x y;z-index:251910656;visibility:visible;mso-position-horizontal-relative:text;mso-position-vertical-relative:text" from="-5.75pt,1pt" to="24.2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373" type="#_x0000_t202" style="position:absolute;left:0;text-align:left;margin-left:1.85pt;margin-top:26.35pt;width:181.4pt;height:140pt;z-index:2516751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" filled="f" stroked="f">
                  <v:textbox style="mso-fit-shape-to-text:t">
                    <w:txbxContent>
                      <w:p w:rsidR="009474B7" w:rsidRPr="00233204" w:rsidRDefault="009474B7" w:rsidP="00D82FD2">
                        <w:pP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</w:pPr>
                        <w:r w:rsidRPr="00233204"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  <w:t>Č</w:t>
                        </w:r>
                        <w: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608" o:spid="_x0000_s1374" style="position:absolute;left:0;text-align:left;margin-left:19.9pt;margin-top:26pt;width:4.5pt;height:3.6pt;z-index:2516700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" fillcolor="black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line id="Přímá spojnice 840" o:spid="_x0000_s1375" style="position:absolute;left:0;text-align:left;flip:x;z-index:251907584;visibility:visible;mso-position-horizontal-relative:text;mso-position-vertical-relative:text" from="-3.95pt,1pt" to="22.3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top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BFBFBF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line id="Přímá spojnice 847" o:spid="_x0000_s1376" style="position:absolute;left:0;text-align:left;flip:x y;z-index:251914752;visibility:visible;mso-position-horizontal-relative:text;mso-position-vertical-relative:text" from="-4.45pt,1pt" to="22.4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" strokeweight="2pt">
                  <v:shadow on="t" color="black" opacity="24903f" origin=",.5" offset="0,.55556mm"/>
                </v:line>
              </w:pict>
            </w:r>
            <w:r>
              <w:rPr>
                <w:noProof/>
                <w:lang w:eastAsia="cs-CZ"/>
              </w:rPr>
              <w:pict>
                <v:shape id="_x0000_s1377" type="#_x0000_t202" style="position:absolute;left:0;text-align:left;margin-left:21.95pt;margin-top:25.8pt;width:181.4pt;height:140pt;z-index:2516761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" filled="f" stroked="f">
                  <v:textbox style="mso-fit-shape-to-text:t">
                    <w:txbxContent>
                      <w:p w:rsidR="009474B7" w:rsidRPr="00233204" w:rsidRDefault="009474B7" w:rsidP="00D82FD2">
                        <w:pP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</w:pPr>
                        <w:r w:rsidRPr="00233204"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  <w:t>Č</w:t>
                        </w:r>
                        <w: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line id="Přímá spojnice 844" o:spid="_x0000_s1378" style="position:absolute;left:0;text-align:left;flip:x;z-index:251911680;visibility:visible;mso-position-horizontal-relative:text;mso-position-vertical-relative:text" from="21.1pt,1pt" to="51.4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" strokeweight="2pt">
                  <v:shadow on="t" color="black" opacity="24903f" origin=",.5" offset="0,.55556mm"/>
                </v:line>
              </w:pict>
            </w:r>
            <w:r>
              <w:rPr>
                <w:noProof/>
                <w:lang w:eastAsia="cs-CZ"/>
              </w:rPr>
              <w:pict>
                <v:oval id="Ovál 610" o:spid="_x0000_s1379" style="position:absolute;left:0;text-align:left;margin-left:19.9pt;margin-top:26pt;width:3.75pt;height:3.6pt;z-index:2516710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" fillcolor="black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  <w:tc>
          <w:tcPr>
            <w:tcW w:w="567" w:type="dxa"/>
            <w:tcBorders>
              <w:top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</w:pPr>
          </w:p>
        </w:tc>
      </w:tr>
    </w:tbl>
    <w:p w:rsidR="009474B7" w:rsidRDefault="009474B7" w:rsidP="00D82FD2">
      <w:pPr>
        <w:jc w:val="center"/>
      </w:pPr>
    </w:p>
    <w:p w:rsidR="009474B7" w:rsidRDefault="009474B7" w:rsidP="00D82FD2">
      <w:pPr>
        <w:jc w:val="right"/>
      </w:pPr>
    </w:p>
    <w:p w:rsidR="009474B7" w:rsidRDefault="009474B7" w:rsidP="00D82FD2">
      <w:pPr>
        <w:tabs>
          <w:tab w:val="center" w:pos="4536"/>
        </w:tabs>
        <w:rPr>
          <w:rFonts w:ascii="Garamond" w:hAnsi="Garamond"/>
          <w:b/>
          <w:sz w:val="28"/>
          <w:szCs w:val="28"/>
        </w:rPr>
      </w:pPr>
      <w:r>
        <w:rPr>
          <w:noProof/>
          <w:lang w:eastAsia="cs-CZ"/>
        </w:rPr>
        <w:pict>
          <v:shape id="Šipka doprava 611" o:spid="_x0000_s1380" type="#_x0000_t13" style="position:absolute;margin-left:127.8pt;margin-top:2.4pt;width:21pt;height:3.55pt;z-index:251685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" adj="19774" fillcolor="black" strokeweight="2pt"/>
        </w:pict>
      </w:r>
      <w:r>
        <w:rPr>
          <w:noProof/>
          <w:lang w:eastAsia="cs-CZ"/>
        </w:rPr>
        <w:pict>
          <v:shape id="Šipka doprava 612" o:spid="_x0000_s1381" type="#_x0000_t13" style="position:absolute;margin-left:105pt;margin-top:6.2pt;width:21pt;height:3.55pt;rotation:2775802fd;z-index:251684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" adj="19774" fillcolor="black" strokeweight="2pt"/>
        </w:pict>
      </w:r>
      <w:r>
        <w:rPr>
          <w:noProof/>
          <w:lang w:eastAsia="cs-CZ"/>
        </w:rPr>
        <w:pict>
          <v:shape id="Šipka doprava 613" o:spid="_x0000_s1382" type="#_x0000_t13" style="position:absolute;margin-left:81.2pt;margin-top:6.35pt;width:21pt;height:3.55pt;rotation:9074624fd;z-index:251683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" adj="19774" fillcolor="black" strokeweight="2pt"/>
        </w:pict>
      </w:r>
      <w:r>
        <w:rPr>
          <w:noProof/>
          <w:lang w:eastAsia="cs-CZ"/>
        </w:rPr>
        <w:pict>
          <v:shape id="Šipka doprava 614" o:spid="_x0000_s1383" type="#_x0000_t13" style="position:absolute;margin-left:59.95pt;margin-top:3.3pt;width:21pt;height:3.55pt;rotation:180;z-index:251682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" adj="19774" fillcolor="black" strokeweight="2pt"/>
        </w:pict>
      </w:r>
      <w:r>
        <w:rPr>
          <w:noProof/>
          <w:lang w:eastAsia="cs-CZ"/>
        </w:rPr>
        <w:pict>
          <v:shape id="Šipka doprava 615" o:spid="_x0000_s1384" type="#_x0000_t13" style="position:absolute;margin-left:19.3pt;margin-top:4.85pt;width:21pt;height:3.55pt;rotation:-2734359fd;z-index:251680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" adj="19774" fillcolor="black" strokeweight="2pt"/>
        </w:pict>
      </w:r>
      <w:r>
        <w:rPr>
          <w:noProof/>
          <w:lang w:eastAsia="cs-CZ"/>
        </w:rPr>
        <w:pict>
          <v:shape id="Šipka doprava 616" o:spid="_x0000_s1385" type="#_x0000_t13" style="position:absolute;margin-left:41.65pt;margin-top:5pt;width:21pt;height:3.55pt;rotation:-8492725fd;z-index:251681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" adj="19774" fillcolor="black" strokeweight="2pt"/>
        </w:pict>
      </w:r>
      <w:r w:rsidRPr="00233204">
        <w:rPr>
          <w:rFonts w:ascii="Garamond" w:hAnsi="Garamond"/>
          <w:b/>
          <w:sz w:val="28"/>
          <w:szCs w:val="28"/>
        </w:rPr>
        <w:t>Č</w:t>
      </w:r>
      <w:r>
        <w:rPr>
          <w:rFonts w:ascii="Garamond" w:hAnsi="Garamond"/>
          <w:b/>
          <w:sz w:val="28"/>
          <w:szCs w:val="28"/>
        </w:rPr>
        <w:t xml:space="preserve">1 </w:t>
      </w:r>
      <w:r>
        <w:rPr>
          <w:rFonts w:ascii="Garamond" w:hAnsi="Garamond"/>
          <w:b/>
          <w:sz w:val="28"/>
          <w:szCs w:val="28"/>
        </w:rPr>
        <w:tab/>
      </w:r>
    </w:p>
    <w:p w:rsidR="009474B7" w:rsidRDefault="009474B7" w:rsidP="00D82FD2">
      <w:pPr>
        <w:rPr>
          <w:rFonts w:ascii="Garamond" w:hAnsi="Garamond"/>
          <w:b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sz w:val="28"/>
          <w:szCs w:val="28"/>
        </w:rPr>
      </w:pPr>
      <w:r>
        <w:rPr>
          <w:noProof/>
          <w:lang w:eastAsia="cs-CZ"/>
        </w:rPr>
        <w:pict>
          <v:shape id="Šipka doprava 617" o:spid="_x0000_s1386" type="#_x0000_t13" style="position:absolute;margin-left:126.2pt;margin-top:1.05pt;width:21pt;height:3.55pt;rotation:9074624fd;z-index:2516915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" adj="19774" fillcolor="black" strokeweight="2pt"/>
        </w:pict>
      </w:r>
      <w:r>
        <w:rPr>
          <w:noProof/>
          <w:lang w:eastAsia="cs-CZ"/>
        </w:rPr>
        <w:pict>
          <v:shape id="Šipka doprava 618" o:spid="_x0000_s1387" type="#_x0000_t13" style="position:absolute;margin-left:104.95pt;margin-top:1.05pt;width:21pt;height:3.55pt;rotation:2775802fd;z-index:251690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" adj="19774" fillcolor="black" strokeweight="2pt"/>
        </w:pict>
      </w:r>
      <w:r>
        <w:rPr>
          <w:noProof/>
          <w:lang w:eastAsia="cs-CZ"/>
        </w:rPr>
        <w:pict>
          <v:shape id="Šipka doprava 619" o:spid="_x0000_s1388" type="#_x0000_t13" style="position:absolute;margin-left:85.05pt;margin-top:5pt;width:21pt;height:3.55pt;z-index:251689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" adj="19774" fillcolor="black" strokeweight="2pt"/>
        </w:pict>
      </w:r>
      <w:r>
        <w:rPr>
          <w:noProof/>
          <w:lang w:eastAsia="cs-CZ"/>
        </w:rPr>
        <w:pict>
          <v:shape id="Šipka doprava 620" o:spid="_x0000_s1389" type="#_x0000_t13" style="position:absolute;margin-left:63.45pt;margin-top:1.45pt;width:21pt;height:3.55pt;rotation:-2734359fd;z-index:251688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" adj="19774" fillcolor="black" strokeweight="2pt"/>
        </w:pict>
      </w:r>
      <w:r>
        <w:rPr>
          <w:noProof/>
          <w:lang w:eastAsia="cs-CZ"/>
        </w:rPr>
        <w:pict>
          <v:shape id="Šipka doprava 621" o:spid="_x0000_s1390" type="#_x0000_t13" style="position:absolute;margin-left:42.15pt;margin-top:2.05pt;width:21pt;height:3.55pt;rotation:-8492725fd;z-index:251687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" adj="19774" fillcolor="black" strokeweight="2pt"/>
        </w:pict>
      </w:r>
      <w:r>
        <w:rPr>
          <w:noProof/>
          <w:lang w:eastAsia="cs-CZ"/>
        </w:rPr>
        <w:pict>
          <v:shape id="Šipka doprava 622" o:spid="_x0000_s1391" type="#_x0000_t13" style="position:absolute;margin-left:23.35pt;margin-top:4.8pt;width:21pt;height:3.55pt;rotation:180;z-index:251686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" adj="19774" fillcolor="black" strokeweight="2pt"/>
        </w:pict>
      </w:r>
      <w:r w:rsidRPr="00233204">
        <w:rPr>
          <w:rFonts w:ascii="Garamond" w:hAnsi="Garamond"/>
          <w:b/>
          <w:sz w:val="28"/>
          <w:szCs w:val="28"/>
        </w:rPr>
        <w:t>Č</w:t>
      </w:r>
      <w:r>
        <w:rPr>
          <w:rFonts w:ascii="Garamond" w:hAnsi="Garamond"/>
          <w:b/>
          <w:sz w:val="28"/>
          <w:szCs w:val="28"/>
        </w:rPr>
        <w:t xml:space="preserve">2 </w:t>
      </w:r>
    </w:p>
    <w:p w:rsidR="009474B7" w:rsidRDefault="009474B7" w:rsidP="00D82FD2">
      <w:pPr>
        <w:rPr>
          <w:rFonts w:ascii="Garamond" w:hAnsi="Garamond"/>
          <w:b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548DD4"/>
          <w:sz w:val="28"/>
          <w:szCs w:val="28"/>
        </w:rPr>
      </w:pPr>
      <w:r>
        <w:rPr>
          <w:noProof/>
          <w:lang w:eastAsia="cs-CZ"/>
        </w:rPr>
        <w:pict>
          <v:shape id="Šipka doprava 623" o:spid="_x0000_s1392" type="#_x0000_t13" style="position:absolute;margin-left:347.3pt;margin-top:4.75pt;width:21pt;height:3.55pt;rotation:180;z-index:251710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624" o:spid="_x0000_s1393" type="#_x0000_t13" style="position:absolute;margin-left:329.8pt;margin-top:2.4pt;width:21pt;height:3.55pt;rotation:90;z-index:251709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625" o:spid="_x0000_s1394" type="#_x0000_t13" style="position:absolute;margin-left:320.95pt;margin-top:2.45pt;width:21pt;height:3.55pt;rotation:90;z-index:251708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" adj="19774" fillcolor="#8db3e2" strokecolor="#548dd4" strokeweight="2pt"/>
        </w:pict>
      </w:r>
      <w:r>
        <w:rPr>
          <w:noProof/>
          <w:lang w:eastAsia="cs-CZ"/>
        </w:rPr>
        <w:pict>
          <v:shape id="Šipka doprava 626" o:spid="_x0000_s1395" type="#_x0000_t13" style="position:absolute;margin-left:312.6pt;margin-top:2.4pt;width:21pt;height:3.55pt;rotation:90;z-index:251707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627" o:spid="_x0000_s1396" type="#_x0000_t13" style="position:absolute;margin-left:296.7pt;margin-top:4.55pt;width:21pt;height:3.55pt;rotation:2775802fd;z-index:251706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628" o:spid="_x0000_s1397" type="#_x0000_t13" style="position:absolute;margin-left:283.2pt;margin-top:4.7pt;width:21pt;height:3.55pt;rotation:2775802fd;z-index:251705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629" o:spid="_x0000_s1398" type="#_x0000_t13" style="position:absolute;margin-left:263.35pt;margin-top:6.5pt;width:21pt;height:3.55pt;z-index:251704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630" o:spid="_x0000_s1399" type="#_x0000_t13" style="position:absolute;margin-left:238.05pt;margin-top:6.5pt;width:21pt;height:3.55pt;z-index:2517038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631" o:spid="_x0000_s1400" type="#_x0000_t13" style="position:absolute;margin-left:211.05pt;margin-top:6.5pt;width:21pt;height:3.55pt;z-index:2517027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632" o:spid="_x0000_s1401" type="#_x0000_t13" style="position:absolute;margin-left:184.05pt;margin-top:6.3pt;width:21pt;height:3.55pt;z-index:251701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633" o:spid="_x0000_s1402" type="#_x0000_t13" style="position:absolute;margin-left:164.65pt;margin-top:5.15pt;width:21pt;height:3.55pt;rotation:-2734359fd;z-index:251700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634" o:spid="_x0000_s1403" type="#_x0000_t13" style="position:absolute;margin-left:151.9pt;margin-top:5.15pt;width:21pt;height:3.55pt;rotation:-2734359fd;z-index:2516997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635" o:spid="_x0000_s1404" type="#_x0000_t13" style="position:absolute;margin-left:139.9pt;margin-top:5.05pt;width:21pt;height:3.55pt;rotation:-2734359fd;z-index:2516986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636" o:spid="_x0000_s1405" type="#_x0000_t13" style="position:absolute;margin-left:120.3pt;margin-top:4.25pt;width:21pt;height:3.55pt;z-index:251697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637" o:spid="_x0000_s1406" type="#_x0000_t13" style="position:absolute;margin-left:94.05pt;margin-top:4.2pt;width:21pt;height:3.55pt;z-index:251696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638" o:spid="_x0000_s1407" type="#_x0000_t13" style="position:absolute;margin-left:76.7pt;margin-top:2.6pt;width:21pt;height:3.55pt;rotation:-90;z-index:251695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" adj="19774" fillcolor="#8db3e2" strokecolor="#548dd4" strokeweight="2pt"/>
        </w:pict>
      </w:r>
      <w:r>
        <w:rPr>
          <w:noProof/>
          <w:lang w:eastAsia="cs-CZ"/>
        </w:rPr>
        <w:pict>
          <v:shape id="Šipka doprava 639" o:spid="_x0000_s1408" type="#_x0000_t13" style="position:absolute;margin-left:67pt;margin-top:2.6pt;width:21pt;height:3.55pt;rotation:-90;z-index:2516945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" adj="19774" fillcolor="#8db3e2" strokecolor="#548dd4" strokeweight="2pt"/>
        </w:pict>
      </w:r>
      <w:r>
        <w:rPr>
          <w:noProof/>
          <w:lang w:eastAsia="cs-CZ"/>
        </w:rPr>
        <w:pict>
          <v:shape id="Šipka doprava 640" o:spid="_x0000_s1409" type="#_x0000_t13" style="position:absolute;margin-left:48.2pt;margin-top:4.4pt;width:21pt;height:3.55pt;rotation:180;z-index:2516935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" adj="19774" fillcolor="#8db3e2" strokecolor="#548dd4" strokeweight="2pt"/>
        </w:pict>
      </w:r>
      <w:r>
        <w:rPr>
          <w:noProof/>
          <w:lang w:eastAsia="cs-CZ"/>
        </w:rPr>
        <w:pict>
          <v:shape id="Šipka doprava 641" o:spid="_x0000_s1410" type="#_x0000_t13" style="position:absolute;margin-left:20.3pt;margin-top:4.8pt;width:21pt;height:3.55pt;rotation:180;z-index:251692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" adj="19774" fillcolor="#8db3e2" strokecolor="#548dd4" strokeweight="2pt"/>
        </w:pict>
      </w:r>
      <w:r w:rsidRPr="00233204">
        <w:rPr>
          <w:rFonts w:ascii="Garamond" w:hAnsi="Garamond"/>
          <w:b/>
          <w:color w:val="548DD4"/>
          <w:sz w:val="28"/>
          <w:szCs w:val="28"/>
        </w:rPr>
        <w:t>M</w:t>
      </w:r>
      <w:r>
        <w:rPr>
          <w:rFonts w:ascii="Garamond" w:hAnsi="Garamond"/>
          <w:b/>
          <w:color w:val="548DD4"/>
          <w:sz w:val="28"/>
          <w:szCs w:val="28"/>
        </w:rPr>
        <w:t xml:space="preserve"> </w:t>
      </w:r>
    </w:p>
    <w:p w:rsidR="009474B7" w:rsidRDefault="009474B7" w:rsidP="00D82FD2">
      <w:pPr>
        <w:rPr>
          <w:rFonts w:ascii="Garamond" w:hAnsi="Garamond"/>
          <w:b/>
          <w:color w:val="548DD4"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A6A6A6"/>
          <w:sz w:val="28"/>
          <w:szCs w:val="28"/>
        </w:rPr>
      </w:pPr>
      <w:r>
        <w:rPr>
          <w:noProof/>
          <w:lang w:eastAsia="cs-CZ"/>
        </w:rPr>
        <w:pict>
          <v:shape id="Šipka doprava 642" o:spid="_x0000_s1411" type="#_x0000_t13" style="position:absolute;margin-left:183.8pt;margin-top:6.3pt;width:21pt;height:3.55pt;rotation:180;z-index:251720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" adj="19774" fillcolor="#bfbfbf" strokecolor="#a5a5a5" strokeweight="2pt"/>
        </w:pict>
      </w:r>
      <w:r>
        <w:rPr>
          <w:noProof/>
          <w:lang w:eastAsia="cs-CZ"/>
        </w:rPr>
        <w:pict>
          <v:shape id="Šipka doprava 643" o:spid="_x0000_s1412" type="#_x0000_t13" style="position:absolute;margin-left:159.05pt;margin-top:6.3pt;width:21pt;height:3.55pt;rotation:180;z-index:251719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644" o:spid="_x0000_s1413" type="#_x0000_t13" style="position:absolute;margin-left:142.5pt;margin-top:4.7pt;width:21pt;height:3.55pt;rotation:90;z-index:251718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645" o:spid="_x0000_s1414" type="#_x0000_t13" style="position:absolute;margin-left:134.1pt;margin-top:4.7pt;width:21pt;height:3.55pt;rotation:90;z-index:251717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" adj="19774" fillcolor="#bfbfbf" strokecolor="#a5a5a5" strokeweight="2pt"/>
        </w:pict>
      </w:r>
      <w:r>
        <w:rPr>
          <w:noProof/>
          <w:lang w:eastAsia="cs-CZ"/>
        </w:rPr>
        <w:pict>
          <v:shape id="Šipka doprava 646" o:spid="_x0000_s1415" type="#_x0000_t13" style="position:absolute;margin-left:118.05pt;margin-top:6.5pt;width:21pt;height:3.55pt;z-index:251716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" adj="19774" fillcolor="#bfbfbf" strokecolor="#a5a5a5" strokeweight="2pt"/>
        </w:pict>
      </w:r>
      <w:r>
        <w:rPr>
          <w:noProof/>
          <w:lang w:eastAsia="cs-CZ"/>
        </w:rPr>
        <w:pict>
          <v:shape id="Šipka doprava 647" o:spid="_x0000_s1416" type="#_x0000_t13" style="position:absolute;margin-left:94.05pt;margin-top:6.5pt;width:21pt;height:3.55pt;z-index:251715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648" o:spid="_x0000_s1417" type="#_x0000_t13" style="position:absolute;margin-left:69.3pt;margin-top:6.5pt;width:21pt;height:3.55pt;z-index:251714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649" o:spid="_x0000_s1418" type="#_x0000_t13" style="position:absolute;margin-left:44.7pt;margin-top:6.5pt;width:21pt;height:3.55pt;z-index:251713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" adj="19774" fillcolor="#bfbfbf" strokecolor="#a5a5a5" strokeweight="2pt"/>
        </w:pict>
      </w:r>
      <w:r>
        <w:rPr>
          <w:noProof/>
          <w:lang w:eastAsia="cs-CZ"/>
        </w:rPr>
        <w:pict>
          <v:shape id="Šipka doprava 650" o:spid="_x0000_s1419" type="#_x0000_t13" style="position:absolute;margin-left:19.05pt;margin-top:6.5pt;width:21pt;height:3.55pt;z-index:251712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" adj="19774" fillcolor="#bfbfbf" strokecolor="#a5a5a5" strokeweight="2pt"/>
        </w:pict>
      </w:r>
      <w:r w:rsidRPr="00233204">
        <w:rPr>
          <w:rFonts w:ascii="Garamond" w:hAnsi="Garamond"/>
          <w:b/>
          <w:color w:val="A6A6A6"/>
          <w:sz w:val="28"/>
          <w:szCs w:val="28"/>
        </w:rPr>
        <w:t>Š1</w:t>
      </w:r>
      <w:r>
        <w:rPr>
          <w:rFonts w:ascii="Garamond" w:hAnsi="Garamond"/>
          <w:b/>
          <w:color w:val="A6A6A6"/>
          <w:sz w:val="28"/>
          <w:szCs w:val="28"/>
        </w:rPr>
        <w:t xml:space="preserve"> </w:t>
      </w:r>
    </w:p>
    <w:p w:rsidR="009474B7" w:rsidRDefault="009474B7" w:rsidP="00D82FD2">
      <w:pPr>
        <w:rPr>
          <w:rFonts w:ascii="Garamond" w:hAnsi="Garamond"/>
          <w:b/>
          <w:color w:val="A6A6A6"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A6A6A6"/>
          <w:sz w:val="28"/>
          <w:szCs w:val="28"/>
        </w:rPr>
      </w:pPr>
      <w:r>
        <w:rPr>
          <w:noProof/>
          <w:lang w:eastAsia="cs-CZ"/>
        </w:rPr>
        <w:pict>
          <v:shape id="Šipka doprava 651" o:spid="_x0000_s1420" type="#_x0000_t13" style="position:absolute;margin-left:121.6pt;margin-top:7.25pt;width:21pt;height:3.55pt;z-index:251727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" adj="19774" fillcolor="#bfbfbf" strokecolor="#a5a5a5" strokeweight="2pt"/>
        </w:pict>
      </w:r>
      <w:r>
        <w:rPr>
          <w:noProof/>
          <w:lang w:eastAsia="cs-CZ"/>
        </w:rPr>
        <w:pict>
          <v:shape id="Šipka doprava 652" o:spid="_x0000_s1421" type="#_x0000_t13" style="position:absolute;margin-left:97.05pt;margin-top:7.25pt;width:21pt;height:3.55pt;z-index:251726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" adj="19774" fillcolor="#bfbfbf" strokecolor="#a5a5a5" strokeweight="2pt"/>
        </w:pict>
      </w:r>
      <w:r>
        <w:rPr>
          <w:noProof/>
          <w:lang w:eastAsia="cs-CZ"/>
        </w:rPr>
        <w:pict>
          <v:shape id="Šipka doprava 653" o:spid="_x0000_s1422" type="#_x0000_t13" style="position:absolute;margin-left:73.05pt;margin-top:7.25pt;width:21pt;height:3.55pt;z-index:251725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" adj="19774" fillcolor="#bfbfbf" strokecolor="#a5a5a5" strokeweight="2pt"/>
        </w:pict>
      </w:r>
      <w:r>
        <w:rPr>
          <w:noProof/>
          <w:lang w:eastAsia="cs-CZ"/>
        </w:rPr>
        <w:pict>
          <v:shape id="Šipka doprava 654" o:spid="_x0000_s1423" type="#_x0000_t13" style="position:absolute;margin-left:48.3pt;margin-top:7.25pt;width:21pt;height:3.55pt;z-index:251724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" adj="19774" fillcolor="#bfbfbf" strokecolor="#a5a5a5" strokeweight="2pt"/>
        </w:pict>
      </w:r>
      <w:r>
        <w:rPr>
          <w:noProof/>
          <w:lang w:eastAsia="cs-CZ"/>
        </w:rPr>
        <w:pict>
          <v:shape id="Šipka doprava 655" o:spid="_x0000_s1424" type="#_x0000_t13" style="position:absolute;margin-left:29.55pt;margin-top:4.7pt;width:21pt;height:3.55pt;rotation:90;z-index:251723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" adj="19774" fillcolor="#bfbfbf" strokecolor="#a5a5a5" strokeweight="2pt"/>
        </w:pict>
      </w:r>
      <w:r>
        <w:rPr>
          <w:noProof/>
          <w:lang w:eastAsia="cs-CZ"/>
        </w:rPr>
        <w:pict>
          <v:shape id="Šipka doprava 656" o:spid="_x0000_s1425" type="#_x0000_t13" style="position:absolute;margin-left:19.3pt;margin-top:4.7pt;width:21pt;height:3.55pt;rotation:90;z-index:251722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" adj="19774" fillcolor="#bfbfbf" strokecolor="#a5a5a5" strokeweight="2pt"/>
        </w:pict>
      </w:r>
      <w:r>
        <w:rPr>
          <w:noProof/>
          <w:lang w:eastAsia="cs-CZ"/>
        </w:rPr>
        <w:pict>
          <v:shape id="Šipka doprava 657" o:spid="_x0000_s1426" type="#_x0000_t13" style="position:absolute;margin-left:9.55pt;margin-top:4.7pt;width:21pt;height:3.55pt;rotation:90;z-index:251721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" adj="19774" fillcolor="#bfbfbf" strokecolor="#a5a5a5" strokeweight="2pt"/>
        </w:pict>
      </w:r>
      <w:r>
        <w:rPr>
          <w:rFonts w:ascii="Garamond" w:hAnsi="Garamond"/>
          <w:b/>
          <w:color w:val="A6A6A6"/>
          <w:sz w:val="28"/>
          <w:szCs w:val="28"/>
        </w:rPr>
        <w:t xml:space="preserve">Š2 </w:t>
      </w:r>
    </w:p>
    <w:p w:rsidR="009474B7" w:rsidRDefault="009474B7" w:rsidP="00D82FD2">
      <w:pPr>
        <w:rPr>
          <w:rFonts w:ascii="Garamond" w:hAnsi="Garamond"/>
          <w:b/>
          <w:color w:val="A6A6A6"/>
          <w:sz w:val="28"/>
          <w:szCs w:val="28"/>
        </w:rPr>
      </w:pPr>
    </w:p>
    <w:p w:rsidR="009474B7" w:rsidRDefault="009474B7" w:rsidP="00D82FD2">
      <w:pPr>
        <w:jc w:val="right"/>
        <w:rPr>
          <w:rFonts w:ascii="Garamond" w:hAnsi="Garamond"/>
          <w:b/>
          <w:sz w:val="28"/>
          <w:szCs w:val="28"/>
        </w:rPr>
      </w:pPr>
      <w:r w:rsidRPr="007240AD">
        <w:rPr>
          <w:rFonts w:ascii="Garamond" w:hAnsi="Garamond"/>
          <w:b/>
          <w:sz w:val="28"/>
          <w:szCs w:val="28"/>
        </w:rPr>
        <w:t>…………</w:t>
      </w:r>
      <w:r w:rsidRPr="007F03BF">
        <w:rPr>
          <w:b/>
          <w:sz w:val="32"/>
          <w:szCs w:val="32"/>
        </w:rPr>
        <w:t>auto</w:t>
      </w:r>
      <w:r w:rsidRPr="007240AD">
        <w:rPr>
          <w:rFonts w:ascii="Garamond" w:hAnsi="Garamond"/>
          <w:b/>
          <w:sz w:val="28"/>
          <w:szCs w:val="28"/>
        </w:rPr>
        <w:t>………….</w:t>
      </w:r>
    </w:p>
    <w:p w:rsidR="009474B7" w:rsidRDefault="009474B7" w:rsidP="00D82FD2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52" o:spid="_x0000_s1427" style="position:absolute;left:0;text-align:left;flip:y;z-index:251919872;visibility:visible;mso-position-horizontal-relative:text;mso-position-vertical-relative:text" from="20.5pt,-.85pt" to="78.2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" strokecolor="#92d050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53" o:spid="_x0000_s1428" style="position:absolute;left:0;text-align:left;flip:x y;z-index:251920896;visibility:visible;mso-position-horizontal-relative:text;mso-position-vertical-relative:text" from="21.5pt,-.85pt" to="79.3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" strokecolor="#92d050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51" o:spid="_x0000_s1429" style="position:absolute;left:0;text-align:left;flip:y;z-index:251918848;visibility:visible;mso-position-horizontal-relative:text;mso-position-vertical-relative:text" from="-5.75pt,-1.8pt" to="78.2pt,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" strokecolor="#92d050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54" o:spid="_x0000_s1430" style="position:absolute;left:0;text-align:left;flip:x y;z-index:251921920;visibility:visible;mso-position-horizontal-relative:text;mso-position-vertical-relative:text" from="21.55pt,-1.8pt" to="107.05pt,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" strokecolor="#92d050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50" o:spid="_x0000_s1431" style="position:absolute;left:0;text-align:left;flip:y;z-index:251917824;visibility:visible;mso-position-horizontal-relative:text;mso-position-vertical-relative:text" from="-4.4pt,-1.6pt" to="106.55pt,1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" strokecolor="#92d050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55" o:spid="_x0000_s1432" style="position:absolute;left:0;text-align:left;z-index:251922944;visibility:visible;mso-position-horizontal-relative:text;mso-position-vertical-relative:text" from="21.55pt,-1.6pt" to="137.8pt,1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" strokecolor="#92d050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60" o:spid="_x0000_s1433" style="position:absolute;left:0;text-align:left;z-index:251928064;visibility:visible;mso-position-horizontal-relative:text;mso-position-vertical-relative:text" from="19.9pt,26.6pt" to="82.8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" strokecolor="#92d050"/>
              </w:pict>
            </w:r>
          </w:p>
        </w:tc>
        <w:tc>
          <w:tcPr>
            <w:tcW w:w="567" w:type="dxa"/>
            <w:tcBorders>
              <w:bottom w:val="single" w:sz="18" w:space="0" w:color="4A442A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4A442A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434" type="#_x0000_t202" style="position:absolute;left:0;text-align:left;margin-left:1.1pt;margin-top:6.3pt;width:181.4pt;height:140pt;z-index:251731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" filled="f" stroked="f">
                  <v:textbox style="mso-fit-shape-to-text:t">
                    <w:txbxContent>
                      <w:p w:rsidR="009474B7" w:rsidRPr="00B730C4" w:rsidRDefault="009474B7" w:rsidP="00D82FD2">
                        <w:pPr>
                          <w:rPr>
                            <w:rFonts w:ascii="Garamond" w:hAnsi="Garamond"/>
                            <w:b/>
                            <w:color w:val="92D050"/>
                            <w:sz w:val="28"/>
                            <w:szCs w:val="28"/>
                          </w:rPr>
                        </w:pPr>
                        <w:r w:rsidRPr="00B730C4">
                          <w:rPr>
                            <w:rFonts w:ascii="Garamond" w:hAnsi="Garamond"/>
                            <w:b/>
                            <w:color w:val="92D050"/>
                            <w:sz w:val="28"/>
                            <w:szCs w:val="28"/>
                          </w:rPr>
                          <w:t>Z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659" o:spid="_x0000_s1435" style="position:absolute;left:0;text-align:left;margin-left:19.9pt;margin-top:26.35pt;width:4.5pt;height:4.5pt;z-index:251729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" fillcolor="#92d050" strokecolor="#92d050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  <w:right w:val="single" w:sz="18" w:space="0" w:color="4A442A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436" type="#_x0000_t202" style="position:absolute;left:0;text-align:left;margin-left:-1.15pt;margin-top:26.2pt;width:181.4pt;height:140pt;z-index:251730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" filled="f" stroked="f">
                  <v:textbox style="mso-fit-shape-to-text:t">
                    <w:txbxContent>
                      <w:p w:rsidR="009474B7" w:rsidRPr="008F6CD3" w:rsidRDefault="009474B7" w:rsidP="00D82FD2">
                        <w:pPr>
                          <w:rPr>
                            <w:rFonts w:ascii="Garamond" w:hAnsi="Garamond"/>
                            <w:b/>
                            <w:color w:val="4A442A"/>
                            <w:sz w:val="28"/>
                            <w:szCs w:val="28"/>
                          </w:rPr>
                        </w:pPr>
                        <w:r w:rsidRPr="008F6CD3">
                          <w:rPr>
                            <w:rFonts w:ascii="Garamond" w:hAnsi="Garamond"/>
                            <w:b/>
                            <w:color w:val="4A442A"/>
                            <w:sz w:val="28"/>
                            <w:szCs w:val="28"/>
                          </w:rPr>
                          <w:t>H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661" o:spid="_x0000_s1437" style="position:absolute;left:0;text-align:left;margin-left:19.9pt;margin-top:26pt;width:5.25pt;height:3.6pt;z-index:2517283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" fillcolor="#484329" strokecolor="#484329" strokeweight="2pt"/>
              </w:pict>
            </w:r>
          </w:p>
        </w:tc>
        <w:tc>
          <w:tcPr>
            <w:tcW w:w="567" w:type="dxa"/>
            <w:tcBorders>
              <w:top w:val="single" w:sz="18" w:space="0" w:color="4A442A"/>
              <w:left w:val="single" w:sz="18" w:space="0" w:color="4A442A"/>
              <w:bottom w:val="single" w:sz="18" w:space="0" w:color="4A442A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4A442A"/>
              <w:bottom w:val="single" w:sz="18" w:space="0" w:color="4A442A"/>
              <w:right w:val="single" w:sz="18" w:space="0" w:color="4A442A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  <w:left w:val="single" w:sz="18" w:space="0" w:color="4A442A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</w:tbl>
    <w:p w:rsidR="009474B7" w:rsidRPr="007240AD" w:rsidRDefault="009474B7" w:rsidP="00D82FD2">
      <w:pPr>
        <w:jc w:val="center"/>
        <w:rPr>
          <w:rFonts w:ascii="Garamond" w:hAnsi="Garamond"/>
          <w:b/>
          <w:sz w:val="28"/>
          <w:szCs w:val="28"/>
        </w:rPr>
      </w:pPr>
    </w:p>
    <w:p w:rsidR="009474B7" w:rsidRPr="00233204" w:rsidRDefault="009474B7" w:rsidP="00D82FD2">
      <w:pPr>
        <w:rPr>
          <w:rFonts w:ascii="Garamond" w:hAnsi="Garamond"/>
          <w:b/>
          <w:color w:val="A6A6A6"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4A442A"/>
          <w:sz w:val="28"/>
          <w:szCs w:val="28"/>
        </w:rPr>
      </w:pPr>
      <w:r>
        <w:rPr>
          <w:noProof/>
          <w:lang w:eastAsia="cs-CZ"/>
        </w:rPr>
        <w:pict>
          <v:shape id="Šipka doprava 662" o:spid="_x0000_s1438" type="#_x0000_t13" style="position:absolute;margin-left:125.95pt;margin-top:5.25pt;width:21pt;height:3.55pt;rotation:90;z-index:251737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" adj="19774" fillcolor="#484329" strokecolor="#484329" strokeweight="2pt"/>
        </w:pict>
      </w:r>
      <w:r>
        <w:rPr>
          <w:noProof/>
          <w:lang w:eastAsia="cs-CZ"/>
        </w:rPr>
        <w:pict>
          <v:shape id="Šipka doprava 663" o:spid="_x0000_s1439" type="#_x0000_t13" style="position:absolute;margin-left:108.15pt;margin-top:4.95pt;width:21pt;height:3.55pt;rotation:180;z-index:251736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" adj="19774" fillcolor="#484329" strokecolor="#484329" strokeweight="2pt"/>
        </w:pict>
      </w:r>
      <w:r>
        <w:rPr>
          <w:noProof/>
          <w:lang w:eastAsia="cs-CZ"/>
        </w:rPr>
        <w:pict>
          <v:shape id="Šipka doprava 664" o:spid="_x0000_s1440" type="#_x0000_t13" style="position:absolute;margin-left:82.15pt;margin-top:4.95pt;width:21pt;height:3.55pt;rotation:180;z-index:251735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665" o:spid="_x0000_s1441" type="#_x0000_t13" style="position:absolute;margin-left:64.65pt;margin-top:5.45pt;width:21pt;height:3.55pt;rotation:-90;z-index:251734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666" o:spid="_x0000_s1442" type="#_x0000_t13" style="position:absolute;margin-left:46.8pt;margin-top:5.55pt;width:21pt;height:3.55pt;z-index:251733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667" o:spid="_x0000_s1443" type="#_x0000_t13" style="position:absolute;margin-left:20.55pt;margin-top:5.55pt;width:21pt;height:3.55pt;z-index:251732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" adj="19774" fillcolor="#484329" strokecolor="#484329" strokeweight="2pt"/>
        </w:pict>
      </w:r>
      <w:r w:rsidRPr="00B730C4">
        <w:rPr>
          <w:rFonts w:ascii="Garamond" w:hAnsi="Garamond"/>
          <w:b/>
          <w:color w:val="4A442A"/>
          <w:sz w:val="28"/>
          <w:szCs w:val="28"/>
        </w:rPr>
        <w:t>H</w:t>
      </w:r>
    </w:p>
    <w:p w:rsidR="009474B7" w:rsidRDefault="009474B7" w:rsidP="00D82FD2">
      <w:pPr>
        <w:rPr>
          <w:rFonts w:ascii="Garamond" w:hAnsi="Garamond"/>
          <w:b/>
          <w:color w:val="4A442A"/>
          <w:sz w:val="28"/>
          <w:szCs w:val="28"/>
        </w:rPr>
      </w:pPr>
    </w:p>
    <w:p w:rsidR="009474B7" w:rsidRPr="00B730C4" w:rsidRDefault="009474B7" w:rsidP="00D82FD2">
      <w:pPr>
        <w:rPr>
          <w:rFonts w:ascii="Garamond" w:hAnsi="Garamond"/>
          <w:b/>
          <w:color w:val="92D050"/>
          <w:sz w:val="28"/>
          <w:szCs w:val="28"/>
        </w:rPr>
      </w:pPr>
      <w:r>
        <w:rPr>
          <w:noProof/>
          <w:lang w:eastAsia="cs-CZ"/>
        </w:rPr>
        <w:pict>
          <v:shape id="Šipka doprava 668" o:spid="_x0000_s1444" type="#_x0000_t13" style="position:absolute;margin-left:244.8pt;margin-top:26.55pt;width:21pt;height:3.55pt;rotation:2775802fd;z-index:251771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69" o:spid="_x0000_s1445" type="#_x0000_t13" style="position:absolute;margin-left:231.45pt;margin-top:27.4pt;width:21pt;height:3.55pt;rotation:2775802fd;z-index:251772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70" o:spid="_x0000_s1446" type="#_x0000_t13" style="position:absolute;margin-left:220.05pt;margin-top:27.25pt;width:21pt;height:3.55pt;rotation:2775802fd;z-index:251773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671" o:spid="_x0000_s1447" type="#_x0000_t13" style="position:absolute;margin-left:205.85pt;margin-top:26.5pt;width:21pt;height:3.55pt;rotation:2775802fd;z-index:251774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672" o:spid="_x0000_s1448" type="#_x0000_t13" style="position:absolute;margin-left:186.4pt;margin-top:25.75pt;width:21pt;height:3.55pt;rotation:180;z-index:251770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73" o:spid="_x0000_s1449" type="#_x0000_t13" style="position:absolute;margin-left:160.15pt;margin-top:26pt;width:21pt;height:3.55pt;rotation:180;z-index:251769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74" o:spid="_x0000_s1450" type="#_x0000_t13" style="position:absolute;margin-left:134.9pt;margin-top:25.95pt;width:21pt;height:3.55pt;rotation:180;z-index:251765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75" o:spid="_x0000_s1451" type="#_x0000_t13" style="position:absolute;margin-left:112.9pt;margin-top:27.25pt;width:21pt;height:3.55pt;rotation:2775802fd;z-index:251766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76" o:spid="_x0000_s1452" type="#_x0000_t13" style="position:absolute;margin-left:101.65pt;margin-top:26.5pt;width:21pt;height:3.55pt;rotation:2775802fd;z-index:251767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77" o:spid="_x0000_s1453" type="#_x0000_t13" style="position:absolute;margin-left:91.4pt;margin-top:26.65pt;width:21pt;height:3.55pt;rotation:2775802fd;z-index:251768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78" o:spid="_x0000_s1454" type="#_x0000_t13" style="position:absolute;margin-left:72.4pt;margin-top:25.95pt;width:21pt;height:3.55pt;rotation:180;z-index:251763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79" o:spid="_x0000_s1455" type="#_x0000_t13" style="position:absolute;margin-left:46.9pt;margin-top:26pt;width:21pt;height:3.55pt;rotation:180;z-index:251764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80" o:spid="_x0000_s1456" type="#_x0000_t13" style="position:absolute;margin-left:27.5pt;margin-top:27.3pt;width:21pt;height:3.55pt;rotation:2775802fd;z-index:251762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681" o:spid="_x0000_s1457" type="#_x0000_t13" style="position:absolute;margin-left:13.9pt;margin-top:27.25pt;width:21pt;height:3.55pt;rotation:2775802fd;z-index:251761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682" o:spid="_x0000_s1458" type="#_x0000_t13" style="position:absolute;margin-left:439.1pt;margin-top:9.6pt;width:21pt;height:3.55pt;rotation:-2734359fd;z-index:251760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83" o:spid="_x0000_s1459" type="#_x0000_t13" style="position:absolute;margin-left:449.65pt;margin-top:11.05pt;width:21pt;height:3.55pt;rotation:-2734359fd;z-index:251759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84" o:spid="_x0000_s1460" type="#_x0000_t13" style="position:absolute;margin-left:418.9pt;margin-top:8.3pt;width:21pt;height:3.55pt;rotation:180;z-index:251757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85" o:spid="_x0000_s1461" type="#_x0000_t13" style="position:absolute;margin-left:392.65pt;margin-top:8.5pt;width:21pt;height:3.55pt;rotation:180;z-index:251758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86" o:spid="_x0000_s1462" type="#_x0000_t13" style="position:absolute;margin-left:373.15pt;margin-top:5.8pt;width:21pt;height:3.55pt;rotation:-2734359fd;z-index:251753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87" o:spid="_x0000_s1463" type="#_x0000_t13" style="position:absolute;margin-left:361.15pt;margin-top:5.15pt;width:21pt;height:3.55pt;rotation:-2734359fd;z-index:251755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688" o:spid="_x0000_s1464" type="#_x0000_t13" style="position:absolute;margin-left:350.6pt;margin-top:5.05pt;width:21pt;height:3.55pt;rotation:-2734359fd;z-index:251756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689" o:spid="_x0000_s1465" type="#_x0000_t13" style="position:absolute;margin-left:328.9pt;margin-top:6.45pt;width:21pt;height:3.55pt;rotation:180;z-index:251752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90" o:spid="_x0000_s1466" type="#_x0000_t13" style="position:absolute;margin-left:304.15pt;margin-top:6.45pt;width:21pt;height:3.55pt;rotation:180;z-index:251751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691" o:spid="_x0000_s1467" type="#_x0000_t13" style="position:absolute;margin-left:276.4pt;margin-top:6.3pt;width:21pt;height:3.55pt;rotation:180;z-index:251750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692" o:spid="_x0000_s1468" type="#_x0000_t13" style="position:absolute;margin-left:256.9pt;margin-top:5.8pt;width:21pt;height:3.55pt;rotation:-2734359fd;z-index:251749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693" o:spid="_x0000_s1469" type="#_x0000_t13" style="position:absolute;margin-left:244.85pt;margin-top:5.8pt;width:21pt;height:3.55pt;rotation:-2734359fd;z-index:251748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94" o:spid="_x0000_s1470" type="#_x0000_t13" style="position:absolute;margin-left:231.4pt;margin-top:5.8pt;width:21pt;height:3.55pt;rotation:-2734359fd;z-index:251747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95" o:spid="_x0000_s1471" type="#_x0000_t13" style="position:absolute;margin-left:220.15pt;margin-top:5.75pt;width:21pt;height:3.55pt;rotation:-2734359fd;z-index:251746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96" o:spid="_x0000_s1472" type="#_x0000_t13" style="position:absolute;margin-left:200.65pt;margin-top:4.25pt;width:21pt;height:3.55pt;rotation:180;z-index:251741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97" o:spid="_x0000_s1473" type="#_x0000_t13" style="position:absolute;margin-left:173.65pt;margin-top:4.25pt;width:21pt;height:3.55pt;rotation:180;z-index:251742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698" o:spid="_x0000_s1474" type="#_x0000_t13" style="position:absolute;margin-left:146.65pt;margin-top:5pt;width:21pt;height:3.55pt;rotation:180;z-index:251743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699" o:spid="_x0000_s1475" type="#_x0000_t13" style="position:absolute;margin-left:120.4pt;margin-top:4.95pt;width:21pt;height:3.55pt;rotation:180;z-index:251744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700" o:spid="_x0000_s1476" type="#_x0000_t13" style="position:absolute;margin-left:93.4pt;margin-top:4.95pt;width:21pt;height:3.55pt;rotation:180;z-index:251745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701" o:spid="_x0000_s1477" type="#_x0000_t13" style="position:absolute;margin-left:67.9pt;margin-top:4.95pt;width:21pt;height:3.55pt;rotation:180;z-index:251740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702" o:spid="_x0000_s1478" type="#_x0000_t13" style="position:absolute;margin-left:41.65pt;margin-top:5pt;width:21pt;height:3.55pt;rotation:180;z-index:251739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" adj="19774" fillcolor="#92d050" strokecolor="#92d050" strokeweight="2pt"/>
        </w:pict>
      </w:r>
      <w:r>
        <w:rPr>
          <w:noProof/>
          <w:lang w:eastAsia="cs-CZ"/>
        </w:rPr>
        <w:pict>
          <v:shape id="Šipka doprava 703" o:spid="_x0000_s1479" type="#_x0000_t13" style="position:absolute;margin-left:15.4pt;margin-top:5pt;width:21pt;height:3.55pt;rotation:180;z-index:251738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" adj="19774" fillcolor="#92d050" strokecolor="#92d050" strokeweight="2pt"/>
        </w:pict>
      </w:r>
      <w:r w:rsidRPr="00B730C4">
        <w:rPr>
          <w:rFonts w:ascii="Garamond" w:hAnsi="Garamond"/>
          <w:b/>
          <w:color w:val="92D050"/>
          <w:sz w:val="28"/>
          <w:szCs w:val="28"/>
        </w:rPr>
        <w:t>Z</w:t>
      </w:r>
      <w:r>
        <w:rPr>
          <w:rFonts w:ascii="Garamond" w:hAnsi="Garamond"/>
          <w:b/>
          <w:color w:val="92D050"/>
          <w:sz w:val="28"/>
          <w:szCs w:val="28"/>
        </w:rPr>
        <w:t xml:space="preserve"> </w:t>
      </w:r>
    </w:p>
    <w:p w:rsidR="009474B7" w:rsidRDefault="009474B7" w:rsidP="00D82FD2">
      <w:pPr>
        <w:rPr>
          <w:rFonts w:ascii="Garamond" w:hAnsi="Garamond"/>
          <w:b/>
          <w:color w:val="4A442A"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4A442A"/>
          <w:sz w:val="28"/>
          <w:szCs w:val="28"/>
        </w:rPr>
      </w:pPr>
    </w:p>
    <w:p w:rsidR="009474B7" w:rsidRDefault="009474B7" w:rsidP="00D82FD2">
      <w:pPr>
        <w:jc w:val="right"/>
        <w:rPr>
          <w:rFonts w:ascii="Garamond" w:hAnsi="Garamond"/>
          <w:b/>
          <w:color w:val="4A442A"/>
          <w:sz w:val="28"/>
          <w:szCs w:val="28"/>
        </w:rPr>
      </w:pPr>
      <w:r>
        <w:rPr>
          <w:rFonts w:ascii="Garamond" w:hAnsi="Garamond"/>
          <w:b/>
          <w:color w:val="4A442A"/>
          <w:sz w:val="28"/>
          <w:szCs w:val="28"/>
        </w:rPr>
        <w:t>……………</w:t>
      </w:r>
      <w:r w:rsidRPr="00240808">
        <w:rPr>
          <w:b/>
          <w:color w:val="4A442A"/>
          <w:sz w:val="32"/>
          <w:szCs w:val="32"/>
        </w:rPr>
        <w:t>strom</w:t>
      </w:r>
      <w:r>
        <w:rPr>
          <w:rFonts w:ascii="Garamond" w:hAnsi="Garamond"/>
          <w:b/>
          <w:color w:val="4A442A"/>
          <w:sz w:val="28"/>
          <w:szCs w:val="28"/>
        </w:rPr>
        <w:t>…………..</w:t>
      </w:r>
    </w:p>
    <w:p w:rsidR="009474B7" w:rsidRDefault="009474B7" w:rsidP="00D82FD2">
      <w:pPr>
        <w:rPr>
          <w:rFonts w:ascii="Garamond" w:hAnsi="Garamond"/>
          <w:b/>
          <w:color w:val="4A442A"/>
          <w:sz w:val="28"/>
          <w:szCs w:val="28"/>
        </w:rPr>
      </w:pPr>
      <w:r>
        <w:rPr>
          <w:rFonts w:ascii="Garamond" w:hAnsi="Garamond"/>
          <w:b/>
          <w:color w:val="4A442A"/>
          <w:sz w:val="28"/>
          <w:szCs w:val="28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000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61" o:spid="_x0000_s1480" style="position:absolute;left:0;text-align:left;z-index:251929088;visibility:visible;mso-position-horizontal-relative:text;mso-position-vertical-relative:text" from="18.4pt,-.85pt" to="80.4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" strokecolor="red"/>
              </w:pict>
            </w:r>
          </w:p>
        </w:tc>
        <w:tc>
          <w:tcPr>
            <w:tcW w:w="567" w:type="dxa"/>
            <w:tcBorders>
              <w:left w:val="single" w:sz="18" w:space="0" w:color="FF0000"/>
              <w:bottom w:val="single" w:sz="18" w:space="0" w:color="FF000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000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481" type="#_x0000_t202" style="position:absolute;left:0;text-align:left;margin-left:1.4pt;margin-top:1.6pt;width:181.4pt;height:140pt;z-index:251787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" filled="f" stroked="f">
                  <v:textbox style="mso-fit-shape-to-text:t">
                    <w:txbxContent>
                      <w:p w:rsidR="009474B7" w:rsidRPr="00E53C7A" w:rsidRDefault="009474B7" w:rsidP="00D82FD2">
                        <w:pPr>
                          <w:rPr>
                            <w:rFonts w:ascii="Garamond" w:hAnsi="Garamond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color w:val="FF0000"/>
                            <w:sz w:val="28"/>
                            <w:szCs w:val="28"/>
                          </w:rPr>
                          <w:t>Č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705" o:spid="_x0000_s1482" style="position:absolute;left:0;text-align:left;margin-left:20.2pt;margin-top:-3.1pt;width:3.6pt;height:4.5pt;z-index:2517765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" fillcolor="red" strokecolor="red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57" o:spid="_x0000_s1483" style="position:absolute;left:0;text-align:left;flip:x;z-index:251924992;visibility:visible;mso-position-horizontal-relative:text;mso-position-vertical-relative:text" from="21.85pt,.3pt" to="106.6pt,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" strokecolor="yellow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000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58" o:spid="_x0000_s1484" style="position:absolute;left:0;text-align:left;flip:x y;z-index:251926016;visibility:visible;mso-position-horizontal-relative:text;mso-position-vertical-relative:text" from="21.55pt,.3pt" to="107.8pt,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" strokecolor="yellow"/>
              </w:pict>
            </w:r>
          </w:p>
        </w:tc>
        <w:tc>
          <w:tcPr>
            <w:tcW w:w="567" w:type="dxa"/>
            <w:tcBorders>
              <w:top w:val="single" w:sz="18" w:space="0" w:color="FF0000"/>
              <w:right w:val="single" w:sz="18" w:space="0" w:color="FF000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485" type="#_x0000_t202" style="position:absolute;left:0;text-align:left;margin-left:-1.9pt;margin-top:6.9pt;width:181.4pt;height:140pt;z-index:251786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" filled="f" stroked="f">
                  <v:textbox style="mso-fit-shape-to-text:t">
                    <w:txbxContent>
                      <w:p w:rsidR="009474B7" w:rsidRPr="00E53C7A" w:rsidRDefault="009474B7" w:rsidP="00D82FD2">
                        <w:pPr>
                          <w:rPr>
                            <w:rFonts w:ascii="Garamond" w:hAnsi="Garamond"/>
                            <w:b/>
                            <w:color w:val="00B0F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color w:val="00B0F0"/>
                            <w:sz w:val="28"/>
                            <w:szCs w:val="28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707" o:spid="_x0000_s1486" style="position:absolute;left:0;text-align:left;margin-left:19.9pt;margin-top:26.2pt;width:5.25pt;height:5.25pt;z-index:2517785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" fillcolor="#00b0f0" strokecolor="#00b0f0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62" o:spid="_x0000_s1487" style="position:absolute;left:0;text-align:left;z-index:251930112;visibility:visible;mso-position-horizontal-relative:text;mso-position-vertical-relative:text" from="21.7pt,.6pt" to="73.45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" strokecolor="#92d050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top w:val="single" w:sz="18" w:space="0" w:color="92D050"/>
              <w:right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488" type="#_x0000_t202" style="position:absolute;left:0;text-align:left;margin-left:3.05pt;margin-top:7.3pt;width:181.4pt;height:140pt;z-index:251788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" filled="f" stroked="f">
                  <v:textbox style="mso-fit-shape-to-text:t">
                    <w:txbxContent>
                      <w:p w:rsidR="009474B7" w:rsidRPr="00E53C7A" w:rsidRDefault="009474B7" w:rsidP="00D82FD2">
                        <w:pPr>
                          <w:rPr>
                            <w:rFonts w:ascii="Garamond" w:hAnsi="Garamond"/>
                            <w:b/>
                            <w:color w:val="92D05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color w:val="92D050"/>
                            <w:sz w:val="28"/>
                            <w:szCs w:val="28"/>
                          </w:rPr>
                          <w:t>Z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709" o:spid="_x0000_s1489" style="position:absolute;left:0;text-align:left;margin-left:19.6pt;margin-top:25.85pt;width:4.5pt;height:3.75pt;z-index:2517775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" fillcolor="#92d050" strokecolor="#92d050" strokeweight="2pt"/>
              </w:pict>
            </w:r>
          </w:p>
        </w:tc>
        <w:tc>
          <w:tcPr>
            <w:tcW w:w="567" w:type="dxa"/>
            <w:tcBorders>
              <w:left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67" o:spid="_x0000_s1490" style="position:absolute;left:0;text-align:left;flip:x;z-index:251935232;visibility:visible;mso-position-horizontal-relative:text;mso-position-vertical-relative:text" from="1.2pt,.95pt" to="53.2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" strokecolor="#00b0f0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top w:val="single" w:sz="18" w:space="0" w:color="00B0F0"/>
              <w:left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56" o:spid="_x0000_s1491" style="position:absolute;left:0;text-align:left;flip:x y;z-index:251923968;visibility:visible;mso-position-horizontal-relative:text;mso-position-vertical-relative:text" from="21.85pt,.75pt" to="108.85pt,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" strokecolor="yellow"/>
              </w:pict>
            </w:r>
          </w:p>
        </w:tc>
        <w:tc>
          <w:tcPr>
            <w:tcW w:w="567" w:type="dxa"/>
            <w:tcBorders>
              <w:left w:val="single" w:sz="18" w:space="0" w:color="92D050"/>
              <w:bottom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59" o:spid="_x0000_s1492" style="position:absolute;left:0;text-align:left;flip:y;z-index:251927040;visibility:visible;mso-position-horizontal-relative:text;mso-position-vertical-relative:text" from="-4.55pt,.75pt" to="79.45pt,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" strokecolor="yellow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00B0F0"/>
              <w:right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493" type="#_x0000_t202" style="position:absolute;left:0;text-align:left;margin-left:1.25pt;margin-top:5.45pt;width:181.4pt;height:140pt;z-index:251785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" filled="f" stroked="f">
                  <v:textbox style="mso-fit-shape-to-text:t">
                    <w:txbxContent>
                      <w:p w:rsidR="009474B7" w:rsidRPr="00E53C7A" w:rsidRDefault="009474B7" w:rsidP="00D82FD2">
                        <w:pP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sz w:val="28"/>
                            <w:szCs w:val="28"/>
                          </w:rPr>
                          <w:t>Č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711" o:spid="_x0000_s1494" style="position:absolute;left:0;text-align:left;margin-left:18.55pt;margin-top:27pt;width:4.5pt;height:3.6pt;z-index:2517795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" fillcolor="black" strokeweight="2pt"/>
              </w:pict>
            </w: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2D05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80" o:spid="_x0000_s1495" style="position:absolute;left:0;text-align:left;flip:x;z-index:251948544;visibility:visible;mso-position-horizontal-relative:text;mso-position-vertical-relative:text" from="-4.8pt,-.2pt" to="107.85pt,1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top w:val="single" w:sz="18" w:space="0" w:color="00B0F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81" o:spid="_x0000_s1496" style="position:absolute;left:0;text-align:left;flip:y;z-index:251949568;visibility:visible;mso-position-horizontal-relative:text;mso-position-vertical-relative:text" from="22.9pt,-2.3pt" to="53.15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" strokecolor="#90c" strokeweight="2pt">
                  <v:shadow on="t" color="black" opacity="24903f" origin=",.5" offset="0,.55556mm"/>
                </v:line>
              </w:pict>
            </w:r>
          </w:p>
        </w:tc>
        <w:tc>
          <w:tcPr>
            <w:tcW w:w="567" w:type="dxa"/>
            <w:tcBorders>
              <w:bottom w:val="single" w:sz="18" w:space="0" w:color="9900CC"/>
              <w:right w:val="single" w:sz="18" w:space="0" w:color="9900CC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9900CC"/>
              <w:bottom w:val="single" w:sz="18" w:space="0" w:color="9900CC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497" type="#_x0000_t202" style="position:absolute;left:0;text-align:left;margin-left:1.25pt;margin-top:8.1pt;width:181.4pt;height:140pt;z-index:251784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" filled="f" stroked="f">
                  <v:textbox style="mso-fit-shape-to-text:t">
                    <w:txbxContent>
                      <w:p w:rsidR="009474B7" w:rsidRPr="00E53C7A" w:rsidRDefault="009474B7" w:rsidP="00D82FD2">
                        <w:pPr>
                          <w:rPr>
                            <w:rFonts w:ascii="Garamond" w:hAnsi="Garamond"/>
                            <w:b/>
                            <w:color w:val="9900CC"/>
                            <w:sz w:val="28"/>
                            <w:szCs w:val="28"/>
                          </w:rPr>
                        </w:pPr>
                        <w:r w:rsidRPr="00E53C7A">
                          <w:rPr>
                            <w:rFonts w:ascii="Garamond" w:hAnsi="Garamond"/>
                            <w:b/>
                            <w:color w:val="9900CC"/>
                            <w:sz w:val="28"/>
                            <w:szCs w:val="28"/>
                          </w:rPr>
                          <w:t>F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713" o:spid="_x0000_s1498" style="position:absolute;left:0;text-align:left;margin-left:18.55pt;margin-top:25.9pt;width:4.5pt;height:4.5pt;z-index:2517806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" fillcolor="#90c" strokecolor="#90c" strokeweight="2pt"/>
              </w:pict>
            </w: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499" type="#_x0000_t202" style="position:absolute;left:0;text-align:left;margin-left:-2.5pt;margin-top:26.5pt;width:181.4pt;height:140pt;z-index:251783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" filled="f" stroked="f">
                  <v:textbox style="mso-fit-shape-to-text:t">
                    <w:txbxContent>
                      <w:p w:rsidR="009474B7" w:rsidRPr="00E53C7A" w:rsidRDefault="009474B7" w:rsidP="00D82FD2">
                        <w:pPr>
                          <w:rPr>
                            <w:rFonts w:ascii="Garamond" w:hAnsi="Garamond"/>
                            <w:b/>
                            <w:color w:val="FFFF00"/>
                            <w:sz w:val="28"/>
                            <w:szCs w:val="28"/>
                          </w:rPr>
                        </w:pPr>
                        <w:r w:rsidRPr="00E53C7A">
                          <w:rPr>
                            <w:rFonts w:ascii="Garamond" w:hAnsi="Garamond"/>
                            <w:b/>
                            <w:color w:val="FFFF00"/>
                            <w:sz w:val="28"/>
                            <w:szCs w:val="28"/>
                          </w:rPr>
                          <w:t>Ž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715" o:spid="_x0000_s1500" style="position:absolute;left:0;text-align:left;margin-left:19.3pt;margin-top:26.3pt;width:4.5pt;height:4.5pt;z-index:2517754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" fillcolor="yellow" strokecolor="yellow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900CC"/>
              <w:right w:val="single" w:sz="18" w:space="0" w:color="9900CC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9900CC"/>
              <w:left w:val="single" w:sz="18" w:space="0" w:color="9900CC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82" o:spid="_x0000_s1501" style="position:absolute;left:0;text-align:left;flip:y;z-index:251950592;visibility:visible;mso-position-horizontal-relative:text;mso-position-vertical-relative:text" from="-3.75pt,-.1pt" to="22.5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" strokecolor="#90c" strokeweight="2pt">
                  <v:shadow on="t" color="black" opacity="24903f" origin=",.5" offset="0,.55556mm"/>
                </v:line>
              </w:pict>
            </w: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C000"/>
              <w:right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83" o:spid="_x0000_s1502" style="position:absolute;left:0;text-align:left;flip:y;z-index:251951616;visibility:visible;mso-position-horizontal-relative:text;mso-position-vertical-relative:text" from="-5.05pt,-.7pt" to="24.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" strokecolor="#ffc000"/>
              </w:pict>
            </w:r>
          </w:p>
        </w:tc>
        <w:tc>
          <w:tcPr>
            <w:tcW w:w="567" w:type="dxa"/>
            <w:tcBorders>
              <w:left w:val="single" w:sz="18" w:space="0" w:color="FFC000"/>
              <w:bottom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C000"/>
              <w:right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84" o:spid="_x0000_s1503" style="position:absolute;left:0;text-align:left;flip:x;z-index:251952640;visibility:visible;mso-position-horizontal-relative:text;mso-position-vertical-relative:text" from="19.25pt,-2.35pt" to="51.2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" strokecolor="#ffc000"/>
              </w:pict>
            </w:r>
            <w:r>
              <w:rPr>
                <w:noProof/>
                <w:lang w:eastAsia="cs-CZ"/>
              </w:rPr>
              <w:pict>
                <v:shape id="_x0000_s1504" type="#_x0000_t202" style="position:absolute;left:0;text-align:left;margin-left:1.55pt;margin-top:26.55pt;width:181.4pt;height:140pt;z-index:251782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" filled="f" stroked="f">
                  <v:textbox style="mso-fit-shape-to-text:t">
                    <w:txbxContent>
                      <w:p w:rsidR="009474B7" w:rsidRPr="007D689E" w:rsidRDefault="009474B7" w:rsidP="00D82FD2">
                        <w:pPr>
                          <w:rPr>
                            <w:rFonts w:ascii="Garamond" w:hAnsi="Garamond"/>
                            <w:b/>
                            <w:color w:val="EA9422"/>
                            <w:sz w:val="28"/>
                            <w:szCs w:val="28"/>
                          </w:rPr>
                        </w:pPr>
                        <w:r w:rsidRPr="007D689E">
                          <w:rPr>
                            <w:rFonts w:ascii="Garamond" w:hAnsi="Garamond"/>
                            <w:b/>
                            <w:color w:val="EA9422"/>
                            <w:sz w:val="28"/>
                            <w:szCs w:val="28"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717" o:spid="_x0000_s1505" style="position:absolute;left:0;text-align:left;margin-left:19.6pt;margin-top:26.35pt;width:5.25pt;height:4.5pt;z-index:2517816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" fillcolor="#ea9422" strokecolor="#ea9422" strokeweight="2pt"/>
              </w:pict>
            </w:r>
          </w:p>
        </w:tc>
        <w:tc>
          <w:tcPr>
            <w:tcW w:w="567" w:type="dxa"/>
            <w:tcBorders>
              <w:top w:val="single" w:sz="18" w:space="0" w:color="FFC000"/>
              <w:left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jc w:val="right"/>
              <w:rPr>
                <w:rFonts w:ascii="Garamond" w:hAnsi="Garamond"/>
                <w:b/>
                <w:color w:val="4A442A"/>
                <w:sz w:val="28"/>
                <w:szCs w:val="28"/>
              </w:rPr>
            </w:pPr>
          </w:p>
        </w:tc>
      </w:tr>
    </w:tbl>
    <w:p w:rsidR="009474B7" w:rsidRPr="00233204" w:rsidRDefault="009474B7" w:rsidP="00D82FD2">
      <w:pPr>
        <w:rPr>
          <w:rFonts w:ascii="Garamond" w:hAnsi="Garamond"/>
          <w:b/>
          <w:color w:val="548DD4"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FFFF00"/>
          <w:sz w:val="28"/>
          <w:szCs w:val="28"/>
        </w:rPr>
      </w:pPr>
      <w:r>
        <w:rPr>
          <w:noProof/>
          <w:lang w:eastAsia="cs-CZ"/>
        </w:rPr>
        <w:pict>
          <v:shape id="Šipka doprava 718" o:spid="_x0000_s1506" type="#_x0000_t13" style="position:absolute;margin-left:174.2pt;margin-top:3.95pt;width:21pt;height:3.55pt;rotation:9074624fd;z-index:251801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" adj="19774" fillcolor="yellow" strokecolor="yellow" strokeweight="2pt"/>
        </w:pict>
      </w:r>
      <w:r>
        <w:rPr>
          <w:noProof/>
          <w:lang w:eastAsia="cs-CZ"/>
        </w:rPr>
        <w:pict>
          <v:shape id="Šipka doprava 719" o:spid="_x0000_s1507" type="#_x0000_t13" style="position:absolute;margin-left:162.2pt;margin-top:3.95pt;width:21pt;height:3.55pt;rotation:9074624fd;z-index:251800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720" o:spid="_x0000_s1508" type="#_x0000_t13" style="position:absolute;margin-left:150.2pt;margin-top:3.3pt;width:21pt;height:3.55pt;rotation:9074624fd;z-index:251799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721" o:spid="_x0000_s1509" type="#_x0000_t13" style="position:absolute;margin-left:128.5pt;margin-top:4.05pt;width:21pt;height:3.55pt;rotation:2775802fd;z-index:251795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" adj="19774" fillcolor="yellow" strokecolor="yellow" strokeweight="2pt"/>
        </w:pict>
      </w:r>
      <w:r>
        <w:rPr>
          <w:noProof/>
          <w:lang w:eastAsia="cs-CZ"/>
        </w:rPr>
        <w:pict>
          <v:shape id="Šipka doprava 722" o:spid="_x0000_s1510" type="#_x0000_t13" style="position:absolute;margin-left:115.05pt;margin-top:4pt;width:21pt;height:3.55pt;rotation:2775802fd;z-index:251796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723" o:spid="_x0000_s1511" type="#_x0000_t13" style="position:absolute;margin-left:102.3pt;margin-top:4.05pt;width:21pt;height:3.55pt;rotation:2775802fd;z-index:251798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724" o:spid="_x0000_s1512" type="#_x0000_t13" style="position:absolute;margin-left:80.6pt;margin-top:4.25pt;width:21pt;height:3.55pt;rotation:-2734359fd;z-index:251793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RivrQ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" adj="19774" fillcolor="yellow" strokecolor="yellow" strokeweight="2pt"/>
        </w:pict>
      </w:r>
      <w:r>
        <w:rPr>
          <w:noProof/>
          <w:lang w:eastAsia="cs-CZ"/>
        </w:rPr>
        <w:pict>
          <v:shape id="Šipka doprava 725" o:spid="_x0000_s1513" type="#_x0000_t13" style="position:absolute;margin-left:67.9pt;margin-top:4.25pt;width:21pt;height:3.55pt;rotation:-2734359fd;z-index:251794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" adj="19774" fillcolor="yellow" strokecolor="yellow" strokeweight="2pt"/>
        </w:pict>
      </w:r>
      <w:r>
        <w:rPr>
          <w:noProof/>
          <w:lang w:eastAsia="cs-CZ"/>
        </w:rPr>
        <w:pict>
          <v:shape id="Šipka doprava 726" o:spid="_x0000_s1514" type="#_x0000_t13" style="position:absolute;margin-left:54.2pt;margin-top:3.65pt;width:21pt;height:3.55pt;rotation:-2734359fd;z-index:251792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1xorQ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" adj="19774" fillcolor="yellow" strokecolor="yellow" strokeweight="2pt"/>
        </w:pict>
      </w:r>
      <w:r>
        <w:rPr>
          <w:noProof/>
          <w:lang w:eastAsia="cs-CZ"/>
        </w:rPr>
        <w:pict>
          <v:shape id="Šipka doprava 727" o:spid="_x0000_s1515" type="#_x0000_t13" style="position:absolute;margin-left:34.8pt;margin-top:1.9pt;width:21pt;height:3.55pt;rotation:-8492725fd;z-index:251790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" adj="19774" fillcolor="black" strokecolor="yellow" strokeweight="2pt"/>
        </w:pict>
      </w:r>
      <w:r>
        <w:rPr>
          <w:noProof/>
          <w:lang w:eastAsia="cs-CZ"/>
        </w:rPr>
        <w:pict>
          <v:shape id="Šipka doprava 728" o:spid="_x0000_s1516" type="#_x0000_t13" style="position:absolute;margin-left:23.6pt;margin-top:1.9pt;width:21pt;height:3.55pt;rotation:-8492725fd;z-index:251791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" adj="19774" fillcolor="black" strokecolor="yellow" strokeweight="2pt"/>
        </w:pict>
      </w:r>
      <w:r>
        <w:rPr>
          <w:noProof/>
          <w:lang w:eastAsia="cs-CZ"/>
        </w:rPr>
        <w:pict>
          <v:shape id="Šipka doprava 729" o:spid="_x0000_s1517" type="#_x0000_t13" style="position:absolute;margin-left:11.6pt;margin-top:1.9pt;width:21pt;height:3.55pt;rotation:-8492725fd;z-index:251789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" adj="19774" fillcolor="black" strokecolor="yellow" strokeweight="2pt"/>
        </w:pict>
      </w:r>
      <w:r w:rsidRPr="00E53C7A">
        <w:rPr>
          <w:rFonts w:ascii="Garamond" w:hAnsi="Garamond"/>
          <w:b/>
          <w:color w:val="FFFF00"/>
          <w:sz w:val="28"/>
          <w:szCs w:val="28"/>
        </w:rPr>
        <w:t>Ž</w:t>
      </w:r>
    </w:p>
    <w:p w:rsidR="009474B7" w:rsidRDefault="009474B7" w:rsidP="00D82FD2">
      <w:pPr>
        <w:rPr>
          <w:rFonts w:ascii="Garamond" w:hAnsi="Garamond"/>
          <w:b/>
          <w:color w:val="FFFF00"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 id="Šipka doprava 730" o:spid="_x0000_s1518" type="#_x0000_t13" style="position:absolute;margin-left:104.1pt;margin-top:1.15pt;width:21pt;height:3.55pt;rotation:-90;z-index:251804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" adj="19774" fillcolor="red" strokecolor="red" strokeweight="2pt"/>
        </w:pict>
      </w:r>
      <w:r>
        <w:rPr>
          <w:noProof/>
          <w:lang w:eastAsia="cs-CZ"/>
        </w:rPr>
        <w:pict>
          <v:shape id="Šipka doprava 731" o:spid="_x0000_s1519" type="#_x0000_t13" style="position:absolute;margin-left:89.05pt;margin-top:2.55pt;width:21pt;height:3.55pt;z-index:251807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" adj="19774" fillcolor="red" strokecolor="red" strokeweight="2pt"/>
        </w:pict>
      </w:r>
      <w:r>
        <w:rPr>
          <w:noProof/>
          <w:lang w:eastAsia="cs-CZ"/>
        </w:rPr>
        <w:pict>
          <v:shape id="Šipka doprava 732" o:spid="_x0000_s1520" type="#_x0000_t13" style="position:absolute;margin-left:67.8pt;margin-top:3.3pt;width:21pt;height:3.55pt;rotation:2775802fd;z-index:251806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" adj="19774" fillcolor="red" strokecolor="red" strokeweight="2pt"/>
        </w:pict>
      </w:r>
      <w:r>
        <w:rPr>
          <w:noProof/>
          <w:lang w:eastAsia="cs-CZ"/>
        </w:rPr>
        <w:pict>
          <v:shape id="Šipka doprava 733" o:spid="_x0000_s1521" type="#_x0000_t13" style="position:absolute;margin-left:52.6pt;margin-top:1.05pt;width:21pt;height:3.55pt;rotation:-90;z-index:251805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" adj="19774" fillcolor="red" strokecolor="red" strokeweight="2pt"/>
        </w:pict>
      </w:r>
      <w:r>
        <w:rPr>
          <w:noProof/>
          <w:lang w:eastAsia="cs-CZ"/>
        </w:rPr>
        <w:pict>
          <v:shape id="Šipka doprava 734" o:spid="_x0000_s1522" type="#_x0000_t13" style="position:absolute;margin-left:33.2pt;margin-top:4.25pt;width:21pt;height:3.55pt;rotation:180;z-index:251803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" adj="19774" fillcolor="red" strokecolor="red" strokeweight="2pt"/>
        </w:pict>
      </w:r>
      <w:r>
        <w:rPr>
          <w:noProof/>
          <w:lang w:eastAsia="cs-CZ"/>
        </w:rPr>
        <w:pict>
          <v:shape id="Šipka doprava 735" o:spid="_x0000_s1523" type="#_x0000_t13" style="position:absolute;margin-left:12.4pt;margin-top:3.25pt;width:21pt;height:3.55pt;rotation:9074624fd;z-index:251802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" adj="19774" fillcolor="red" strokecolor="red" strokeweight="2pt"/>
        </w:pict>
      </w:r>
      <w:r>
        <w:rPr>
          <w:rFonts w:ascii="Garamond" w:hAnsi="Garamond"/>
          <w:b/>
          <w:color w:val="FF0000"/>
          <w:sz w:val="28"/>
          <w:szCs w:val="28"/>
        </w:rPr>
        <w:t>Č</w:t>
      </w:r>
    </w:p>
    <w:p w:rsidR="009474B7" w:rsidRDefault="009474B7" w:rsidP="00D82FD2">
      <w:pPr>
        <w:rPr>
          <w:rFonts w:ascii="Garamond" w:hAnsi="Garamond"/>
          <w:b/>
          <w:color w:val="FF0000"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92D050"/>
          <w:sz w:val="28"/>
          <w:szCs w:val="28"/>
        </w:rPr>
      </w:pPr>
      <w:r>
        <w:rPr>
          <w:noProof/>
          <w:lang w:eastAsia="cs-CZ"/>
        </w:rPr>
        <w:pict>
          <v:shape id="Šipka doprava 863" o:spid="_x0000_s1524" type="#_x0000_t13" style="position:absolute;margin-left:56.25pt;margin-top:6.55pt;width:21pt;height:3.55pt;rotation:90;z-index:251931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" adj="19774" fillcolor="#484329" strokecolor="#92d050" strokeweight="2pt"/>
        </w:pict>
      </w:r>
      <w:r>
        <w:rPr>
          <w:noProof/>
          <w:lang w:eastAsia="cs-CZ"/>
        </w:rPr>
        <w:pict>
          <v:shape id="Šipka doprava 864" o:spid="_x0000_s1525" type="#_x0000_t13" style="position:absolute;margin-left:44.55pt;margin-top:6.65pt;width:21pt;height:3.55pt;rotation:90;z-index:251932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" adj="19774" fillcolor="#484329" strokecolor="#92d050" strokeweight="2pt"/>
        </w:pict>
      </w:r>
      <w:r>
        <w:rPr>
          <w:noProof/>
          <w:lang w:eastAsia="cs-CZ"/>
        </w:rPr>
        <w:pict>
          <v:shape id="Šipka doprava 736" o:spid="_x0000_s1526" type="#_x0000_t13" style="position:absolute;margin-left:96pt;margin-top:7.4pt;width:21pt;height:3.55pt;rotation:-8492725fd;z-index:251809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737" o:spid="_x0000_s1527" type="#_x0000_t13" style="position:absolute;margin-left:76.3pt;margin-top:7.6pt;width:21pt;height:3.55pt;z-index:251810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" adj="19774" fillcolor="#92d050" strokecolor="#92d050" strokeweight="2pt"/>
        </w:pict>
      </w:r>
      <w:r>
        <w:rPr>
          <w:noProof/>
          <w:lang w:eastAsia="cs-CZ"/>
        </w:rPr>
        <w:pict>
          <v:shape id="Šipka doprava 740" o:spid="_x0000_s1528" type="#_x0000_t13" style="position:absolute;margin-left:26.05pt;margin-top:5.55pt;width:21pt;height:3.55pt;z-index:251811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" adj="19774" fillcolor="#92d050" strokecolor="#92d050" strokeweight="2pt"/>
        </w:pict>
      </w:r>
      <w:r>
        <w:rPr>
          <w:noProof/>
          <w:lang w:eastAsia="cs-CZ"/>
        </w:rPr>
        <w:pict>
          <v:shape id="Šipka doprava 741" o:spid="_x0000_s1529" type="#_x0000_t13" style="position:absolute;margin-left:7.45pt;margin-top:4.95pt;width:21pt;height:3.55pt;rotation:-8492725fd;z-index:251808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" adj="19774" fillcolor="#92d050" strokecolor="#92d050" strokeweight="2pt"/>
        </w:pict>
      </w:r>
      <w:r>
        <w:rPr>
          <w:rFonts w:ascii="Garamond" w:hAnsi="Garamond"/>
          <w:b/>
          <w:color w:val="92D050"/>
          <w:sz w:val="28"/>
          <w:szCs w:val="28"/>
        </w:rPr>
        <w:t>Z</w:t>
      </w:r>
    </w:p>
    <w:p w:rsidR="009474B7" w:rsidRDefault="009474B7" w:rsidP="00D82FD2">
      <w:pPr>
        <w:rPr>
          <w:rFonts w:ascii="Garamond" w:hAnsi="Garamond"/>
          <w:b/>
          <w:color w:val="92D050"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00B0F0"/>
          <w:sz w:val="28"/>
          <w:szCs w:val="28"/>
        </w:rPr>
      </w:pPr>
      <w:r>
        <w:rPr>
          <w:noProof/>
          <w:lang w:eastAsia="cs-CZ"/>
        </w:rPr>
        <w:pict>
          <v:shape id="Šipka doprava 866" o:spid="_x0000_s1530" type="#_x0000_t13" style="position:absolute;margin-left:54.85pt;margin-top:5.2pt;width:21pt;height:3.55pt;rotation:90;z-index:251934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" adj="19774" fillcolor="#484329" strokecolor="#00b0f0" strokeweight="2pt"/>
        </w:pict>
      </w:r>
      <w:r>
        <w:rPr>
          <w:noProof/>
          <w:lang w:eastAsia="cs-CZ"/>
        </w:rPr>
        <w:pict>
          <v:shape id="Šipka doprava 865" o:spid="_x0000_s1531" type="#_x0000_t13" style="position:absolute;margin-left:43.85pt;margin-top:4.6pt;width:21pt;height:3.55pt;rotation:90;z-index:251933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" adj="19774" fillcolor="#484329" strokecolor="#00b0f0" strokeweight="2pt"/>
        </w:pict>
      </w:r>
      <w:r>
        <w:rPr>
          <w:noProof/>
          <w:lang w:eastAsia="cs-CZ"/>
        </w:rPr>
        <w:pict>
          <v:shape id="Šipka doprava 742" o:spid="_x0000_s1532" type="#_x0000_t13" style="position:absolute;margin-left:110.6pt;margin-top:6.55pt;width:21pt;height:3.55pt;rotation:-2734359fd;z-index:251814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" adj="19774" fillcolor="yellow" strokecolor="#00b0f0" strokeweight="2pt"/>
        </w:pict>
      </w:r>
      <w:r>
        <w:rPr>
          <w:noProof/>
          <w:lang w:eastAsia="cs-CZ"/>
        </w:rPr>
        <w:pict>
          <v:shape id="Šipka doprava 743" o:spid="_x0000_s1533" type="#_x0000_t13" style="position:absolute;margin-left:98.6pt;margin-top:6.25pt;width:21pt;height:3.55pt;rotation:-2734359fd;z-index:251815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" adj="19774" fillcolor="yellow" strokecolor="#00b0f0" strokeweight="2pt"/>
        </w:pict>
      </w:r>
      <w:r>
        <w:rPr>
          <w:noProof/>
          <w:lang w:eastAsia="cs-CZ"/>
        </w:rPr>
        <w:pict>
          <v:shape id="Šipka doprava 744" o:spid="_x0000_s1534" type="#_x0000_t13" style="position:absolute;margin-left:78.4pt;margin-top:4.3pt;width:21pt;height:3.55pt;rotation:180;z-index:251812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" adj="19774" fillcolor="#92d050" strokecolor="#00b0f0" strokeweight="2pt"/>
        </w:pict>
      </w:r>
      <w:r>
        <w:rPr>
          <w:noProof/>
          <w:lang w:eastAsia="cs-CZ"/>
        </w:rPr>
        <w:pict>
          <v:shape id="Šipka doprava 747" o:spid="_x0000_s1535" type="#_x0000_t13" style="position:absolute;margin-left:23.4pt;margin-top:5.8pt;width:21pt;height:3.55pt;rotation:180;z-index:251813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" adj="19774" fillcolor="#92d050" strokecolor="#00b0f0" strokeweight="2pt"/>
        </w:pict>
      </w:r>
      <w:r>
        <w:rPr>
          <w:rFonts w:ascii="Garamond" w:hAnsi="Garamond"/>
          <w:b/>
          <w:color w:val="00B0F0"/>
          <w:sz w:val="28"/>
          <w:szCs w:val="28"/>
        </w:rPr>
        <w:t>M</w:t>
      </w:r>
    </w:p>
    <w:p w:rsidR="009474B7" w:rsidRDefault="009474B7" w:rsidP="00D82FD2">
      <w:pPr>
        <w:rPr>
          <w:rFonts w:ascii="Garamond" w:hAnsi="Garamond"/>
          <w:b/>
          <w:color w:val="00B0F0"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sz w:val="28"/>
          <w:szCs w:val="28"/>
        </w:rPr>
      </w:pPr>
      <w:r>
        <w:rPr>
          <w:noProof/>
          <w:lang w:eastAsia="cs-CZ"/>
        </w:rPr>
        <w:pict>
          <v:shape id="Šipka doprava 749" o:spid="_x0000_s1536" type="#_x0000_t13" style="position:absolute;margin-left:102.5pt;margin-top:5.7pt;width:21pt;height:3.55pt;rotation:-90;z-index:2518215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" adj="19774" fillcolor="#484329" strokecolor="#484329" strokeweight="2pt"/>
        </w:pict>
      </w:r>
      <w:r>
        <w:rPr>
          <w:noProof/>
          <w:lang w:eastAsia="cs-CZ"/>
        </w:rPr>
        <w:pict>
          <v:shape id="Šipka doprava 748" o:spid="_x0000_s1537" type="#_x0000_t13" style="position:absolute;margin-left:92.15pt;margin-top:5.8pt;width:21pt;height:3.55pt;rotation:-90;z-index:2518225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" adj="19774" fillcolor="#484329" strokecolor="#484329" strokeweight="2pt"/>
        </w:pict>
      </w:r>
      <w:r>
        <w:rPr>
          <w:noProof/>
          <w:lang w:eastAsia="cs-CZ"/>
        </w:rPr>
        <w:pict>
          <v:shape id="Šipka doprava 750" o:spid="_x0000_s1538" type="#_x0000_t13" style="position:absolute;margin-left:73.3pt;margin-top:8.75pt;width:21pt;height:3.55pt;rotation:180;z-index:251820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" adj="19774" fillcolor="#484329" strokecolor="#484329" strokeweight="2pt"/>
        </w:pict>
      </w:r>
      <w:r>
        <w:rPr>
          <w:noProof/>
          <w:lang w:eastAsia="cs-CZ"/>
        </w:rPr>
        <w:pict>
          <v:shape id="Šipka doprava 752" o:spid="_x0000_s1539" type="#_x0000_t13" style="position:absolute;margin-left:51.2pt;margin-top:7.8pt;width:21pt;height:3.55pt;rotation:9074624fd;z-index:251816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" adj="19774" fillcolor="yellow" strokeweight="2pt"/>
        </w:pict>
      </w:r>
      <w:r>
        <w:rPr>
          <w:noProof/>
          <w:lang w:eastAsia="cs-CZ"/>
        </w:rPr>
        <w:pict>
          <v:shape id="Šipka doprava 753" o:spid="_x0000_s1540" type="#_x0000_t13" style="position:absolute;margin-left:38.45pt;margin-top:7.75pt;width:21pt;height:3.55pt;rotation:9074624fd;z-index:251817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" adj="19774" fillcolor="yellow" strokeweight="2pt"/>
        </w:pict>
      </w:r>
      <w:r>
        <w:rPr>
          <w:noProof/>
          <w:lang w:eastAsia="cs-CZ"/>
        </w:rPr>
        <w:pict>
          <v:shape id="Šipka doprava 754" o:spid="_x0000_s1541" type="#_x0000_t13" style="position:absolute;margin-left:26.35pt;margin-top:7.9pt;width:21pt;height:3.55pt;rotation:9074624fd;z-index:251818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" adj="19774" fillcolor="yellow" strokeweight="2pt"/>
        </w:pict>
      </w:r>
      <w:r>
        <w:rPr>
          <w:noProof/>
          <w:lang w:eastAsia="cs-CZ"/>
        </w:rPr>
        <w:pict>
          <v:shape id="Šipka doprava 755" o:spid="_x0000_s1542" type="#_x0000_t13" style="position:absolute;margin-left:13.65pt;margin-top:7.05pt;width:21pt;height:3.55pt;rotation:9074624fd;z-index:2518195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" adj="19774" fillcolor="yellow" strokeweight="2pt"/>
        </w:pict>
      </w:r>
      <w:r>
        <w:rPr>
          <w:rFonts w:ascii="Garamond" w:hAnsi="Garamond"/>
          <w:b/>
          <w:sz w:val="28"/>
          <w:szCs w:val="28"/>
        </w:rPr>
        <w:t>Č</w:t>
      </w:r>
    </w:p>
    <w:p w:rsidR="009474B7" w:rsidRDefault="009474B7" w:rsidP="00D82FD2">
      <w:pPr>
        <w:rPr>
          <w:rFonts w:ascii="Garamond" w:hAnsi="Garamond"/>
          <w:b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9900CC"/>
          <w:sz w:val="28"/>
          <w:szCs w:val="28"/>
        </w:rPr>
      </w:pPr>
      <w:r>
        <w:rPr>
          <w:noProof/>
          <w:lang w:eastAsia="cs-CZ"/>
        </w:rPr>
        <w:pict>
          <v:shape id="Šipka doprava 756" o:spid="_x0000_s1543" type="#_x0000_t13" style="position:absolute;margin-left:106.35pt;margin-top:8.1pt;width:21pt;height:3.55pt;rotation:-2734359fd;z-index:251825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" adj="19774" fillcolor="yellow" strokecolor="#90c" strokeweight="2pt"/>
        </w:pict>
      </w:r>
      <w:r>
        <w:rPr>
          <w:noProof/>
          <w:lang w:eastAsia="cs-CZ"/>
        </w:rPr>
        <w:pict>
          <v:shape id="Šipka doprava 757" o:spid="_x0000_s1544" type="#_x0000_t13" style="position:absolute;margin-left:88.15pt;margin-top:5.45pt;width:21pt;height:3.55pt;rotation:90;z-index:2518277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" adj="19774" fillcolor="#484329" strokecolor="#90c" strokeweight="2pt"/>
        </w:pict>
      </w:r>
      <w:r>
        <w:rPr>
          <w:noProof/>
          <w:lang w:eastAsia="cs-CZ"/>
        </w:rPr>
        <w:pict>
          <v:shape id="Šipka doprava 758" o:spid="_x0000_s1545" type="#_x0000_t13" style="position:absolute;margin-left:77.45pt;margin-top:5.45pt;width:21pt;height:3.55pt;rotation:90;z-index:251828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" adj="19774" fillcolor="#484329" strokecolor="#90c" strokeweight="2pt"/>
        </w:pict>
      </w:r>
      <w:r>
        <w:rPr>
          <w:noProof/>
          <w:lang w:eastAsia="cs-CZ"/>
        </w:rPr>
        <w:pict>
          <v:shape id="Šipka doprava 759" o:spid="_x0000_s1546" type="#_x0000_t13" style="position:absolute;margin-left:63.4pt;margin-top:8.1pt;width:21pt;height:3.55pt;rotation:-2734359fd;z-index:2518266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" adj="19774" fillcolor="yellow" strokecolor="#90c" strokeweight="2pt"/>
        </w:pict>
      </w:r>
      <w:r>
        <w:rPr>
          <w:noProof/>
          <w:lang w:eastAsia="cs-CZ"/>
        </w:rPr>
        <w:pict>
          <v:shape id="Šipka doprava 760" o:spid="_x0000_s1547" type="#_x0000_t13" style="position:absolute;margin-left:42.85pt;margin-top:6.55pt;width:21pt;height:3.55pt;rotation:180;z-index:251823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" adj="19774" fillcolor="#484329" strokecolor="#90c" strokeweight="2pt"/>
        </w:pict>
      </w:r>
      <w:r>
        <w:rPr>
          <w:noProof/>
          <w:lang w:eastAsia="cs-CZ"/>
        </w:rPr>
        <w:pict>
          <v:shape id="Šipka doprava 761" o:spid="_x0000_s1548" type="#_x0000_t13" style="position:absolute;margin-left:16pt;margin-top:6.6pt;width:21pt;height:3.55pt;rotation:180;z-index:251824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" adj="19774" fillcolor="#484329" strokecolor="#90c" strokeweight="2pt"/>
        </w:pict>
      </w:r>
      <w:r w:rsidRPr="00E53C7A">
        <w:rPr>
          <w:rFonts w:ascii="Garamond" w:hAnsi="Garamond"/>
          <w:b/>
          <w:color w:val="9900CC"/>
          <w:sz w:val="28"/>
          <w:szCs w:val="28"/>
        </w:rPr>
        <w:t>F</w:t>
      </w:r>
    </w:p>
    <w:p w:rsidR="009474B7" w:rsidRDefault="009474B7" w:rsidP="00D82FD2">
      <w:pPr>
        <w:rPr>
          <w:rFonts w:ascii="Garamond" w:hAnsi="Garamond"/>
          <w:b/>
          <w:color w:val="9900CC"/>
          <w:sz w:val="28"/>
          <w:szCs w:val="28"/>
        </w:rPr>
      </w:pPr>
    </w:p>
    <w:p w:rsidR="009474B7" w:rsidRPr="00066ED6" w:rsidRDefault="009474B7" w:rsidP="00D82FD2">
      <w:pPr>
        <w:tabs>
          <w:tab w:val="center" w:pos="4536"/>
        </w:tabs>
        <w:rPr>
          <w:rFonts w:ascii="Garamond" w:hAnsi="Garamond"/>
          <w:b/>
          <w:color w:val="EA9422"/>
          <w:sz w:val="28"/>
          <w:szCs w:val="28"/>
        </w:rPr>
      </w:pPr>
      <w:r>
        <w:rPr>
          <w:noProof/>
          <w:lang w:eastAsia="cs-CZ"/>
        </w:rPr>
        <w:pict>
          <v:shape id="Šipka doprava 762" o:spid="_x0000_s1549" type="#_x0000_t13" style="position:absolute;margin-left:98.55pt;margin-top:10.9pt;width:21pt;height:3.55pt;rotation:9074624fd;z-index:2518318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" adj="19774" fillcolor="yellow" strokecolor="#ea9422" strokeweight="2pt"/>
        </w:pict>
      </w:r>
      <w:r>
        <w:rPr>
          <w:noProof/>
          <w:lang w:eastAsia="cs-CZ"/>
        </w:rPr>
        <w:pict>
          <v:shape id="Šipka doprava 763" o:spid="_x0000_s1550" type="#_x0000_t13" style="position:absolute;margin-left:79.55pt;margin-top:6.95pt;width:21pt;height:3.55pt;z-index:251833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" adj="19774" fillcolor="#92d050" strokecolor="#ea9422" strokeweight="2pt"/>
        </w:pict>
      </w:r>
      <w:r>
        <w:rPr>
          <w:noProof/>
          <w:lang w:eastAsia="cs-CZ"/>
        </w:rPr>
        <w:pict>
          <v:shape id="Šipka doprava 764" o:spid="_x0000_s1551" type="#_x0000_t13" style="position:absolute;margin-left:53.65pt;margin-top:6.95pt;width:21pt;height:3.55pt;z-index:251834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" adj="19774" fillcolor="#92d050" strokecolor="#ea9422" strokeweight="2pt"/>
        </w:pict>
      </w:r>
      <w:r>
        <w:rPr>
          <w:noProof/>
          <w:lang w:eastAsia="cs-CZ"/>
        </w:rPr>
        <w:pict>
          <v:shape id="Šipka doprava 765" o:spid="_x0000_s1552" type="#_x0000_t13" style="position:absolute;margin-left:32.6pt;margin-top:7.8pt;width:21pt;height:3.55pt;rotation:9074624fd;z-index:251832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" adj="19774" fillcolor="yellow" strokecolor="#ea9422" strokeweight="2pt"/>
        </w:pict>
      </w:r>
      <w:r>
        <w:rPr>
          <w:noProof/>
          <w:lang w:eastAsia="cs-CZ"/>
        </w:rPr>
        <w:pict>
          <v:shape id="Šipka doprava 766" o:spid="_x0000_s1553" type="#_x0000_t13" style="position:absolute;margin-left:16.85pt;margin-top:5.55pt;width:21pt;height:3.55pt;rotation:-90;z-index:251829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" adj="19774" fillcolor="#484329" strokecolor="#ea9422" strokeweight="2pt"/>
        </w:pict>
      </w:r>
      <w:r>
        <w:rPr>
          <w:noProof/>
          <w:lang w:eastAsia="cs-CZ"/>
        </w:rPr>
        <w:pict>
          <v:shape id="Šipka doprava 767" o:spid="_x0000_s1554" type="#_x0000_t13" style="position:absolute;margin-left:8pt;margin-top:5.55pt;width:21pt;height:3.55pt;rotation:-90;z-index:2518307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" adj="19774" fillcolor="#484329" strokecolor="#ea9422" strokeweight="2pt"/>
        </w:pict>
      </w:r>
      <w:r w:rsidRPr="007D689E">
        <w:rPr>
          <w:rFonts w:ascii="Garamond" w:hAnsi="Garamond"/>
          <w:b/>
          <w:color w:val="EA9422"/>
          <w:sz w:val="28"/>
          <w:szCs w:val="28"/>
        </w:rPr>
        <w:t>O</w:t>
      </w:r>
      <w:r>
        <w:rPr>
          <w:rFonts w:ascii="Garamond" w:hAnsi="Garamond"/>
          <w:b/>
          <w:color w:val="EA9422"/>
          <w:sz w:val="28"/>
          <w:szCs w:val="28"/>
        </w:rPr>
        <w:tab/>
        <w:t xml:space="preserve">                                                                                  </w:t>
      </w:r>
      <w:r w:rsidRPr="00066ED6">
        <w:rPr>
          <w:rFonts w:ascii="Garamond" w:hAnsi="Garamond"/>
          <w:b/>
          <w:sz w:val="28"/>
          <w:szCs w:val="28"/>
        </w:rPr>
        <w:t>…………</w:t>
      </w:r>
      <w:r w:rsidRPr="006864E3">
        <w:rPr>
          <w:b/>
          <w:sz w:val="32"/>
          <w:szCs w:val="32"/>
        </w:rPr>
        <w:t>drak</w:t>
      </w:r>
      <w:r w:rsidRPr="00066ED6">
        <w:rPr>
          <w:rFonts w:ascii="Garamond" w:hAnsi="Garamond"/>
          <w:b/>
          <w:sz w:val="28"/>
          <w:szCs w:val="28"/>
        </w:rPr>
        <w:t>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90" o:spid="_x0000_s1555" style="position:absolute;z-index:251958784;visibility:visible;mso-position-horizontal-relative:text;mso-position-vertical-relative:text" from="22.3pt,27.75pt" to="78.75pt,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" strokecolor="yellow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89" o:spid="_x0000_s1556" style="position:absolute;flip:x;z-index:251957760;visibility:visible;mso-position-horizontal-relative:text;mso-position-vertical-relative:text" from="22pt,27.75pt" to="80pt,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" strokecolor="yellow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C000"/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557" type="#_x0000_t202" style="position:absolute;margin-left:-1.4pt;margin-top:5.9pt;width:181.4pt;height:140pt;z-index:2518389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" filled="f" stroked="f">
                  <v:textbox style="mso-fit-shape-to-text:t">
                    <w:txbxContent>
                      <w:p w:rsidR="009474B7" w:rsidRPr="00066ED6" w:rsidRDefault="009474B7" w:rsidP="00D82FD2">
                        <w:pPr>
                          <w:rPr>
                            <w:rFonts w:ascii="Garamond" w:hAnsi="Garamond"/>
                            <w:b/>
                            <w:color w:val="FFFF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color w:val="FFFF00"/>
                            <w:sz w:val="28"/>
                            <w:szCs w:val="28"/>
                          </w:rPr>
                          <w:t>Ž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769" o:spid="_x0000_s1558" style="position:absolute;margin-left:19.45pt;margin-top:25.45pt;width:3.75pt;height:5.25pt;z-index:2518369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" fillcolor="yellow" strokecolor="yellow" strokeweight="2pt"/>
              </w:pict>
            </w:r>
          </w:p>
        </w:tc>
        <w:tc>
          <w:tcPr>
            <w:tcW w:w="567" w:type="dxa"/>
            <w:tcBorders>
              <w:left w:val="single" w:sz="18" w:space="0" w:color="FFFF00"/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85" o:spid="_x0000_s1559" style="position:absolute;flip:y;z-index:251953664;visibility:visible;mso-position-horizontal-relative:text;mso-position-vertical-relative:text" from="22.3pt,-.1pt" to="78.75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" strokecolor="#ffc000"/>
              </w:pict>
            </w:r>
          </w:p>
        </w:tc>
        <w:tc>
          <w:tcPr>
            <w:tcW w:w="567" w:type="dxa"/>
            <w:tcBorders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88" o:spid="_x0000_s1560" style="position:absolute;flip:x y;z-index:251956736;visibility:visible;mso-position-horizontal-relative:text;mso-position-vertical-relative:text" from="22.35pt,-.1pt" to="81.8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" strokecolor="#ffc000"/>
              </w:pict>
            </w:r>
          </w:p>
        </w:tc>
        <w:tc>
          <w:tcPr>
            <w:tcW w:w="567" w:type="dxa"/>
            <w:tcBorders>
              <w:top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96" o:spid="_x0000_s1561" style="position:absolute;flip:x;z-index:251964928;visibility:visible;mso-position-horizontal-relative:text;mso-position-vertical-relative:text" from="-3.8pt,-.15pt" to="51.2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" strokecolor="yellow"/>
              </w:pict>
            </w:r>
          </w:p>
        </w:tc>
        <w:tc>
          <w:tcPr>
            <w:tcW w:w="567" w:type="dxa"/>
            <w:tcBorders>
              <w:top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FF00"/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_x0000_s1562" type="#_x0000_t202" style="position:absolute;margin-left:3.4pt;margin-top:5.95pt;width:181.4pt;height:140pt;z-index:2518379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" filled="f" stroked="f">
                  <v:textbox style="mso-fit-shape-to-text:t">
                    <w:txbxContent>
                      <w:p w:rsidR="009474B7" w:rsidRPr="00066ED6" w:rsidRDefault="009474B7" w:rsidP="00D82FD2">
                        <w:pPr>
                          <w:rPr>
                            <w:rFonts w:ascii="Garamond" w:hAnsi="Garamond"/>
                            <w:b/>
                            <w:color w:val="FFC000"/>
                            <w:sz w:val="28"/>
                            <w:szCs w:val="28"/>
                          </w:rPr>
                        </w:pPr>
                        <w:r w:rsidRPr="00066ED6">
                          <w:rPr>
                            <w:rFonts w:ascii="Garamond" w:hAnsi="Garamond"/>
                            <w:b/>
                            <w:color w:val="FFC000"/>
                            <w:sz w:val="28"/>
                            <w:szCs w:val="28"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oval id="Ovál 771" o:spid="_x0000_s1563" style="position:absolute;margin-left:19.75pt;margin-top:25.5pt;width:5.25pt;height:3.75pt;z-index:2518359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" fillcolor="#ea9422" strokecolor="#ea9422" strokeweight="2pt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91" o:spid="_x0000_s1564" style="position:absolute;z-index:251959808;visibility:visible;mso-position-horizontal-relative:text;mso-position-vertical-relative:text" from="22.35pt,-1.2pt" to="78.9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" strokecolor="yellow"/>
              </w:pict>
            </w:r>
          </w:p>
        </w:tc>
        <w:tc>
          <w:tcPr>
            <w:tcW w:w="567" w:type="dxa"/>
            <w:tcBorders>
              <w:top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FF00"/>
              <w:right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95" o:spid="_x0000_s1565" style="position:absolute;z-index:251963904;visibility:visible;mso-position-horizontal-relative:text;mso-position-vertical-relative:text" from="-3.25pt,-1.25pt" to="51.25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" strokecolor="yellow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C000"/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92" o:spid="_x0000_s1566" style="position:absolute;flip:y;z-index:251960832;visibility:visible;mso-position-horizontal-relative:text;mso-position-vertical-relative:text" from="22.25pt,.05pt" to="78.95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" strokecolor="yellow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86" o:spid="_x0000_s1567" style="position:absolute;z-index:251954688;visibility:visible;mso-position-horizontal-relative:text;mso-position-vertical-relative:text" from="22.3pt,-.15pt" to="78.75pt,5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" strokecolor="#ffc000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87" o:spid="_x0000_s1568" style="position:absolute;flip:y;z-index:251955712;visibility:visible;mso-position-horizontal-relative:text;mso-position-vertical-relative:text" from="22.35pt,-.15pt" to="81.85pt,5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" strokecolor="#ffc000"/>
              </w:pict>
            </w: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FF00"/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FF00"/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C000"/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93" o:spid="_x0000_s1569" style="position:absolute;flip:y;z-index:251961856;visibility:visible;mso-position-horizontal-relative:text;mso-position-vertical-relative:text" from="-2.6pt,-.45pt" to="51.6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" strokecolor="yellow"/>
              </w:pict>
            </w:r>
          </w:p>
        </w:tc>
        <w:tc>
          <w:tcPr>
            <w:tcW w:w="567" w:type="dxa"/>
            <w:tcBorders>
              <w:top w:val="single" w:sz="18" w:space="0" w:color="FFC0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line id="Přímá spojnice 894" o:spid="_x0000_s1570" style="position:absolute;flip:x y;z-index:251962880;visibility:visible;mso-position-horizontal-relative:text;mso-position-vertical-relative:text" from="-5.05pt,-.45pt" to="53.4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" strokecolor="yellow"/>
              </w:pict>
            </w:r>
          </w:p>
        </w:tc>
        <w:tc>
          <w:tcPr>
            <w:tcW w:w="567" w:type="dxa"/>
            <w:tcBorders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FF00"/>
            </w:tcBorders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9474B7" w:rsidRPr="008F6CD3" w:rsidTr="008F6CD3">
        <w:trPr>
          <w:trHeight w:val="567"/>
          <w:jc w:val="center"/>
        </w:trPr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9474B7" w:rsidRPr="008F6CD3" w:rsidRDefault="009474B7" w:rsidP="008F6CD3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</w:tbl>
    <w:p w:rsidR="009474B7" w:rsidRPr="00E53C7A" w:rsidRDefault="009474B7" w:rsidP="00D82FD2">
      <w:pPr>
        <w:rPr>
          <w:rFonts w:ascii="Garamond" w:hAnsi="Garamond"/>
          <w:b/>
          <w:sz w:val="28"/>
          <w:szCs w:val="28"/>
        </w:rPr>
      </w:pPr>
    </w:p>
    <w:p w:rsidR="009474B7" w:rsidRPr="00E53C7A" w:rsidRDefault="009474B7" w:rsidP="00D82FD2">
      <w:pPr>
        <w:rPr>
          <w:rFonts w:ascii="Garamond" w:hAnsi="Garamond"/>
          <w:b/>
          <w:color w:val="92D050"/>
          <w:sz w:val="28"/>
          <w:szCs w:val="28"/>
        </w:rPr>
      </w:pPr>
    </w:p>
    <w:p w:rsidR="009474B7" w:rsidRDefault="009474B7" w:rsidP="00D82FD2">
      <w:pPr>
        <w:rPr>
          <w:rFonts w:ascii="Garamond" w:hAnsi="Garamond"/>
          <w:b/>
          <w:color w:val="FFC000"/>
          <w:sz w:val="28"/>
          <w:szCs w:val="28"/>
        </w:rPr>
      </w:pPr>
      <w:r>
        <w:rPr>
          <w:noProof/>
          <w:lang w:eastAsia="cs-CZ"/>
        </w:rPr>
        <w:pict>
          <v:shape id="Šipka doprava 772" o:spid="_x0000_s1571" type="#_x0000_t13" style="position:absolute;margin-left:259.1pt;margin-top:7.8pt;width:21pt;height:3.55pt;rotation:-90;z-index:251855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" adj="19774" fillcolor="#484329" strokecolor="#ffc000" strokeweight="2pt"/>
        </w:pict>
      </w:r>
      <w:r>
        <w:rPr>
          <w:noProof/>
          <w:lang w:eastAsia="cs-CZ"/>
        </w:rPr>
        <w:pict>
          <v:shape id="Šipka doprava 773" o:spid="_x0000_s1572" type="#_x0000_t13" style="position:absolute;margin-left:247.1pt;margin-top:8pt;width:21pt;height:3.55pt;rotation:-90;z-index:251854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" adj="19774" fillcolor="#484329" strokecolor="#ffc000" strokeweight="2pt"/>
        </w:pict>
      </w:r>
      <w:r>
        <w:rPr>
          <w:noProof/>
          <w:lang w:eastAsia="cs-CZ"/>
        </w:rPr>
        <w:pict>
          <v:shape id="Šipka doprava 774" o:spid="_x0000_s1573" type="#_x0000_t13" style="position:absolute;margin-left:229.35pt;margin-top:7.2pt;width:21pt;height:3.55pt;rotation:-2734359fd;z-index:251852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" adj="19774" fillcolor="yellow" strokecolor="#ffc000" strokeweight="2pt"/>
        </w:pict>
      </w:r>
      <w:r>
        <w:rPr>
          <w:noProof/>
          <w:lang w:eastAsia="cs-CZ"/>
        </w:rPr>
        <w:pict>
          <v:shape id="Šipka doprava 775" o:spid="_x0000_s1574" type="#_x0000_t13" style="position:absolute;margin-left:217.35pt;margin-top:6.65pt;width:21pt;height:3.55pt;rotation:-2734359fd;z-index:251853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" adj="19774" fillcolor="yellow" strokecolor="#ffc000" strokeweight="2pt"/>
        </w:pict>
      </w:r>
      <w:r>
        <w:rPr>
          <w:noProof/>
          <w:lang w:eastAsia="cs-CZ"/>
        </w:rPr>
        <w:pict>
          <v:shape id="Šipka doprava 776" o:spid="_x0000_s1575" type="#_x0000_t13" style="position:absolute;margin-left:197.6pt;margin-top:5.35pt;width:21pt;height:3.55pt;z-index:251851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" adj="19774" fillcolor="red" strokecolor="#ffc000" strokeweight="2pt"/>
        </w:pict>
      </w:r>
      <w:r>
        <w:rPr>
          <w:noProof/>
          <w:lang w:eastAsia="cs-CZ"/>
        </w:rPr>
        <w:pict>
          <v:shape id="Šipka doprava 777" o:spid="_x0000_s1576" type="#_x0000_t13" style="position:absolute;margin-left:172.1pt;margin-top:5.35pt;width:21pt;height:3.55pt;z-index:251850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" adj="19774" fillcolor="red" strokecolor="#ffc000" strokeweight="2pt"/>
        </w:pict>
      </w:r>
      <w:r>
        <w:rPr>
          <w:noProof/>
          <w:lang w:eastAsia="cs-CZ"/>
        </w:rPr>
        <w:pict>
          <v:shape id="Šipka doprava 778" o:spid="_x0000_s1577" type="#_x0000_t13" style="position:absolute;margin-left:151.05pt;margin-top:7.05pt;width:21pt;height:3.55pt;rotation:2775802fd;z-index:251848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" adj="19774" fillcolor="red" strokecolor="#ffc000" strokeweight="2pt"/>
        </w:pict>
      </w:r>
      <w:r>
        <w:rPr>
          <w:noProof/>
          <w:lang w:eastAsia="cs-CZ"/>
        </w:rPr>
        <w:pict>
          <v:shape id="Šipka doprava 779" o:spid="_x0000_s1578" type="#_x0000_t13" style="position:absolute;margin-left:139.75pt;margin-top:6.9pt;width:21pt;height:3.55pt;rotation:2775802fd;z-index:251849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" adj="19774" fillcolor="red" strokecolor="#ffc000" strokeweight="2pt"/>
        </w:pict>
      </w:r>
      <w:r>
        <w:rPr>
          <w:noProof/>
          <w:lang w:eastAsia="cs-CZ"/>
        </w:rPr>
        <w:pict>
          <v:shape id="Šipka doprava 780" o:spid="_x0000_s1579" type="#_x0000_t13" style="position:absolute;margin-left:123.35pt;margin-top:4.6pt;width:21pt;height:3.55pt;rotation:90;z-index:251846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" adj="19774" fillcolor="#484329" strokecolor="#ffc000" strokeweight="2pt"/>
        </w:pict>
      </w:r>
      <w:r>
        <w:rPr>
          <w:noProof/>
          <w:lang w:eastAsia="cs-CZ"/>
        </w:rPr>
        <w:pict>
          <v:shape id="Šipka doprava 781" o:spid="_x0000_s1580" type="#_x0000_t13" style="position:absolute;margin-left:112.1pt;margin-top:4.8pt;width:21pt;height:3.55pt;rotation:90;z-index:251847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" adj="19774" fillcolor="#484329" strokecolor="#ffc000" strokeweight="2pt"/>
        </w:pict>
      </w:r>
      <w:r>
        <w:rPr>
          <w:noProof/>
          <w:lang w:eastAsia="cs-CZ"/>
        </w:rPr>
        <w:pict>
          <v:shape id="Šipka doprava 782" o:spid="_x0000_s1581" type="#_x0000_t13" style="position:absolute;margin-left:98.5pt;margin-top:5.7pt;width:21pt;height:3.55pt;rotation:9074624fd;z-index:251845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" adj="19774" fillcolor="yellow" strokecolor="#ffc000" strokeweight="2pt"/>
        </w:pict>
      </w:r>
      <w:r>
        <w:rPr>
          <w:noProof/>
          <w:lang w:eastAsia="cs-CZ"/>
        </w:rPr>
        <w:pict>
          <v:shape id="Šipka doprava 783" o:spid="_x0000_s1582" type="#_x0000_t13" style="position:absolute;margin-left:88pt;margin-top:5.35pt;width:21pt;height:3.55pt;rotation:9074624fd;z-index:251844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" adj="19774" fillcolor="yellow" strokecolor="#ffc000" strokeweight="2pt"/>
        </w:pict>
      </w:r>
      <w:r>
        <w:rPr>
          <w:noProof/>
          <w:lang w:eastAsia="cs-CZ"/>
        </w:rPr>
        <w:pict>
          <v:shape id="Šipka doprava 784" o:spid="_x0000_s1583" type="#_x0000_t13" style="position:absolute;margin-left:66.85pt;margin-top:4.15pt;width:21pt;height:3.55pt;rotation:180;z-index:251842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" adj="19774" fillcolor="#484329" strokecolor="#ffc000" strokeweight="2pt"/>
        </w:pict>
      </w:r>
      <w:r>
        <w:rPr>
          <w:noProof/>
          <w:lang w:eastAsia="cs-CZ"/>
        </w:rPr>
        <w:pict>
          <v:shape id="Šipka doprava 785" o:spid="_x0000_s1584" type="#_x0000_t13" style="position:absolute;margin-left:40.4pt;margin-top:4.2pt;width:21pt;height:3.55pt;rotation:180;z-index:251843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" adj="19774" fillcolor="#484329" strokecolor="#ffc000" strokeweight="2pt"/>
        </w:pict>
      </w:r>
      <w:r>
        <w:rPr>
          <w:noProof/>
          <w:lang w:eastAsia="cs-CZ"/>
        </w:rPr>
        <w:pict>
          <v:shape id="Šipka doprava 786" o:spid="_x0000_s1585" type="#_x0000_t13" style="position:absolute;margin-left:22.45pt;margin-top:5.9pt;width:21pt;height:3.55pt;rotation:-8492725fd;z-index:251840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" adj="19774" fillcolor="#92d050" strokecolor="#ffc000" strokeweight="2pt"/>
        </w:pict>
      </w:r>
      <w:r>
        <w:rPr>
          <w:noProof/>
          <w:lang w:eastAsia="cs-CZ"/>
        </w:rPr>
        <w:pict>
          <v:shape id="Šipka doprava 787" o:spid="_x0000_s1586" type="#_x0000_t13" style="position:absolute;margin-left:10.45pt;margin-top:5.9pt;width:21pt;height:3.55pt;rotation:-8492725fd;z-index:251841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" adj="19774" fillcolor="#92d050" strokecolor="#ffc000" strokeweight="2pt"/>
        </w:pict>
      </w:r>
      <w:r w:rsidRPr="00066ED6">
        <w:rPr>
          <w:rFonts w:ascii="Garamond" w:hAnsi="Garamond"/>
          <w:b/>
          <w:color w:val="FFC000"/>
          <w:sz w:val="28"/>
          <w:szCs w:val="28"/>
        </w:rPr>
        <w:t>O</w:t>
      </w:r>
    </w:p>
    <w:p w:rsidR="009474B7" w:rsidRDefault="009474B7" w:rsidP="00D82FD2">
      <w:pPr>
        <w:rPr>
          <w:rFonts w:ascii="Garamond" w:hAnsi="Garamond"/>
          <w:b/>
          <w:color w:val="FFC000"/>
          <w:sz w:val="28"/>
          <w:szCs w:val="28"/>
        </w:rPr>
      </w:pPr>
    </w:p>
    <w:p w:rsidR="009474B7" w:rsidRPr="00066ED6" w:rsidRDefault="009474B7" w:rsidP="00D82FD2">
      <w:pPr>
        <w:rPr>
          <w:rFonts w:ascii="Garamond" w:hAnsi="Garamond"/>
          <w:b/>
          <w:color w:val="FFFF00"/>
          <w:sz w:val="28"/>
          <w:szCs w:val="28"/>
        </w:rPr>
      </w:pPr>
      <w:r>
        <w:rPr>
          <w:noProof/>
          <w:lang w:eastAsia="cs-CZ"/>
        </w:rPr>
        <w:pict>
          <v:shape id="Šipka doprava 788" o:spid="_x0000_s1587" type="#_x0000_t13" style="position:absolute;margin-left:433.05pt;margin-top:9.35pt;width:21pt;height:3.55pt;rotation:2775802fd;z-index:251883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" adj="19774" fillcolor="red" strokecolor="yellow" strokeweight="2pt"/>
        </w:pict>
      </w:r>
      <w:r>
        <w:rPr>
          <w:noProof/>
          <w:lang w:eastAsia="cs-CZ"/>
        </w:rPr>
        <w:pict>
          <v:shape id="Šipka doprava 789" o:spid="_x0000_s1588" type="#_x0000_t13" style="position:absolute;margin-left:421.05pt;margin-top:9.4pt;width:21pt;height:3.55pt;rotation:2775802fd;z-index:251884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" adj="19774" fillcolor="red" strokecolor="yellow" strokeweight="2pt"/>
        </w:pict>
      </w:r>
      <w:r>
        <w:rPr>
          <w:noProof/>
          <w:lang w:eastAsia="cs-CZ"/>
        </w:rPr>
        <w:pict>
          <v:shape id="Šipka doprava 790" o:spid="_x0000_s1589" type="#_x0000_t13" style="position:absolute;margin-left:398.1pt;margin-top:9.4pt;width:21pt;height:3.55pt;rotation:-2734359fd;z-index:251895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bXorA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" adj="19774" fillcolor="yellow" strokecolor="yellow" strokeweight="2pt"/>
        </w:pict>
      </w:r>
      <w:r>
        <w:rPr>
          <w:noProof/>
          <w:lang w:eastAsia="cs-CZ"/>
        </w:rPr>
        <w:pict>
          <v:shape id="Šipka doprava 791" o:spid="_x0000_s1590" type="#_x0000_t13" style="position:absolute;margin-left:386.85pt;margin-top:8.7pt;width:21pt;height:3.55pt;rotation:-2734359fd;z-index:251896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a9mrg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" adj="19774" fillcolor="yellow" strokecolor="yellow" strokeweight="2pt"/>
        </w:pict>
      </w:r>
      <w:r>
        <w:rPr>
          <w:noProof/>
          <w:lang w:eastAsia="cs-CZ"/>
        </w:rPr>
        <w:pict>
          <v:shape id="Šipka doprava 792" o:spid="_x0000_s1591" type="#_x0000_t13" style="position:absolute;margin-left:370.05pt;margin-top:6.85pt;width:21pt;height:3.55pt;rotation:90;z-index:251870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" adj="19774" fillcolor="#484329" strokecolor="yellow" strokeweight="2pt"/>
        </w:pict>
      </w:r>
      <w:r>
        <w:rPr>
          <w:noProof/>
          <w:lang w:eastAsia="cs-CZ"/>
        </w:rPr>
        <w:pict>
          <v:shape id="Šipka doprava 793" o:spid="_x0000_s1592" type="#_x0000_t13" style="position:absolute;margin-left:360.3pt;margin-top:6.15pt;width:21pt;height:3.55pt;rotation:90;z-index:251871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794" o:spid="_x0000_s1593" type="#_x0000_t13" style="position:absolute;margin-left:341.6pt;margin-top:5.4pt;width:21pt;height:3.55pt;z-index:251889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" adj="19774" fillcolor="red" strokecolor="yellow" strokeweight="2pt"/>
        </w:pict>
      </w:r>
      <w:r>
        <w:rPr>
          <w:noProof/>
          <w:lang w:eastAsia="cs-CZ"/>
        </w:rPr>
        <w:pict>
          <v:shape id="Šipka doprava 795" o:spid="_x0000_s1594" type="#_x0000_t13" style="position:absolute;margin-left:315.8pt;margin-top:5.4pt;width:21pt;height:3.55pt;z-index:251890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" adj="19774" fillcolor="red" strokecolor="yellow" strokeweight="2pt"/>
        </w:pict>
      </w:r>
      <w:r>
        <w:rPr>
          <w:noProof/>
          <w:lang w:eastAsia="cs-CZ"/>
        </w:rPr>
        <w:pict>
          <v:shape id="Šipka doprava 796" o:spid="_x0000_s1595" type="#_x0000_t13" style="position:absolute;margin-left:289.55pt;margin-top:5.4pt;width:21pt;height:3.55pt;z-index:251892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" adj="19774" fillcolor="red" strokecolor="yellow" strokeweight="2pt"/>
        </w:pict>
      </w:r>
      <w:r>
        <w:rPr>
          <w:noProof/>
          <w:lang w:eastAsia="cs-CZ"/>
        </w:rPr>
        <w:pict>
          <v:shape id="Šipka doprava 797" o:spid="_x0000_s1596" type="#_x0000_t13" style="position:absolute;margin-left:261.15pt;margin-top:5.35pt;width:21pt;height:3.55pt;z-index:25189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" adj="19774" fillcolor="red" strokecolor="yellow" strokeweight="2pt"/>
        </w:pict>
      </w:r>
      <w:r>
        <w:rPr>
          <w:noProof/>
          <w:lang w:eastAsia="cs-CZ"/>
        </w:rPr>
        <w:pict>
          <v:shape id="Šipka doprava 798" o:spid="_x0000_s1597" type="#_x0000_t13" style="position:absolute;margin-left:240.2pt;margin-top:5pt;width:21pt;height:3.55pt;rotation:9074624fd;z-index:251862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" adj="19774" fillcolor="yellow" strokecolor="yellow" strokeweight="2pt"/>
        </w:pict>
      </w:r>
      <w:r>
        <w:rPr>
          <w:noProof/>
          <w:lang w:eastAsia="cs-CZ"/>
        </w:rPr>
        <w:pict>
          <v:shape id="Šipka doprava 799" o:spid="_x0000_s1598" type="#_x0000_t13" style="position:absolute;margin-left:228.5pt;margin-top:3.15pt;width:21pt;height:3.55pt;rotation:9074624fd;z-index:251863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800" o:spid="_x0000_s1599" type="#_x0000_t13" style="position:absolute;margin-left:202.8pt;margin-top:3.35pt;width:21pt;height:3.55pt;rotation:2775802fd;z-index:251885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" adj="19774" fillcolor="red" strokecolor="yellow" strokeweight="2pt"/>
        </w:pict>
      </w:r>
      <w:r>
        <w:rPr>
          <w:noProof/>
          <w:lang w:eastAsia="cs-CZ"/>
        </w:rPr>
        <w:pict>
          <v:shape id="Šipka doprava 801" o:spid="_x0000_s1600" type="#_x0000_t13" style="position:absolute;margin-left:190pt;margin-top:3.45pt;width:21pt;height:3.55pt;rotation:2775802fd;z-index:251886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" adj="19774" fillcolor="red" strokecolor="yellow" strokeweight="2pt"/>
        </w:pict>
      </w:r>
      <w:r>
        <w:rPr>
          <w:noProof/>
          <w:lang w:eastAsia="cs-CZ"/>
        </w:rPr>
        <w:pict>
          <v:shape id="Šipka doprava 802" o:spid="_x0000_s1601" type="#_x0000_t13" style="position:absolute;margin-left:170.75pt;margin-top:5.65pt;width:21pt;height:3.55pt;rotation:180;z-index:251880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803" o:spid="_x0000_s1602" type="#_x0000_t13" style="position:absolute;margin-left:145pt;margin-top:5.7pt;width:21pt;height:3.55pt;rotation:180;z-index:251881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804" o:spid="_x0000_s1603" type="#_x0000_t13" style="position:absolute;margin-left:129.05pt;margin-top:6.5pt;width:21pt;height:3.55pt;rotation:90;z-index:251872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805" o:spid="_x0000_s1604" type="#_x0000_t13" style="position:absolute;margin-left:119.9pt;margin-top:6pt;width:21pt;height:3.55pt;rotation:90;z-index:251873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806" o:spid="_x0000_s1605" type="#_x0000_t13" style="position:absolute;margin-left:109.35pt;margin-top:5.95pt;width:21pt;height:3.55pt;rotation:90;z-index:251874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" adj="19774" fillcolor="#484329" strokecolor="yellow" strokeweight="2pt"/>
        </w:pict>
      </w:r>
      <w:r>
        <w:rPr>
          <w:noProof/>
          <w:lang w:eastAsia="cs-CZ"/>
        </w:rPr>
        <w:pict>
          <v:shape id="Šipka doprava 807" o:spid="_x0000_s1606" type="#_x0000_t13" style="position:absolute;margin-left:98.85pt;margin-top:5.4pt;width:21pt;height:3.55pt;rotation:90;z-index:251875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" adj="19774" fillcolor="#484329" strokecolor="yellow" strokeweight="2pt"/>
        </w:pict>
      </w:r>
      <w:r>
        <w:rPr>
          <w:noProof/>
          <w:lang w:eastAsia="cs-CZ"/>
        </w:rPr>
        <w:pict>
          <v:shape id="Šipka doprava 808" o:spid="_x0000_s1607" type="#_x0000_t13" style="position:absolute;margin-left:81.8pt;margin-top:4.5pt;width:21pt;height:3.55pt;rotation:-8492725fd;z-index:251868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" adj="19774" fillcolor="#92d050" strokecolor="yellow" strokeweight="2pt"/>
        </w:pict>
      </w:r>
      <w:r>
        <w:rPr>
          <w:noProof/>
          <w:lang w:eastAsia="cs-CZ"/>
        </w:rPr>
        <w:pict>
          <v:shape id="Šipka doprava 809" o:spid="_x0000_s1608" type="#_x0000_t13" style="position:absolute;margin-left:69.85pt;margin-top:5.4pt;width:21pt;height:3.55pt;rotation:-8492725fd;z-index:251869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" adj="19774" fillcolor="#92d050" strokecolor="yellow" strokeweight="2pt"/>
        </w:pict>
      </w:r>
      <w:r>
        <w:rPr>
          <w:noProof/>
          <w:lang w:eastAsia="cs-CZ"/>
        </w:rPr>
        <w:pict>
          <v:shape id="Šipka doprava 810" o:spid="_x0000_s1609" type="#_x0000_t13" style="position:absolute;margin-left:47.45pt;margin-top:6.5pt;width:21pt;height:3.55pt;rotation:9074624fd;z-index:251864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" adj="19774" fillcolor="yellow" strokecolor="yellow" strokeweight="2pt"/>
        </w:pict>
      </w:r>
      <w:r>
        <w:rPr>
          <w:noProof/>
          <w:lang w:eastAsia="cs-CZ"/>
        </w:rPr>
        <w:pict>
          <v:shape id="Šipka doprava 811" o:spid="_x0000_s1610" type="#_x0000_t13" style="position:absolute;margin-left:36.95pt;margin-top:4.5pt;width:21pt;height:3.55pt;rotation:9074624fd;z-index:251865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812" o:spid="_x0000_s1611" type="#_x0000_t13" style="position:absolute;margin-left:19.9pt;margin-top:2.6pt;width:21pt;height:3.55pt;rotation:-90;z-index:251860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813" o:spid="_x0000_s1612" type="#_x0000_t13" style="position:absolute;margin-left:11.2pt;margin-top:2.6pt;width:21pt;height:3.55pt;rotation:-90;z-index:251861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" adj="19774" fillcolor="#484329" strokecolor="yellow" strokeweight="2pt"/>
        </w:pict>
      </w:r>
      <w:r>
        <w:rPr>
          <w:rFonts w:ascii="Garamond" w:hAnsi="Garamond"/>
          <w:b/>
          <w:color w:val="FFFF00"/>
          <w:sz w:val="28"/>
          <w:szCs w:val="28"/>
        </w:rPr>
        <w:t>Ž</w:t>
      </w:r>
    </w:p>
    <w:p w:rsidR="009474B7" w:rsidRPr="00066ED6" w:rsidRDefault="009474B7" w:rsidP="00D82FD2">
      <w:pPr>
        <w:rPr>
          <w:rFonts w:ascii="Garamond" w:hAnsi="Garamond"/>
          <w:b/>
          <w:color w:val="FFC000"/>
          <w:sz w:val="28"/>
          <w:szCs w:val="28"/>
        </w:rPr>
      </w:pPr>
      <w:r>
        <w:rPr>
          <w:noProof/>
          <w:lang w:eastAsia="cs-CZ"/>
        </w:rPr>
        <w:pict>
          <v:shape id="Šipka doprava 814" o:spid="_x0000_s1613" type="#_x0000_t13" style="position:absolute;margin-left:254.3pt;margin-top:10.55pt;width:21pt;height:3.55pt;rotation:180;z-index:251876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815" o:spid="_x0000_s1614" type="#_x0000_t13" style="position:absolute;margin-left:227.35pt;margin-top:10.55pt;width:21pt;height:3.55pt;rotation:180;z-index:251877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" adj="19774" fillcolor="#484329" strokecolor="yellow" strokeweight="2pt"/>
        </w:pict>
      </w:r>
      <w:r>
        <w:rPr>
          <w:noProof/>
          <w:lang w:eastAsia="cs-CZ"/>
        </w:rPr>
        <w:pict>
          <v:shape id="Šipka doprava 816" o:spid="_x0000_s1615" type="#_x0000_t13" style="position:absolute;margin-left:201.1pt;margin-top:10.15pt;width:21pt;height:3.55pt;rotation:180;z-index:251878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817" o:spid="_x0000_s1616" type="#_x0000_t13" style="position:absolute;margin-left:173.6pt;margin-top:10.4pt;width:21pt;height:3.55pt;rotation:180;z-index:251879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818" o:spid="_x0000_s1617" type="#_x0000_t13" style="position:absolute;margin-left:151.25pt;margin-top:10.65pt;width:21pt;height:3.55pt;rotation:-2734359fd;z-index:251893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819" o:spid="_x0000_s1618" type="#_x0000_t13" style="position:absolute;margin-left:137.1pt;margin-top:10.6pt;width:21pt;height:3.55pt;rotation:-2734359fd;z-index:251894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" adj="19774" fillcolor="yellow" strokecolor="yellow" strokeweight="2pt"/>
        </w:pict>
      </w:r>
      <w:r>
        <w:rPr>
          <w:noProof/>
          <w:lang w:eastAsia="cs-CZ"/>
        </w:rPr>
        <w:pict>
          <v:shape id="Šipka doprava 820" o:spid="_x0000_s1619" type="#_x0000_t13" style="position:absolute;margin-left:116.15pt;margin-top:8.6pt;width:21pt;height:3.55pt;rotation:-8492725fd;z-index:251866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" adj="19774" fillcolor="#92d050" strokecolor="yellow" strokeweight="2pt"/>
        </w:pict>
      </w:r>
      <w:r>
        <w:rPr>
          <w:noProof/>
          <w:lang w:eastAsia="cs-CZ"/>
        </w:rPr>
        <w:pict>
          <v:shape id="Šipka doprava 821" o:spid="_x0000_s1620" type="#_x0000_t13" style="position:absolute;margin-left:104pt;margin-top:8.4pt;width:21pt;height:3.55pt;rotation:-8492725fd;z-index:251867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" adj="19774" fillcolor="#92d050" strokecolor="yellow" strokeweight="2pt"/>
        </w:pict>
      </w:r>
      <w:r>
        <w:rPr>
          <w:noProof/>
          <w:lang w:eastAsia="cs-CZ"/>
        </w:rPr>
        <w:pict>
          <v:shape id="Šipka doprava 822" o:spid="_x0000_s1621" type="#_x0000_t13" style="position:absolute;margin-left:84.5pt;margin-top:6.55pt;width:21pt;height:3.55pt;z-index:251887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" adj="19774" fillcolor="red" strokecolor="yellow" strokeweight="2pt"/>
        </w:pict>
      </w:r>
      <w:r>
        <w:rPr>
          <w:noProof/>
          <w:lang w:eastAsia="cs-CZ"/>
        </w:rPr>
        <w:pict>
          <v:shape id="Šipka doprava 823" o:spid="_x0000_s1622" type="#_x0000_t13" style="position:absolute;margin-left:57.35pt;margin-top:6.55pt;width:21pt;height:3.55pt;z-index:251888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" adj="19774" fillcolor="red" strokecolor="yellow" strokeweight="2pt"/>
        </w:pict>
      </w:r>
      <w:r>
        <w:rPr>
          <w:noProof/>
          <w:lang w:eastAsia="cs-CZ"/>
        </w:rPr>
        <w:pict>
          <v:shape id="Šipka doprava 824" o:spid="_x0000_s1623" type="#_x0000_t13" style="position:absolute;margin-left:39.75pt;margin-top:7.55pt;width:21pt;height:3.55pt;rotation:-90;z-index:251856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825" o:spid="_x0000_s1624" type="#_x0000_t13" style="position:absolute;margin-left:29.8pt;margin-top:7.5pt;width:21pt;height:3.55pt;rotation:-90;z-index:251857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" adj="19774" fillcolor="#484329" strokecolor="yellow" strokeweight="2pt"/>
        </w:pict>
      </w:r>
      <w:r>
        <w:rPr>
          <w:noProof/>
          <w:lang w:eastAsia="cs-CZ"/>
        </w:rPr>
        <w:pict>
          <v:shape id="Šipka doprava 826" o:spid="_x0000_s1625" type="#_x0000_t13" style="position:absolute;margin-left:19.9pt;margin-top:7.5pt;width:21pt;height:3.55pt;rotation:-90;z-index:251858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" adj="19774" fillcolor="#484329" strokecolor="yellow" strokeweight="2pt"/>
        </w:pict>
      </w:r>
      <w:r>
        <w:rPr>
          <w:noProof/>
          <w:lang w:eastAsia="cs-CZ"/>
        </w:rPr>
        <w:pict>
          <v:shape id="Šipka doprava 827" o:spid="_x0000_s1626" type="#_x0000_t13" style="position:absolute;margin-left:10.8pt;margin-top:7.5pt;width:21pt;height:3.55pt;rotation:-90;z-index:251859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" adj="19774" fillcolor="#484329" strokecolor="yellow" strokeweight="2pt"/>
        </w:pict>
      </w:r>
    </w:p>
    <w:p w:rsidR="009474B7" w:rsidRDefault="009474B7" w:rsidP="00D82FD2">
      <w:pPr>
        <w:rPr>
          <w:rFonts w:ascii="Garamond" w:hAnsi="Garamond"/>
          <w:b/>
          <w:color w:val="FF0000"/>
          <w:sz w:val="28"/>
          <w:szCs w:val="28"/>
        </w:rPr>
      </w:pPr>
    </w:p>
    <w:p w:rsidR="009474B7" w:rsidRPr="00D82FD2" w:rsidRDefault="009474B7" w:rsidP="00D82FD2">
      <w:pPr>
        <w:jc w:val="right"/>
        <w:rPr>
          <w:rFonts w:ascii="Garamond" w:hAnsi="Garamond"/>
          <w:b/>
          <w:sz w:val="28"/>
          <w:szCs w:val="28"/>
        </w:rPr>
      </w:pPr>
      <w:r w:rsidRPr="00D82FD2">
        <w:rPr>
          <w:rFonts w:ascii="Garamond" w:hAnsi="Garamond"/>
          <w:b/>
          <w:sz w:val="28"/>
          <w:szCs w:val="28"/>
        </w:rPr>
        <w:t>…………</w:t>
      </w:r>
      <w:r w:rsidRPr="008E0BF4">
        <w:rPr>
          <w:b/>
          <w:sz w:val="32"/>
          <w:szCs w:val="32"/>
        </w:rPr>
        <w:t>slunce</w:t>
      </w:r>
      <w:r w:rsidRPr="00D82FD2">
        <w:rPr>
          <w:rFonts w:ascii="Garamond" w:hAnsi="Garamond"/>
          <w:b/>
          <w:sz w:val="28"/>
          <w:szCs w:val="28"/>
        </w:rPr>
        <w:t>…………..</w:t>
      </w:r>
    </w:p>
    <w:p w:rsidR="009474B7" w:rsidRPr="00E53C7A" w:rsidRDefault="009474B7" w:rsidP="00D82FD2">
      <w:pPr>
        <w:rPr>
          <w:rFonts w:ascii="Garamond" w:hAnsi="Garamond"/>
          <w:b/>
          <w:color w:val="FFFF00"/>
          <w:sz w:val="28"/>
          <w:szCs w:val="28"/>
        </w:rPr>
      </w:pPr>
    </w:p>
    <w:p w:rsidR="009474B7" w:rsidRPr="00233204" w:rsidRDefault="009474B7" w:rsidP="00D82FD2">
      <w:pPr>
        <w:rPr>
          <w:rFonts w:ascii="Garamond" w:hAnsi="Garamond"/>
          <w:b/>
          <w:sz w:val="28"/>
          <w:szCs w:val="28"/>
        </w:rPr>
      </w:pPr>
    </w:p>
    <w:p w:rsidR="009474B7" w:rsidRPr="00233204" w:rsidRDefault="009474B7" w:rsidP="00D82FD2">
      <w:pPr>
        <w:tabs>
          <w:tab w:val="center" w:pos="4536"/>
        </w:tabs>
        <w:rPr>
          <w:rFonts w:ascii="Garamond" w:hAnsi="Garamond"/>
          <w:b/>
          <w:sz w:val="28"/>
          <w:szCs w:val="28"/>
        </w:rPr>
      </w:pPr>
    </w:p>
    <w:p w:rsidR="009474B7" w:rsidRDefault="009474B7" w:rsidP="00240C00">
      <w:pPr>
        <w:spacing w:line="240" w:lineRule="auto"/>
        <w:jc w:val="center"/>
        <w:rPr>
          <w:b/>
          <w:sz w:val="28"/>
          <w:szCs w:val="28"/>
        </w:rPr>
      </w:pPr>
    </w:p>
    <w:sectPr w:rsidR="009474B7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4B7" w:rsidRDefault="009474B7" w:rsidP="00E533F1">
      <w:pPr>
        <w:spacing w:after="0" w:line="240" w:lineRule="auto"/>
      </w:pPr>
      <w:r>
        <w:separator/>
      </w:r>
    </w:p>
  </w:endnote>
  <w:endnote w:type="continuationSeparator" w:id="0">
    <w:p w:rsidR="009474B7" w:rsidRDefault="009474B7" w:rsidP="00E53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4B7" w:rsidRDefault="009474B7" w:rsidP="00E533F1">
      <w:pPr>
        <w:spacing w:after="0" w:line="240" w:lineRule="auto"/>
      </w:pPr>
      <w:r>
        <w:separator/>
      </w:r>
    </w:p>
  </w:footnote>
  <w:footnote w:type="continuationSeparator" w:id="0">
    <w:p w:rsidR="009474B7" w:rsidRDefault="009474B7" w:rsidP="00E53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="Times New Roman" w:hAnsi="Garamond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2B326B7"/>
    <w:multiLevelType w:val="hybridMultilevel"/>
    <w:tmpl w:val="44CE1110"/>
    <w:lvl w:ilvl="0" w:tplc="FF7032C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B065AF"/>
    <w:multiLevelType w:val="hybridMultilevel"/>
    <w:tmpl w:val="44CE1110"/>
    <w:lvl w:ilvl="0" w:tplc="FF7032C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A38"/>
    <w:rsid w:val="00066ED6"/>
    <w:rsid w:val="000A4BC5"/>
    <w:rsid w:val="00135F8C"/>
    <w:rsid w:val="00145003"/>
    <w:rsid w:val="00164DA8"/>
    <w:rsid w:val="00180BAA"/>
    <w:rsid w:val="001A03E6"/>
    <w:rsid w:val="001D0A38"/>
    <w:rsid w:val="002079BC"/>
    <w:rsid w:val="00220B6A"/>
    <w:rsid w:val="00233204"/>
    <w:rsid w:val="00240808"/>
    <w:rsid w:val="00240C00"/>
    <w:rsid w:val="00245E0F"/>
    <w:rsid w:val="00256F52"/>
    <w:rsid w:val="00397D3E"/>
    <w:rsid w:val="003F7DD1"/>
    <w:rsid w:val="004277B2"/>
    <w:rsid w:val="0047304E"/>
    <w:rsid w:val="004D17E8"/>
    <w:rsid w:val="00531869"/>
    <w:rsid w:val="00571494"/>
    <w:rsid w:val="00583961"/>
    <w:rsid w:val="0059540C"/>
    <w:rsid w:val="00673200"/>
    <w:rsid w:val="006864E3"/>
    <w:rsid w:val="006C1581"/>
    <w:rsid w:val="006C517D"/>
    <w:rsid w:val="007240AD"/>
    <w:rsid w:val="00777592"/>
    <w:rsid w:val="007A1AC7"/>
    <w:rsid w:val="007D689E"/>
    <w:rsid w:val="007F03BF"/>
    <w:rsid w:val="00804250"/>
    <w:rsid w:val="00813A13"/>
    <w:rsid w:val="008E0BF4"/>
    <w:rsid w:val="008F6CD3"/>
    <w:rsid w:val="009131A4"/>
    <w:rsid w:val="009474B7"/>
    <w:rsid w:val="009A6257"/>
    <w:rsid w:val="009D521E"/>
    <w:rsid w:val="00A04B4C"/>
    <w:rsid w:val="00A21970"/>
    <w:rsid w:val="00A77981"/>
    <w:rsid w:val="00AE6A6A"/>
    <w:rsid w:val="00B47EEF"/>
    <w:rsid w:val="00B730C4"/>
    <w:rsid w:val="00BE4310"/>
    <w:rsid w:val="00C12376"/>
    <w:rsid w:val="00C672D1"/>
    <w:rsid w:val="00D12E61"/>
    <w:rsid w:val="00D24293"/>
    <w:rsid w:val="00D82FD2"/>
    <w:rsid w:val="00D919A3"/>
    <w:rsid w:val="00DA2623"/>
    <w:rsid w:val="00E25EC1"/>
    <w:rsid w:val="00E533F1"/>
    <w:rsid w:val="00E53C7A"/>
    <w:rsid w:val="00E80931"/>
    <w:rsid w:val="00ED0F8B"/>
    <w:rsid w:val="00F95B39"/>
    <w:rsid w:val="00FB774B"/>
    <w:rsid w:val="00FE5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A3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D0A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0A38"/>
    <w:rPr>
      <w:rFonts w:ascii="Tahoma" w:hAnsi="Tahoma" w:cs="Tahoma"/>
      <w:sz w:val="16"/>
      <w:szCs w:val="16"/>
      <w:lang w:val="cs-CZ"/>
    </w:rPr>
  </w:style>
  <w:style w:type="paragraph" w:styleId="ListParagraph">
    <w:name w:val="List Paragraph"/>
    <w:basedOn w:val="Normal"/>
    <w:uiPriority w:val="99"/>
    <w:qFormat/>
    <w:rsid w:val="001D0A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533F1"/>
    <w:rPr>
      <w:rFonts w:cs="Times New Roman"/>
      <w:lang w:val="cs-CZ"/>
    </w:rPr>
  </w:style>
  <w:style w:type="paragraph" w:styleId="Footer">
    <w:name w:val="footer"/>
    <w:basedOn w:val="Normal"/>
    <w:link w:val="FooterChar"/>
    <w:uiPriority w:val="99"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533F1"/>
    <w:rPr>
      <w:rFonts w:cs="Times New Roman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17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13</Pages>
  <Words>477</Words>
  <Characters>2817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2013-04-25T17:01:00Z</cp:lastPrinted>
  <dcterms:created xsi:type="dcterms:W3CDTF">2014-03-19T20:03:00Z</dcterms:created>
  <dcterms:modified xsi:type="dcterms:W3CDTF">2014-03-19T20:03:00Z</dcterms:modified>
</cp:coreProperties>
</file>