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64E" w:rsidRPr="001D0A38" w:rsidRDefault="0060064E" w:rsidP="00C948E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60064E" w:rsidRPr="00081F9A" w:rsidTr="00B62102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60064E" w:rsidRPr="00081F9A" w:rsidRDefault="0060064E" w:rsidP="00B6210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1F9A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60064E" w:rsidRPr="00081F9A" w:rsidRDefault="0060064E" w:rsidP="00B6210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1F9A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60064E" w:rsidRPr="00081F9A" w:rsidTr="00B62102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60064E" w:rsidRPr="00081F9A" w:rsidRDefault="0060064E" w:rsidP="00B6210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1F9A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60064E" w:rsidRPr="00081F9A" w:rsidRDefault="0060064E" w:rsidP="00B6210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1F9A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60064E" w:rsidRPr="00081F9A" w:rsidTr="00B62102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60064E" w:rsidRPr="00081F9A" w:rsidRDefault="0060064E" w:rsidP="00B6210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1F9A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60064E" w:rsidRPr="00081F9A" w:rsidRDefault="0060064E" w:rsidP="00B6210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1F9A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60064E" w:rsidRPr="00081F9A" w:rsidTr="00B62102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60064E" w:rsidRPr="00081F9A" w:rsidRDefault="0060064E" w:rsidP="00B6210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1F9A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60064E" w:rsidRPr="00081F9A" w:rsidRDefault="0060064E" w:rsidP="00B6210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081F9A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60064E" w:rsidRPr="001D0A38" w:rsidRDefault="0060064E" w:rsidP="00C948E8">
      <w:pPr>
        <w:rPr>
          <w:sz w:val="28"/>
          <w:szCs w:val="28"/>
        </w:rPr>
      </w:pPr>
    </w:p>
    <w:p w:rsidR="0060064E" w:rsidRPr="001D0A38" w:rsidRDefault="0060064E" w:rsidP="00C948E8">
      <w:pPr>
        <w:rPr>
          <w:sz w:val="28"/>
          <w:szCs w:val="28"/>
        </w:rPr>
      </w:pPr>
    </w:p>
    <w:p w:rsidR="0060064E" w:rsidRPr="001D0A38" w:rsidRDefault="0060064E" w:rsidP="00C948E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SADA č. I</w:t>
      </w:r>
      <w:r>
        <w:rPr>
          <w:rFonts w:ascii="Garamond" w:hAnsi="Garamond"/>
          <w:b/>
          <w:sz w:val="28"/>
          <w:szCs w:val="28"/>
        </w:rPr>
        <w:t>I</w:t>
      </w:r>
    </w:p>
    <w:p w:rsidR="0060064E" w:rsidRDefault="0060064E" w:rsidP="00C948E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8</w:t>
      </w:r>
    </w:p>
    <w:p w:rsidR="0060064E" w:rsidRPr="001D0A38" w:rsidRDefault="0060064E" w:rsidP="00C948E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</w:t>
      </w:r>
      <w:r>
        <w:rPr>
          <w:rFonts w:ascii="Garamond" w:hAnsi="Garamond"/>
          <w:b/>
          <w:sz w:val="28"/>
          <w:szCs w:val="28"/>
        </w:rPr>
        <w:t>Matematika a její aplikace</w:t>
      </w:r>
    </w:p>
    <w:p w:rsidR="0060064E" w:rsidRPr="001D0A38" w:rsidRDefault="0060064E" w:rsidP="00C948E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>
        <w:rPr>
          <w:rFonts w:ascii="Garamond" w:hAnsi="Garamond"/>
          <w:b/>
          <w:sz w:val="28"/>
          <w:szCs w:val="28"/>
        </w:rPr>
        <w:t>Matematika</w:t>
      </w:r>
    </w:p>
    <w:p w:rsidR="0060064E" w:rsidRPr="001D0A38" w:rsidRDefault="0060064E" w:rsidP="00C948E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0064E" w:rsidRPr="001D0A38" w:rsidRDefault="0060064E" w:rsidP="00C948E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0064E" w:rsidRPr="001D0A38" w:rsidRDefault="0060064E" w:rsidP="00C948E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0064E" w:rsidRPr="001D0A38" w:rsidRDefault="0060064E" w:rsidP="00C948E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60064E" w:rsidRPr="001D0A38" w:rsidRDefault="0060064E" w:rsidP="00C948E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60064E" w:rsidRPr="001D0A38" w:rsidRDefault="0060064E" w:rsidP="00C948E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>
        <w:rPr>
          <w:rFonts w:ascii="Garamond" w:hAnsi="Garamond"/>
          <w:b/>
          <w:sz w:val="24"/>
          <w:szCs w:val="24"/>
        </w:rPr>
        <w:t>15. 4. 2013 v třídě I., 1</w:t>
      </w:r>
      <w:bookmarkStart w:id="0" w:name="_GoBack"/>
      <w:bookmarkEnd w:id="0"/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60064E" w:rsidRPr="001D0A38" w:rsidRDefault="0060064E" w:rsidP="00C948E8">
      <w:pPr>
        <w:jc w:val="center"/>
        <w:rPr>
          <w:sz w:val="28"/>
          <w:szCs w:val="28"/>
        </w:rPr>
      </w:pPr>
    </w:p>
    <w:p w:rsidR="0060064E" w:rsidRPr="001D0A38" w:rsidRDefault="0060064E" w:rsidP="00C948E8">
      <w:pPr>
        <w:rPr>
          <w:sz w:val="28"/>
          <w:szCs w:val="28"/>
        </w:rPr>
      </w:pPr>
    </w:p>
    <w:p w:rsidR="0060064E" w:rsidRPr="001D0A38" w:rsidRDefault="0060064E" w:rsidP="00C948E8">
      <w:pPr>
        <w:rPr>
          <w:sz w:val="28"/>
          <w:szCs w:val="28"/>
        </w:rPr>
      </w:pPr>
    </w:p>
    <w:p w:rsidR="0060064E" w:rsidRPr="001D0A38" w:rsidRDefault="0060064E" w:rsidP="00C948E8">
      <w:pPr>
        <w:rPr>
          <w:sz w:val="28"/>
          <w:szCs w:val="28"/>
        </w:rPr>
      </w:pPr>
    </w:p>
    <w:p w:rsidR="0060064E" w:rsidRPr="001D0A38" w:rsidRDefault="0060064E" w:rsidP="00C948E8">
      <w:pPr>
        <w:rPr>
          <w:sz w:val="28"/>
          <w:szCs w:val="28"/>
        </w:rPr>
      </w:pPr>
    </w:p>
    <w:p w:rsidR="0060064E" w:rsidRPr="00E25EC1" w:rsidRDefault="0060064E" w:rsidP="00C948E8">
      <w:pPr>
        <w:rPr>
          <w:sz w:val="28"/>
          <w:szCs w:val="28"/>
        </w:rPr>
      </w:pPr>
      <w:r w:rsidRPr="00C47C4C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92.25pt">
            <v:imagedata r:id="rId7" o:title=""/>
          </v:shape>
        </w:pict>
      </w:r>
    </w:p>
    <w:p w:rsidR="0060064E" w:rsidRDefault="0060064E" w:rsidP="00C948E8">
      <w:pPr>
        <w:jc w:val="center"/>
        <w:rPr>
          <w:rFonts w:ascii="Garamond" w:hAnsi="Garamond"/>
          <w:b/>
          <w:sz w:val="28"/>
          <w:szCs w:val="28"/>
        </w:rPr>
      </w:pPr>
    </w:p>
    <w:p w:rsidR="0060064E" w:rsidRDefault="0060064E" w:rsidP="00C948E8">
      <w:pPr>
        <w:jc w:val="center"/>
        <w:rPr>
          <w:rFonts w:ascii="Garamond" w:hAnsi="Garamond"/>
          <w:b/>
          <w:sz w:val="28"/>
          <w:szCs w:val="28"/>
        </w:rPr>
      </w:pPr>
    </w:p>
    <w:p w:rsidR="0060064E" w:rsidRDefault="0060064E" w:rsidP="00C948E8">
      <w:pPr>
        <w:jc w:val="center"/>
        <w:rPr>
          <w:rFonts w:ascii="Garamond" w:hAnsi="Garamond"/>
          <w:b/>
          <w:sz w:val="28"/>
          <w:szCs w:val="28"/>
        </w:rPr>
      </w:pPr>
    </w:p>
    <w:p w:rsidR="0060064E" w:rsidRDefault="0060064E" w:rsidP="00C948E8">
      <w:pPr>
        <w:jc w:val="center"/>
        <w:rPr>
          <w:rFonts w:ascii="Garamond" w:hAnsi="Garamond"/>
          <w:b/>
          <w:sz w:val="28"/>
          <w:szCs w:val="28"/>
        </w:rPr>
      </w:pPr>
    </w:p>
    <w:p w:rsidR="0060064E" w:rsidRPr="001D0A38" w:rsidRDefault="0060064E" w:rsidP="00C948E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60064E" w:rsidRPr="001D0A38" w:rsidRDefault="0060064E" w:rsidP="00C948E8">
      <w:pPr>
        <w:rPr>
          <w:sz w:val="28"/>
          <w:szCs w:val="28"/>
        </w:rPr>
      </w:pPr>
    </w:p>
    <w:p w:rsidR="0060064E" w:rsidRPr="009131A4" w:rsidRDefault="0060064E" w:rsidP="00C948E8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PROCVIČOVÁNÍ SČÍTÁNÍ A ODČÍTÁNÍ DO 20, 1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60064E" w:rsidRDefault="0060064E" w:rsidP="00C948E8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>
        <w:rPr>
          <w:rFonts w:ascii="Garamond" w:hAnsi="Garamond"/>
          <w:b/>
          <w:sz w:val="28"/>
          <w:szCs w:val="28"/>
        </w:rPr>
        <w:t>sčítání a odčítání do 20, rozlišování geometrických tvarů a jejich velikosti</w:t>
      </w:r>
    </w:p>
    <w:p w:rsidR="0060064E" w:rsidRPr="009131A4" w:rsidRDefault="0060064E" w:rsidP="00C948E8">
      <w:pPr>
        <w:rPr>
          <w:rFonts w:ascii="Garamond" w:hAnsi="Garamond"/>
          <w:b/>
          <w:sz w:val="28"/>
          <w:szCs w:val="28"/>
        </w:rPr>
      </w:pPr>
    </w:p>
    <w:p w:rsidR="0060064E" w:rsidRPr="009131A4" w:rsidRDefault="0060064E" w:rsidP="00C948E8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60064E" w:rsidRDefault="0060064E" w:rsidP="000C010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Žáci nejprve vypočítají příklady v jednom pracovním listu.</w:t>
      </w:r>
    </w:p>
    <w:p w:rsidR="0060064E" w:rsidRDefault="0060064E" w:rsidP="000C010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Výsledek každého příkladu vyhledají v tabulce pod příklady a do příslušných okének u příkladů zapíší správná písmenka.</w:t>
      </w:r>
    </w:p>
    <w:p w:rsidR="0060064E" w:rsidRDefault="0060064E" w:rsidP="000C010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Přečtením uspořádaných písmen získají žáci instrukce, jak vybarvit geometrické tvary v úvodním pracovním listu.</w:t>
      </w:r>
    </w:p>
    <w:p w:rsidR="0060064E" w:rsidRDefault="0060064E" w:rsidP="000C010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Stejně žáci postupují i s ostatními pracovními listy.</w:t>
      </w:r>
    </w:p>
    <w:p w:rsidR="0060064E" w:rsidRDefault="0060064E" w:rsidP="000C010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Žáci si mohou vzájemným porovnáním vybarvených geometrických tvarů ověřit správnost počítání a porozumění vzniklých vět.</w:t>
      </w: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</w:p>
    <w:p w:rsidR="0060064E" w:rsidRDefault="0060064E">
      <w:pPr>
        <w:spacing w:after="0" w:line="240" w:lineRule="auto"/>
        <w:ind w:firstLine="709"/>
      </w:pPr>
      <w:r>
        <w:rPr>
          <w:noProof/>
          <w:lang w:eastAsia="cs-CZ"/>
        </w:rPr>
        <w:pict>
          <v:oval id="Ovál 15" o:spid="_x0000_s1026" style="position:absolute;left:0;text-align:left;margin-left:91.9pt;margin-top:319.15pt;width:64.5pt;height:62.2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" filled="f" strokeweight="2pt"/>
        </w:pict>
      </w:r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4" o:spid="_x0000_s1027" type="#_x0000_t6" style="position:absolute;left:0;text-align:left;margin-left:92.65pt;margin-top:577.9pt;width:103.5pt;height:57.75pt;rotation:-9321986fd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" filled="f" strokeweight="2pt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3" o:spid="_x0000_s1028" type="#_x0000_t5" style="position:absolute;left:0;text-align:left;margin-left:323.65pt;margin-top:475.9pt;width:135.75pt;height:118.5pt;rotation:4407535fd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" filled="f" strokeweight="2pt"/>
        </w:pict>
      </w:r>
      <w:r>
        <w:rPr>
          <w:noProof/>
          <w:lang w:eastAsia="cs-CZ"/>
        </w:rPr>
        <w:pict>
          <v:shape id="Pravoúhlý trojúhelník 12" o:spid="_x0000_s1029" type="#_x0000_t6" style="position:absolute;left:0;text-align:left;margin-left:287.65pt;margin-top:225.4pt;width:157.5pt;height:124.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" filled="f" strokeweight="2pt"/>
        </w:pict>
      </w:r>
      <w:r>
        <w:rPr>
          <w:noProof/>
          <w:lang w:eastAsia="cs-CZ"/>
        </w:rPr>
        <w:pict>
          <v:shape id="Rovnoramenný trojúhelník 11" o:spid="_x0000_s1030" type="#_x0000_t5" style="position:absolute;left:0;text-align:left;margin-left:163.9pt;margin-top:5.65pt;width:117.75pt;height:50.2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" filled="f" strokeweight="2pt"/>
        </w:pict>
      </w:r>
      <w:r>
        <w:rPr>
          <w:noProof/>
          <w:lang w:eastAsia="cs-CZ"/>
        </w:rPr>
        <w:pict>
          <v:rect id="Obdélník 10" o:spid="_x0000_s1031" style="position:absolute;left:0;text-align:left;margin-left:334.9pt;margin-top:370.15pt;width:136.5pt;height:65.25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" filled="f" strokeweight="2pt"/>
        </w:pict>
      </w:r>
      <w:r>
        <w:rPr>
          <w:noProof/>
          <w:lang w:eastAsia="cs-CZ"/>
        </w:rPr>
        <w:pict>
          <v:rect id="Obdélník 9" o:spid="_x0000_s1032" style="position:absolute;left:0;text-align:left;margin-left:212.65pt;margin-top:483.4pt;width:45.75pt;height:159pt;z-index: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" filled="f" strokeweight="2pt"/>
        </w:pict>
      </w:r>
      <w:r>
        <w:rPr>
          <w:noProof/>
          <w:lang w:eastAsia="cs-CZ"/>
        </w:rPr>
        <w:pict>
          <v:rect id="Obdélník 8" o:spid="_x0000_s1033" style="position:absolute;left:0;text-align:left;margin-left:34.15pt;margin-top:237.4pt;width:207.75pt;height:51pt;z-index:251650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" filled="f" strokeweight="2pt"/>
        </w:pict>
      </w:r>
      <w:r>
        <w:rPr>
          <w:noProof/>
          <w:lang w:eastAsia="cs-CZ"/>
        </w:rPr>
        <w:pict>
          <v:rect id="Obdélník 7" o:spid="_x0000_s1034" style="position:absolute;left:0;text-align:left;margin-left:276.4pt;margin-top:625.15pt;width:31.5pt;height:30pt;z-index: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" filled="f" strokeweight="2pt"/>
        </w:pict>
      </w:r>
      <w:r>
        <w:rPr>
          <w:noProof/>
          <w:lang w:eastAsia="cs-CZ"/>
        </w:rPr>
        <w:pict>
          <v:rect id="Obdélník 6" o:spid="_x0000_s1035" style="position:absolute;left:0;text-align:left;margin-left:258.4pt;margin-top:64.9pt;width:139.5pt;height:137.25pt;z-index:251648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" filled="f" strokeweight="2pt"/>
        </w:pict>
      </w:r>
      <w:r>
        <w:rPr>
          <w:noProof/>
          <w:lang w:eastAsia="cs-CZ"/>
        </w:rPr>
        <w:pict>
          <v:rect id="Obdélník 5" o:spid="_x0000_s1036" style="position:absolute;left:0;text-align:left;margin-left:64.9pt;margin-top:418.15pt;width:108.75pt;height:107.25pt;z-index: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" filled="f" strokeweight="2pt"/>
        </w:pict>
      </w:r>
      <w:r>
        <w:rPr>
          <w:noProof/>
          <w:lang w:eastAsia="cs-CZ"/>
        </w:rPr>
        <w:pict>
          <v:oval id="Ovál 4" o:spid="_x0000_s1037" style="position:absolute;left:0;text-align:left;margin-left:46.15pt;margin-top:625.15pt;width:41.25pt;height:40.5pt;z-index:251645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" filled="f" strokeweight="2pt"/>
        </w:pict>
      </w:r>
      <w:r>
        <w:rPr>
          <w:noProof/>
          <w:lang w:eastAsia="cs-CZ"/>
        </w:rPr>
        <w:pict>
          <v:oval id="Ovál 3" o:spid="_x0000_s1038" style="position:absolute;left:0;text-align:left;margin-left:237.4pt;margin-top:364.15pt;width:50.25pt;height:49.5pt;z-index:251644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" filled="f" strokeweight="2pt"/>
        </w:pict>
      </w:r>
      <w:r>
        <w:rPr>
          <w:noProof/>
          <w:lang w:eastAsia="cs-CZ"/>
        </w:rPr>
        <w:pict>
          <v:oval id="Ovál 2" o:spid="_x0000_s1039" style="position:absolute;left:0;text-align:left;margin-left:40.9pt;margin-top:64.9pt;width:123pt;height:118.5pt;z-index:25164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" filled="f" strokeweight="2pt"/>
        </w:pict>
      </w:r>
      <w:r>
        <w:br w:type="page"/>
      </w:r>
    </w:p>
    <w:p w:rsidR="0060064E" w:rsidRDefault="0060064E">
      <w:pPr>
        <w:spacing w:after="0" w:line="240" w:lineRule="auto"/>
        <w:ind w:firstLine="709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4"/>
        <w:gridCol w:w="794"/>
        <w:gridCol w:w="1701"/>
        <w:gridCol w:w="1814"/>
        <w:gridCol w:w="794"/>
      </w:tblGrid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6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+ 5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20 –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16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18 – 16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9 + 9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17 - 3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5 + 12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20 –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20 – 0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4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9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15 –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20 – 13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20 – 1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5 + 6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19 – 2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+ 0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18 –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14 – 14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C948E8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</w:tbl>
    <w:p w:rsidR="0060064E" w:rsidRDefault="0060064E"/>
    <w:p w:rsidR="0060064E" w:rsidRPr="00C133AA" w:rsidRDefault="0060064E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60064E" w:rsidRPr="00081F9A" w:rsidTr="00081F9A">
        <w:trPr>
          <w:jc w:val="center"/>
        </w:trPr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14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18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11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19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12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20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17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13</w:t>
            </w:r>
          </w:p>
        </w:tc>
        <w:tc>
          <w:tcPr>
            <w:tcW w:w="61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  <w:tc>
          <w:tcPr>
            <w:tcW w:w="61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15</w:t>
            </w:r>
          </w:p>
        </w:tc>
      </w:tr>
      <w:tr w:rsidR="0060064E" w:rsidRPr="00081F9A" w:rsidTr="00081F9A">
        <w:trPr>
          <w:jc w:val="center"/>
        </w:trPr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61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61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</w:tr>
    </w:tbl>
    <w:p w:rsidR="0060064E" w:rsidRDefault="0060064E"/>
    <w:p w:rsidR="0060064E" w:rsidRDefault="0060064E">
      <w:pPr>
        <w:spacing w:after="0" w:line="240" w:lineRule="auto"/>
        <w:ind w:firstLine="709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4"/>
        <w:gridCol w:w="794"/>
        <w:gridCol w:w="1701"/>
        <w:gridCol w:w="1814"/>
        <w:gridCol w:w="794"/>
      </w:tblGrid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9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3 + 9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20 – 17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10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12 – 5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6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17 – 14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7 + 12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14 –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6 + 6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+ 12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16 –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4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18 – 4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+ 11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18 – 3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7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9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19 – 3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4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</w:tbl>
    <w:p w:rsidR="0060064E" w:rsidRDefault="0060064E"/>
    <w:p w:rsidR="0060064E" w:rsidRDefault="0060064E"/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567"/>
        <w:gridCol w:w="567"/>
        <w:gridCol w:w="567"/>
        <w:gridCol w:w="567"/>
        <w:gridCol w:w="572"/>
        <w:gridCol w:w="572"/>
        <w:gridCol w:w="567"/>
        <w:gridCol w:w="567"/>
        <w:gridCol w:w="572"/>
        <w:gridCol w:w="572"/>
        <w:gridCol w:w="572"/>
        <w:gridCol w:w="572"/>
        <w:gridCol w:w="572"/>
        <w:gridCol w:w="572"/>
        <w:gridCol w:w="567"/>
        <w:gridCol w:w="572"/>
      </w:tblGrid>
      <w:tr w:rsidR="0060064E" w:rsidRPr="00081F9A" w:rsidTr="00081F9A">
        <w:trPr>
          <w:jc w:val="center"/>
        </w:trPr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17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14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16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15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19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11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20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12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13</w:t>
            </w:r>
          </w:p>
        </w:tc>
      </w:tr>
      <w:tr w:rsidR="0060064E" w:rsidRPr="00081F9A" w:rsidTr="00081F9A">
        <w:trPr>
          <w:jc w:val="center"/>
        </w:trPr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</w:tr>
    </w:tbl>
    <w:p w:rsidR="0060064E" w:rsidRDefault="0060064E"/>
    <w:p w:rsidR="0060064E" w:rsidRDefault="0060064E">
      <w:pPr>
        <w:spacing w:after="0" w:line="240" w:lineRule="auto"/>
        <w:ind w:firstLine="709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4"/>
        <w:gridCol w:w="794"/>
        <w:gridCol w:w="1701"/>
        <w:gridCol w:w="1814"/>
        <w:gridCol w:w="794"/>
      </w:tblGrid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–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14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+ 4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20 – 13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15 –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9 + 6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14 –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7 + 6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6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10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12 – 5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11 – 5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10 + 0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9 + 9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4 + 11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9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20 – 3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– 10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16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+ 12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11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3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7 + 7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11 –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14 + 5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17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11 – 4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</w:tbl>
    <w:p w:rsidR="0060064E" w:rsidRDefault="0060064E"/>
    <w:p w:rsidR="0060064E" w:rsidRDefault="0060064E"/>
    <w:p w:rsidR="0060064E" w:rsidRDefault="0060064E"/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528"/>
        <w:gridCol w:w="528"/>
        <w:gridCol w:w="528"/>
        <w:gridCol w:w="403"/>
        <w:gridCol w:w="404"/>
        <w:gridCol w:w="622"/>
        <w:gridCol w:w="529"/>
        <w:gridCol w:w="529"/>
        <w:gridCol w:w="420"/>
        <w:gridCol w:w="388"/>
        <w:gridCol w:w="529"/>
        <w:gridCol w:w="529"/>
        <w:gridCol w:w="420"/>
        <w:gridCol w:w="529"/>
        <w:gridCol w:w="529"/>
        <w:gridCol w:w="528"/>
        <w:gridCol w:w="412"/>
        <w:gridCol w:w="404"/>
        <w:gridCol w:w="529"/>
      </w:tblGrid>
      <w:tr w:rsidR="0060064E" w:rsidRPr="00081F9A" w:rsidTr="00081F9A">
        <w:trPr>
          <w:jc w:val="center"/>
        </w:trPr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13</w:t>
            </w:r>
          </w:p>
        </w:tc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15</w:t>
            </w:r>
          </w:p>
        </w:tc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17</w:t>
            </w:r>
          </w:p>
        </w:tc>
        <w:tc>
          <w:tcPr>
            <w:tcW w:w="41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</w:tc>
        <w:tc>
          <w:tcPr>
            <w:tcW w:w="41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638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10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19</w:t>
            </w:r>
          </w:p>
        </w:tc>
        <w:tc>
          <w:tcPr>
            <w:tcW w:w="42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9</w:t>
            </w:r>
          </w:p>
        </w:tc>
        <w:tc>
          <w:tcPr>
            <w:tcW w:w="39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14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  <w:tc>
          <w:tcPr>
            <w:tcW w:w="42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12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11</w:t>
            </w:r>
          </w:p>
        </w:tc>
        <w:tc>
          <w:tcPr>
            <w:tcW w:w="22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20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41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7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16</w:t>
            </w:r>
          </w:p>
        </w:tc>
      </w:tr>
      <w:tr w:rsidR="0060064E" w:rsidRPr="00081F9A" w:rsidTr="00081F9A">
        <w:trPr>
          <w:jc w:val="center"/>
        </w:trPr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41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41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Ě</w:t>
            </w:r>
          </w:p>
        </w:tc>
        <w:tc>
          <w:tcPr>
            <w:tcW w:w="638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CH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42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39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2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Š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22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41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Ž</w:t>
            </w:r>
          </w:p>
        </w:tc>
      </w:tr>
    </w:tbl>
    <w:p w:rsidR="0060064E" w:rsidRDefault="0060064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4"/>
        <w:gridCol w:w="794"/>
        <w:gridCol w:w="1701"/>
        <w:gridCol w:w="1814"/>
        <w:gridCol w:w="794"/>
      </w:tblGrid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6 + 6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6 + 10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12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9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5 + 9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14 – 6 = 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– 7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 </w:t>
            </w: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7 + 13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+ 2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15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14 –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15 – 12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12 – 9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3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8 + 8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13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7 + 6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>17 – 8 =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>
            <w:pPr>
              <w:rPr>
                <w:sz w:val="32"/>
                <w:szCs w:val="32"/>
              </w:rPr>
            </w:pPr>
          </w:p>
        </w:tc>
      </w:tr>
    </w:tbl>
    <w:p w:rsidR="0060064E" w:rsidRDefault="0060064E"/>
    <w:p w:rsidR="0060064E" w:rsidRDefault="0060064E"/>
    <w:p w:rsidR="0060064E" w:rsidRDefault="0060064E"/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567"/>
        <w:gridCol w:w="567"/>
        <w:gridCol w:w="567"/>
        <w:gridCol w:w="567"/>
        <w:gridCol w:w="62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0064E" w:rsidRPr="00081F9A" w:rsidTr="00081F9A">
        <w:trPr>
          <w:jc w:val="center"/>
        </w:trPr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20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 xml:space="preserve">9   </w:t>
            </w:r>
          </w:p>
        </w:tc>
      </w:tr>
      <w:tr w:rsidR="0060064E" w:rsidRPr="00081F9A" w:rsidTr="00081F9A">
        <w:trPr>
          <w:jc w:val="center"/>
        </w:trPr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É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Ú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</w:tr>
    </w:tbl>
    <w:p w:rsidR="0060064E" w:rsidRDefault="0060064E"/>
    <w:p w:rsidR="0060064E" w:rsidRDefault="0060064E"/>
    <w:p w:rsidR="0060064E" w:rsidRDefault="0060064E"/>
    <w:p w:rsidR="0060064E" w:rsidRDefault="0060064E"/>
    <w:p w:rsidR="0060064E" w:rsidRDefault="0060064E"/>
    <w:p w:rsidR="0060064E" w:rsidRDefault="0060064E" w:rsidP="00B62102">
      <w:pPr>
        <w:jc w:val="center"/>
      </w:pPr>
      <w:r>
        <w:t>řešení</w:t>
      </w:r>
    </w:p>
    <w:p w:rsidR="0060064E" w:rsidRDefault="0060064E" w:rsidP="00B62102">
      <w:pPr>
        <w:spacing w:after="0" w:line="240" w:lineRule="auto"/>
        <w:ind w:firstLine="709"/>
      </w:pPr>
      <w:r>
        <w:rPr>
          <w:noProof/>
          <w:lang w:eastAsia="cs-CZ"/>
        </w:rPr>
        <w:pict>
          <v:oval id="Ovál 16" o:spid="_x0000_s1040" style="position:absolute;left:0;text-align:left;margin-left:91.9pt;margin-top:319.15pt;width:64.5pt;height:62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" filled="f" strokeweight="2pt"/>
        </w:pict>
      </w:r>
      <w:r>
        <w:rPr>
          <w:noProof/>
          <w:lang w:eastAsia="cs-CZ"/>
        </w:rPr>
        <w:pict>
          <v:shape id="Pravoúhlý trojúhelník 17" o:spid="_x0000_s1041" type="#_x0000_t6" style="position:absolute;left:0;text-align:left;margin-left:92.65pt;margin-top:577.9pt;width:103.5pt;height:57.75pt;rotation:-9321986fd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" filled="f" strokeweight="2pt"/>
        </w:pict>
      </w:r>
      <w:r>
        <w:rPr>
          <w:noProof/>
          <w:lang w:eastAsia="cs-CZ"/>
        </w:rPr>
        <w:pict>
          <v:shape id="Rovnoramenný trojúhelník 18" o:spid="_x0000_s1042" type="#_x0000_t5" style="position:absolute;left:0;text-align:left;margin-left:323.65pt;margin-top:475.9pt;width:135.75pt;height:118.5pt;rotation:4407535fd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" filled="f" strokeweight="2pt"/>
        </w:pict>
      </w:r>
      <w:r>
        <w:rPr>
          <w:noProof/>
          <w:lang w:eastAsia="cs-CZ"/>
        </w:rPr>
        <w:pict>
          <v:shape id="Pravoúhlý trojúhelník 19" o:spid="_x0000_s1043" type="#_x0000_t6" style="position:absolute;left:0;text-align:left;margin-left:287.65pt;margin-top:225.4pt;width:157.5pt;height:124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" filled="f" strokeweight="2pt"/>
        </w:pict>
      </w:r>
      <w:r>
        <w:rPr>
          <w:noProof/>
          <w:lang w:eastAsia="cs-CZ"/>
        </w:rPr>
        <w:pict>
          <v:shape id="Rovnoramenný trojúhelník 20" o:spid="_x0000_s1044" type="#_x0000_t5" style="position:absolute;left:0;text-align:left;margin-left:163.9pt;margin-top:5.65pt;width:117.75pt;height:50.2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" filled="f" strokeweight="2pt"/>
        </w:pict>
      </w:r>
      <w:r>
        <w:rPr>
          <w:noProof/>
          <w:lang w:eastAsia="cs-CZ"/>
        </w:rPr>
        <w:pict>
          <v:rect id="Obdélník 21" o:spid="_x0000_s1045" style="position:absolute;left:0;text-align:left;margin-left:334.9pt;margin-top:370.15pt;width:136.5pt;height:65.2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" fillcolor="yellow" strokeweight="2pt"/>
        </w:pict>
      </w:r>
      <w:r>
        <w:rPr>
          <w:noProof/>
          <w:lang w:eastAsia="cs-CZ"/>
        </w:rPr>
        <w:pict>
          <v:rect id="Obdélník 22" o:spid="_x0000_s1046" style="position:absolute;left:0;text-align:left;margin-left:212.65pt;margin-top:483.4pt;width:45.75pt;height:159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" fillcolor="yellow" strokeweight="2pt"/>
        </w:pict>
      </w:r>
      <w:r>
        <w:rPr>
          <w:noProof/>
          <w:lang w:eastAsia="cs-CZ"/>
        </w:rPr>
        <w:pict>
          <v:rect id="Obdélník 23" o:spid="_x0000_s1047" style="position:absolute;left:0;text-align:left;margin-left:34.15pt;margin-top:237.4pt;width:207.75pt;height:51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" fillcolor="yellow" strokeweight="2pt"/>
        </w:pict>
      </w:r>
      <w:r>
        <w:rPr>
          <w:noProof/>
          <w:lang w:eastAsia="cs-CZ"/>
        </w:rPr>
        <w:pict>
          <v:rect id="Obdélník 24" o:spid="_x0000_s1048" style="position:absolute;left:0;text-align:left;margin-left:276.4pt;margin-top:625.15pt;width:31.5pt;height:30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" fillcolor="#00b0f0" strokeweight="2pt"/>
        </w:pict>
      </w:r>
      <w:r>
        <w:rPr>
          <w:noProof/>
          <w:lang w:eastAsia="cs-CZ"/>
        </w:rPr>
        <w:pict>
          <v:rect id="Obdélník 25" o:spid="_x0000_s1049" style="position:absolute;left:0;text-align:left;margin-left:258.4pt;margin-top:64.9pt;width:139.5pt;height:137.2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" filled="f" strokeweight="2pt"/>
        </w:pict>
      </w:r>
      <w:r>
        <w:rPr>
          <w:noProof/>
          <w:lang w:eastAsia="cs-CZ"/>
        </w:rPr>
        <w:pict>
          <v:rect id="Obdélník 26" o:spid="_x0000_s1050" style="position:absolute;left:0;text-align:left;margin-left:64.9pt;margin-top:418.15pt;width:108.75pt;height:107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" filled="f" strokeweight="2pt"/>
        </w:pict>
      </w:r>
      <w:r>
        <w:rPr>
          <w:noProof/>
          <w:lang w:eastAsia="cs-CZ"/>
        </w:rPr>
        <w:pict>
          <v:oval id="Ovál 27" o:spid="_x0000_s1051" style="position:absolute;left:0;text-align:left;margin-left:46.15pt;margin-top:625.15pt;width:41.25pt;height:40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" filled="f" strokeweight="2pt"/>
        </w:pict>
      </w:r>
      <w:r>
        <w:rPr>
          <w:noProof/>
          <w:lang w:eastAsia="cs-CZ"/>
        </w:rPr>
        <w:pict>
          <v:oval id="Ovál 28" o:spid="_x0000_s1052" style="position:absolute;left:0;text-align:left;margin-left:237.4pt;margin-top:364.15pt;width:50.25pt;height:49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" filled="f" strokeweight="2pt"/>
        </w:pict>
      </w:r>
      <w:r>
        <w:rPr>
          <w:noProof/>
          <w:lang w:eastAsia="cs-CZ"/>
        </w:rPr>
        <w:pict>
          <v:oval id="Ovál 29" o:spid="_x0000_s1053" style="position:absolute;left:0;text-align:left;margin-left:40.9pt;margin-top:64.9pt;width:123pt;height:118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" fillcolor="red" strokeweight="2pt"/>
        </w:pict>
      </w:r>
      <w:r>
        <w:br w:type="page"/>
      </w:r>
    </w:p>
    <w:p w:rsidR="0060064E" w:rsidRDefault="0060064E" w:rsidP="00B62102">
      <w:pPr>
        <w:spacing w:after="0" w:line="240" w:lineRule="auto"/>
        <w:ind w:firstLine="709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4"/>
        <w:gridCol w:w="794"/>
        <w:gridCol w:w="1701"/>
        <w:gridCol w:w="1814"/>
        <w:gridCol w:w="794"/>
      </w:tblGrid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6 + 7 = </w:t>
            </w:r>
            <w:r w:rsidRPr="00081F9A">
              <w:rPr>
                <w:color w:val="FF0000"/>
                <w:sz w:val="32"/>
                <w:szCs w:val="32"/>
              </w:rPr>
              <w:t>13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+ 5 = </w:t>
            </w:r>
            <w:r w:rsidRPr="00081F9A">
              <w:rPr>
                <w:color w:val="FF0000"/>
                <w:sz w:val="32"/>
                <w:szCs w:val="32"/>
              </w:rPr>
              <w:t>13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20 – 9 = </w:t>
            </w:r>
            <w:r w:rsidRPr="00081F9A">
              <w:rPr>
                <w:color w:val="FF0000"/>
                <w:sz w:val="32"/>
                <w:szCs w:val="32"/>
              </w:rPr>
              <w:t>11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16 – 8 = </w:t>
            </w:r>
            <w:r w:rsidRPr="00081F9A">
              <w:rPr>
                <w:color w:val="FF0000"/>
                <w:sz w:val="32"/>
                <w:szCs w:val="32"/>
              </w:rPr>
              <w:t>8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Y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18 – 16 = </w:t>
            </w:r>
            <w:r w:rsidRPr="00081F9A">
              <w:rPr>
                <w:color w:val="FF0000"/>
                <w:sz w:val="32"/>
                <w:szCs w:val="32"/>
              </w:rPr>
              <w:t>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9 + 9 = </w:t>
            </w:r>
            <w:r w:rsidRPr="00081F9A">
              <w:rPr>
                <w:color w:val="FF0000"/>
                <w:sz w:val="32"/>
                <w:szCs w:val="32"/>
              </w:rPr>
              <w:t>18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B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+ 7 = </w:t>
            </w:r>
            <w:r w:rsidRPr="00081F9A">
              <w:rPr>
                <w:color w:val="FF0000"/>
                <w:sz w:val="32"/>
                <w:szCs w:val="32"/>
              </w:rPr>
              <w:t>20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K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17 - 3 = </w:t>
            </w:r>
            <w:r w:rsidRPr="00081F9A">
              <w:rPr>
                <w:color w:val="FF0000"/>
                <w:sz w:val="32"/>
                <w:szCs w:val="32"/>
              </w:rPr>
              <w:t>14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A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+ 7 = </w:t>
            </w:r>
            <w:r w:rsidRPr="00081F9A">
              <w:rPr>
                <w:color w:val="FF0000"/>
                <w:sz w:val="32"/>
                <w:szCs w:val="32"/>
              </w:rPr>
              <w:t>15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Ý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5 + 12 = </w:t>
            </w:r>
            <w:r w:rsidRPr="00081F9A">
              <w:rPr>
                <w:color w:val="FF0000"/>
                <w:sz w:val="32"/>
                <w:szCs w:val="32"/>
              </w:rPr>
              <w:t>17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R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20 – 7 = </w:t>
            </w:r>
            <w:r w:rsidRPr="00081F9A">
              <w:rPr>
                <w:color w:val="FF0000"/>
                <w:sz w:val="32"/>
                <w:szCs w:val="32"/>
              </w:rPr>
              <w:t>13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20 – 0 = </w:t>
            </w:r>
            <w:r w:rsidRPr="00081F9A">
              <w:rPr>
                <w:color w:val="FF0000"/>
                <w:sz w:val="32"/>
                <w:szCs w:val="32"/>
              </w:rPr>
              <w:t>20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K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4 + 8 = </w:t>
            </w:r>
            <w:r w:rsidRPr="00081F9A">
              <w:rPr>
                <w:color w:val="FF0000"/>
                <w:sz w:val="32"/>
                <w:szCs w:val="32"/>
              </w:rPr>
              <w:t>12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I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9 + 8 = </w:t>
            </w:r>
            <w:r w:rsidRPr="00081F9A">
              <w:rPr>
                <w:color w:val="FF0000"/>
                <w:sz w:val="32"/>
                <w:szCs w:val="32"/>
              </w:rPr>
              <w:t>17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R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15 – 6 = </w:t>
            </w:r>
            <w:r w:rsidRPr="00081F9A">
              <w:rPr>
                <w:color w:val="FF0000"/>
                <w:sz w:val="32"/>
                <w:szCs w:val="32"/>
              </w:rPr>
              <w:t>9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U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20 – 13 = </w:t>
            </w:r>
            <w:r w:rsidRPr="00081F9A">
              <w:rPr>
                <w:color w:val="FF0000"/>
                <w:sz w:val="32"/>
                <w:szCs w:val="32"/>
              </w:rPr>
              <w:t>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Č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20 – 1 = </w:t>
            </w:r>
            <w:r w:rsidRPr="00081F9A">
              <w:rPr>
                <w:color w:val="FF0000"/>
                <w:sz w:val="32"/>
                <w:szCs w:val="32"/>
              </w:rPr>
              <w:t>19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H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5 + 6 = </w:t>
            </w:r>
            <w:r w:rsidRPr="00081F9A">
              <w:rPr>
                <w:color w:val="FF0000"/>
                <w:sz w:val="32"/>
                <w:szCs w:val="32"/>
              </w:rPr>
              <w:t>11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19 – 2 = </w:t>
            </w:r>
            <w:r w:rsidRPr="00081F9A">
              <w:rPr>
                <w:color w:val="FF0000"/>
                <w:sz w:val="32"/>
                <w:szCs w:val="32"/>
              </w:rPr>
              <w:t>17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R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+ 0 = </w:t>
            </w:r>
            <w:r w:rsidRPr="00081F9A">
              <w:rPr>
                <w:color w:val="FF0000"/>
                <w:sz w:val="32"/>
                <w:szCs w:val="32"/>
              </w:rPr>
              <w:t>13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18 – 7 = </w:t>
            </w:r>
            <w:r w:rsidRPr="00081F9A">
              <w:rPr>
                <w:color w:val="FF0000"/>
                <w:sz w:val="32"/>
                <w:szCs w:val="32"/>
              </w:rPr>
              <w:t>11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14 – 14 = </w:t>
            </w:r>
            <w:r w:rsidRPr="00081F9A">
              <w:rPr>
                <w:color w:val="FF0000"/>
                <w:sz w:val="32"/>
                <w:szCs w:val="32"/>
              </w:rPr>
              <w:t>0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N</w:t>
            </w:r>
          </w:p>
        </w:tc>
      </w:tr>
      <w:tr w:rsidR="0060064E" w:rsidRPr="00081F9A" w:rsidTr="00081F9A">
        <w:trPr>
          <w:trHeight w:val="510"/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– 8 = </w:t>
            </w:r>
            <w:r w:rsidRPr="00081F9A">
              <w:rPr>
                <w:color w:val="FF0000"/>
                <w:sz w:val="32"/>
                <w:szCs w:val="32"/>
              </w:rPr>
              <w:t>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Ě</w:t>
            </w:r>
          </w:p>
        </w:tc>
      </w:tr>
    </w:tbl>
    <w:p w:rsidR="0060064E" w:rsidRDefault="0060064E" w:rsidP="00B62102"/>
    <w:p w:rsidR="0060064E" w:rsidRPr="00C133AA" w:rsidRDefault="0060064E" w:rsidP="00B62102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60064E" w:rsidRPr="00081F9A" w:rsidTr="00081F9A">
        <w:trPr>
          <w:jc w:val="center"/>
        </w:trPr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14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18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11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19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12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20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17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13</w:t>
            </w:r>
          </w:p>
        </w:tc>
        <w:tc>
          <w:tcPr>
            <w:tcW w:w="61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  <w:tc>
          <w:tcPr>
            <w:tcW w:w="61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15</w:t>
            </w:r>
          </w:p>
        </w:tc>
      </w:tr>
      <w:tr w:rsidR="0060064E" w:rsidRPr="00081F9A" w:rsidTr="00081F9A">
        <w:trPr>
          <w:jc w:val="center"/>
        </w:trPr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614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61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61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</w:tr>
    </w:tbl>
    <w:p w:rsidR="0060064E" w:rsidRDefault="0060064E" w:rsidP="00B62102"/>
    <w:p w:rsidR="0060064E" w:rsidRDefault="0060064E" w:rsidP="00B62102">
      <w:pPr>
        <w:spacing w:after="0" w:line="240" w:lineRule="auto"/>
        <w:ind w:firstLine="709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4"/>
        <w:gridCol w:w="794"/>
        <w:gridCol w:w="1701"/>
        <w:gridCol w:w="1814"/>
        <w:gridCol w:w="794"/>
      </w:tblGrid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9 + 7 = </w:t>
            </w:r>
            <w:r w:rsidRPr="00081F9A">
              <w:rPr>
                <w:color w:val="FF0000"/>
                <w:sz w:val="32"/>
                <w:szCs w:val="32"/>
              </w:rPr>
              <w:t>16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M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3 + 9 = </w:t>
            </w:r>
            <w:r w:rsidRPr="00081F9A">
              <w:rPr>
                <w:color w:val="FF0000"/>
                <w:sz w:val="32"/>
                <w:szCs w:val="32"/>
              </w:rPr>
              <w:t>12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20 – 17 = </w:t>
            </w:r>
            <w:r w:rsidRPr="00081F9A">
              <w:rPr>
                <w:color w:val="FF0000"/>
                <w:sz w:val="32"/>
                <w:szCs w:val="32"/>
              </w:rPr>
              <w:t>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10 – 8 = </w:t>
            </w:r>
            <w:r w:rsidRPr="00081F9A">
              <w:rPr>
                <w:color w:val="FF0000"/>
                <w:sz w:val="32"/>
                <w:szCs w:val="32"/>
              </w:rPr>
              <w:t>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Y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12 – 5 = </w:t>
            </w:r>
            <w:r w:rsidRPr="00081F9A">
              <w:rPr>
                <w:color w:val="FF0000"/>
                <w:sz w:val="32"/>
                <w:szCs w:val="32"/>
              </w:rPr>
              <w:t>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– 8 = </w:t>
            </w:r>
            <w:r w:rsidRPr="00081F9A">
              <w:rPr>
                <w:color w:val="FF0000"/>
                <w:sz w:val="32"/>
                <w:szCs w:val="32"/>
              </w:rPr>
              <w:t>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B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6 + 7 = </w:t>
            </w:r>
            <w:r w:rsidRPr="00081F9A">
              <w:rPr>
                <w:color w:val="FF0000"/>
                <w:sz w:val="32"/>
                <w:szCs w:val="32"/>
              </w:rPr>
              <w:t>13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Ý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17 – 14 = </w:t>
            </w:r>
            <w:r w:rsidRPr="00081F9A">
              <w:rPr>
                <w:color w:val="FF0000"/>
                <w:sz w:val="32"/>
                <w:szCs w:val="32"/>
              </w:rPr>
              <w:t>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A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7 + 12 = </w:t>
            </w:r>
            <w:r w:rsidRPr="00081F9A">
              <w:rPr>
                <w:color w:val="FF0000"/>
                <w:sz w:val="32"/>
                <w:szCs w:val="32"/>
              </w:rPr>
              <w:t>19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R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14 – 6 = </w:t>
            </w:r>
            <w:r w:rsidRPr="00081F9A">
              <w:rPr>
                <w:color w:val="FF0000"/>
                <w:sz w:val="32"/>
                <w:szCs w:val="32"/>
              </w:rPr>
              <w:t>8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Č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6 + 6 = </w:t>
            </w:r>
            <w:r w:rsidRPr="00081F9A">
              <w:rPr>
                <w:color w:val="FF0000"/>
                <w:sz w:val="32"/>
                <w:szCs w:val="32"/>
              </w:rPr>
              <w:t>12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+ 12 = </w:t>
            </w:r>
            <w:r w:rsidRPr="00081F9A">
              <w:rPr>
                <w:color w:val="FF0000"/>
                <w:sz w:val="32"/>
                <w:szCs w:val="32"/>
              </w:rPr>
              <w:t>20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16 – 7 = </w:t>
            </w:r>
            <w:r w:rsidRPr="00081F9A">
              <w:rPr>
                <w:color w:val="FF0000"/>
                <w:sz w:val="32"/>
                <w:szCs w:val="32"/>
              </w:rPr>
              <w:t>9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I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4 + 8 = </w:t>
            </w:r>
            <w:r w:rsidRPr="00081F9A">
              <w:rPr>
                <w:color w:val="FF0000"/>
                <w:sz w:val="32"/>
                <w:szCs w:val="32"/>
              </w:rPr>
              <w:t>12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18 – 4 = </w:t>
            </w:r>
            <w:r w:rsidRPr="00081F9A">
              <w:rPr>
                <w:color w:val="FF0000"/>
                <w:sz w:val="32"/>
                <w:szCs w:val="32"/>
              </w:rPr>
              <w:t>14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+ 8 = </w:t>
            </w:r>
            <w:r w:rsidRPr="00081F9A">
              <w:rPr>
                <w:color w:val="FF0000"/>
                <w:sz w:val="32"/>
                <w:szCs w:val="32"/>
              </w:rPr>
              <w:t>16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M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+ 11 = </w:t>
            </w:r>
            <w:r w:rsidRPr="00081F9A">
              <w:rPr>
                <w:color w:val="FF0000"/>
                <w:sz w:val="32"/>
                <w:szCs w:val="32"/>
              </w:rPr>
              <w:t>19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R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18 – 3 = </w:t>
            </w:r>
            <w:r w:rsidRPr="00081F9A">
              <w:rPr>
                <w:color w:val="FF0000"/>
                <w:sz w:val="32"/>
                <w:szCs w:val="32"/>
              </w:rPr>
              <w:t>15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O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7 + 7 = </w:t>
            </w:r>
            <w:r w:rsidRPr="00081F9A">
              <w:rPr>
                <w:color w:val="FF0000"/>
                <w:sz w:val="32"/>
                <w:szCs w:val="32"/>
              </w:rPr>
              <w:t>14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9 + 8 = </w:t>
            </w:r>
            <w:r w:rsidRPr="00081F9A">
              <w:rPr>
                <w:color w:val="FF0000"/>
                <w:sz w:val="32"/>
                <w:szCs w:val="32"/>
              </w:rPr>
              <w:t>17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D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19 – 3 = </w:t>
            </w:r>
            <w:r w:rsidRPr="00081F9A">
              <w:rPr>
                <w:color w:val="FF0000"/>
                <w:sz w:val="32"/>
                <w:szCs w:val="32"/>
              </w:rPr>
              <w:t>12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4 + 7 = </w:t>
            </w:r>
            <w:r w:rsidRPr="00081F9A">
              <w:rPr>
                <w:color w:val="FF0000"/>
                <w:sz w:val="32"/>
                <w:szCs w:val="32"/>
              </w:rPr>
              <w:t>11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Ř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+ 6 = </w:t>
            </w:r>
            <w:r w:rsidRPr="00081F9A">
              <w:rPr>
                <w:color w:val="FF0000"/>
                <w:sz w:val="32"/>
                <w:szCs w:val="32"/>
              </w:rPr>
              <w:t>14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</w:tr>
    </w:tbl>
    <w:p w:rsidR="0060064E" w:rsidRDefault="0060064E" w:rsidP="00B62102"/>
    <w:p w:rsidR="0060064E" w:rsidRDefault="0060064E" w:rsidP="00B62102"/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567"/>
        <w:gridCol w:w="567"/>
        <w:gridCol w:w="567"/>
        <w:gridCol w:w="567"/>
        <w:gridCol w:w="572"/>
        <w:gridCol w:w="572"/>
        <w:gridCol w:w="567"/>
        <w:gridCol w:w="567"/>
        <w:gridCol w:w="572"/>
        <w:gridCol w:w="572"/>
        <w:gridCol w:w="572"/>
        <w:gridCol w:w="572"/>
        <w:gridCol w:w="572"/>
        <w:gridCol w:w="572"/>
        <w:gridCol w:w="567"/>
        <w:gridCol w:w="572"/>
      </w:tblGrid>
      <w:tr w:rsidR="0060064E" w:rsidRPr="00081F9A" w:rsidTr="00081F9A">
        <w:trPr>
          <w:jc w:val="center"/>
        </w:trPr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17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14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16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15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19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11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20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12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13</w:t>
            </w:r>
          </w:p>
        </w:tc>
      </w:tr>
      <w:tr w:rsidR="0060064E" w:rsidRPr="00081F9A" w:rsidTr="00081F9A">
        <w:trPr>
          <w:jc w:val="center"/>
        </w:trPr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F9A"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</w:tr>
    </w:tbl>
    <w:p w:rsidR="0060064E" w:rsidRDefault="0060064E" w:rsidP="00B62102"/>
    <w:p w:rsidR="0060064E" w:rsidRDefault="0060064E" w:rsidP="00B62102">
      <w:pPr>
        <w:spacing w:after="0" w:line="240" w:lineRule="auto"/>
        <w:ind w:firstLine="709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4"/>
        <w:gridCol w:w="794"/>
        <w:gridCol w:w="1701"/>
        <w:gridCol w:w="1814"/>
        <w:gridCol w:w="794"/>
      </w:tblGrid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– 7 = </w:t>
            </w:r>
            <w:r w:rsidRPr="00081F9A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14 – 8 = </w:t>
            </w:r>
            <w:r w:rsidRPr="00081F9A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+ 4 = </w:t>
            </w:r>
            <w:r w:rsidRPr="00081F9A">
              <w:rPr>
                <w:color w:val="FF0000"/>
                <w:sz w:val="32"/>
                <w:szCs w:val="32"/>
              </w:rPr>
              <w:t>12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Š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20 – 13 = </w:t>
            </w:r>
            <w:r w:rsidRPr="00081F9A">
              <w:rPr>
                <w:color w:val="FF0000"/>
                <w:sz w:val="32"/>
                <w:szCs w:val="32"/>
              </w:rPr>
              <w:t>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Y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15 – 7 = </w:t>
            </w:r>
            <w:r w:rsidRPr="00081F9A">
              <w:rPr>
                <w:color w:val="FF0000"/>
                <w:sz w:val="32"/>
                <w:szCs w:val="32"/>
              </w:rPr>
              <w:t>8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9 + 6 = </w:t>
            </w:r>
            <w:r w:rsidRPr="00081F9A">
              <w:rPr>
                <w:color w:val="FF0000"/>
                <w:sz w:val="32"/>
                <w:szCs w:val="32"/>
              </w:rPr>
              <w:t>15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B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14 – 9 = </w:t>
            </w:r>
            <w:r w:rsidRPr="00081F9A">
              <w:rPr>
                <w:color w:val="FF0000"/>
                <w:sz w:val="32"/>
                <w:szCs w:val="32"/>
              </w:rPr>
              <w:t>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CH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7 + 6 = </w:t>
            </w:r>
            <w:r w:rsidRPr="00081F9A">
              <w:rPr>
                <w:color w:val="FF0000"/>
                <w:sz w:val="32"/>
                <w:szCs w:val="32"/>
              </w:rPr>
              <w:t>13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A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6 + 8 = </w:t>
            </w:r>
            <w:r w:rsidRPr="00081F9A">
              <w:rPr>
                <w:color w:val="FF0000"/>
                <w:sz w:val="32"/>
                <w:szCs w:val="32"/>
              </w:rPr>
              <w:t>14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10 – 8 = </w:t>
            </w:r>
            <w:r w:rsidRPr="00081F9A">
              <w:rPr>
                <w:color w:val="FF0000"/>
                <w:sz w:val="32"/>
                <w:szCs w:val="32"/>
              </w:rPr>
              <w:t>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R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12 – 5 = </w:t>
            </w:r>
            <w:r w:rsidRPr="00081F9A">
              <w:rPr>
                <w:color w:val="FF0000"/>
                <w:sz w:val="32"/>
                <w:szCs w:val="32"/>
              </w:rPr>
              <w:t>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Y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11 – 5 = </w:t>
            </w:r>
            <w:r w:rsidRPr="00081F9A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V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10 + 0 = </w:t>
            </w:r>
            <w:r w:rsidRPr="00081F9A">
              <w:rPr>
                <w:color w:val="FF0000"/>
                <w:sz w:val="32"/>
                <w:szCs w:val="32"/>
              </w:rPr>
              <w:t>10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I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9 + 9 = </w:t>
            </w:r>
            <w:r w:rsidRPr="00081F9A">
              <w:rPr>
                <w:color w:val="FF0000"/>
                <w:sz w:val="32"/>
                <w:szCs w:val="32"/>
              </w:rPr>
              <w:t>18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O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4 + 11 = </w:t>
            </w:r>
            <w:r w:rsidRPr="00081F9A">
              <w:rPr>
                <w:color w:val="FF0000"/>
                <w:sz w:val="32"/>
                <w:szCs w:val="32"/>
              </w:rPr>
              <w:t>15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9 + 7 = </w:t>
            </w:r>
            <w:r w:rsidRPr="00081F9A">
              <w:rPr>
                <w:color w:val="FF0000"/>
                <w:sz w:val="32"/>
                <w:szCs w:val="32"/>
              </w:rPr>
              <w:t>16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Ž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20 – 3 = </w:t>
            </w:r>
            <w:r w:rsidRPr="00081F9A">
              <w:rPr>
                <w:color w:val="FF0000"/>
                <w:sz w:val="32"/>
                <w:szCs w:val="32"/>
              </w:rPr>
              <w:t>17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D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– 10 = </w:t>
            </w:r>
            <w:r w:rsidRPr="00081F9A">
              <w:rPr>
                <w:color w:val="FF0000"/>
                <w:sz w:val="32"/>
                <w:szCs w:val="32"/>
              </w:rPr>
              <w:t>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L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16 – 8 = </w:t>
            </w:r>
            <w:r w:rsidRPr="00081F9A">
              <w:rPr>
                <w:color w:val="FF0000"/>
                <w:sz w:val="32"/>
                <w:szCs w:val="32"/>
              </w:rPr>
              <w:t>8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+ 12 = </w:t>
            </w:r>
            <w:r w:rsidRPr="00081F9A">
              <w:rPr>
                <w:color w:val="FF0000"/>
                <w:sz w:val="32"/>
                <w:szCs w:val="32"/>
              </w:rPr>
              <w:t>20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U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11 – 8 = </w:t>
            </w:r>
            <w:r w:rsidRPr="00081F9A">
              <w:rPr>
                <w:color w:val="FF0000"/>
                <w:sz w:val="32"/>
                <w:szCs w:val="32"/>
              </w:rPr>
              <w:t>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3 + 8 = </w:t>
            </w:r>
            <w:r w:rsidRPr="00081F9A">
              <w:rPr>
                <w:color w:val="FF0000"/>
                <w:sz w:val="32"/>
                <w:szCs w:val="32"/>
              </w:rPr>
              <w:t>11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T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DF117F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7 + 7 = </w:t>
            </w:r>
            <w:r w:rsidRPr="00081F9A">
              <w:rPr>
                <w:color w:val="FF0000"/>
                <w:sz w:val="32"/>
                <w:szCs w:val="32"/>
              </w:rPr>
              <w:t>14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11 – 7 = </w:t>
            </w:r>
            <w:r w:rsidRPr="00081F9A">
              <w:rPr>
                <w:color w:val="FF0000"/>
                <w:sz w:val="32"/>
                <w:szCs w:val="32"/>
              </w:rPr>
              <w:t>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Ě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14 + 5 = </w:t>
            </w:r>
            <w:r w:rsidRPr="00081F9A">
              <w:rPr>
                <w:color w:val="FF0000"/>
                <w:sz w:val="32"/>
                <w:szCs w:val="32"/>
              </w:rPr>
              <w:t>19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Í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17 – 8 = </w:t>
            </w:r>
            <w:r w:rsidRPr="00081F9A">
              <w:rPr>
                <w:color w:val="FF0000"/>
                <w:sz w:val="32"/>
                <w:szCs w:val="32"/>
              </w:rPr>
              <w:t>9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K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11 – 4 = </w:t>
            </w:r>
            <w:r w:rsidRPr="00081F9A">
              <w:rPr>
                <w:color w:val="FF0000"/>
                <w:sz w:val="32"/>
                <w:szCs w:val="32"/>
              </w:rPr>
              <w:t>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Y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</w:tbl>
    <w:p w:rsidR="0060064E" w:rsidRDefault="0060064E" w:rsidP="00B62102"/>
    <w:p w:rsidR="0060064E" w:rsidRDefault="0060064E" w:rsidP="00B62102"/>
    <w:p w:rsidR="0060064E" w:rsidRDefault="0060064E" w:rsidP="00B62102"/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528"/>
        <w:gridCol w:w="528"/>
        <w:gridCol w:w="528"/>
        <w:gridCol w:w="403"/>
        <w:gridCol w:w="404"/>
        <w:gridCol w:w="622"/>
        <w:gridCol w:w="529"/>
        <w:gridCol w:w="529"/>
        <w:gridCol w:w="420"/>
        <w:gridCol w:w="388"/>
        <w:gridCol w:w="529"/>
        <w:gridCol w:w="529"/>
        <w:gridCol w:w="420"/>
        <w:gridCol w:w="529"/>
        <w:gridCol w:w="529"/>
        <w:gridCol w:w="528"/>
        <w:gridCol w:w="412"/>
        <w:gridCol w:w="404"/>
        <w:gridCol w:w="529"/>
      </w:tblGrid>
      <w:tr w:rsidR="0060064E" w:rsidRPr="00081F9A" w:rsidTr="00081F9A">
        <w:trPr>
          <w:jc w:val="center"/>
        </w:trPr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13</w:t>
            </w:r>
          </w:p>
        </w:tc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15</w:t>
            </w:r>
          </w:p>
        </w:tc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17</w:t>
            </w:r>
          </w:p>
        </w:tc>
        <w:tc>
          <w:tcPr>
            <w:tcW w:w="41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</w:tc>
        <w:tc>
          <w:tcPr>
            <w:tcW w:w="41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638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10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19</w:t>
            </w:r>
          </w:p>
        </w:tc>
        <w:tc>
          <w:tcPr>
            <w:tcW w:w="42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9</w:t>
            </w:r>
          </w:p>
        </w:tc>
        <w:tc>
          <w:tcPr>
            <w:tcW w:w="39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14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  <w:tc>
          <w:tcPr>
            <w:tcW w:w="42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12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11</w:t>
            </w:r>
          </w:p>
        </w:tc>
        <w:tc>
          <w:tcPr>
            <w:tcW w:w="22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20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41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7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16</w:t>
            </w:r>
          </w:p>
        </w:tc>
      </w:tr>
      <w:tr w:rsidR="0060064E" w:rsidRPr="00081F9A" w:rsidTr="00081F9A">
        <w:trPr>
          <w:jc w:val="center"/>
        </w:trPr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54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410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41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Ě</w:t>
            </w:r>
          </w:p>
        </w:tc>
        <w:tc>
          <w:tcPr>
            <w:tcW w:w="638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CH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42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395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2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Š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22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41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541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Ž</w:t>
            </w:r>
          </w:p>
        </w:tc>
      </w:tr>
    </w:tbl>
    <w:p w:rsidR="0060064E" w:rsidRDefault="0060064E" w:rsidP="00B6210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4"/>
        <w:gridCol w:w="794"/>
        <w:gridCol w:w="1701"/>
        <w:gridCol w:w="1814"/>
        <w:gridCol w:w="794"/>
      </w:tblGrid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6 + 6 = </w:t>
            </w:r>
            <w:r w:rsidRPr="00081F9A">
              <w:rPr>
                <w:color w:val="FF0000"/>
                <w:sz w:val="32"/>
                <w:szCs w:val="32"/>
              </w:rPr>
              <w:t>12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6 + 10 = </w:t>
            </w:r>
            <w:r w:rsidRPr="00081F9A">
              <w:rPr>
                <w:color w:val="FF0000"/>
                <w:sz w:val="32"/>
                <w:szCs w:val="32"/>
              </w:rPr>
              <w:t>16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N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12 – 8 = </w:t>
            </w:r>
            <w:r w:rsidRPr="00081F9A">
              <w:rPr>
                <w:color w:val="FF0000"/>
                <w:sz w:val="32"/>
                <w:szCs w:val="32"/>
              </w:rPr>
              <w:t>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R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9 + 8 = </w:t>
            </w:r>
            <w:r w:rsidRPr="00081F9A">
              <w:rPr>
                <w:color w:val="FF0000"/>
                <w:sz w:val="32"/>
                <w:szCs w:val="32"/>
              </w:rPr>
              <w:t>17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5 + 9 = </w:t>
            </w:r>
            <w:r w:rsidRPr="00081F9A">
              <w:rPr>
                <w:color w:val="FF0000"/>
                <w:sz w:val="32"/>
                <w:szCs w:val="32"/>
              </w:rPr>
              <w:t>14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O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14 – 6 = </w:t>
            </w:r>
            <w:r w:rsidRPr="00081F9A">
              <w:rPr>
                <w:color w:val="FF0000"/>
                <w:sz w:val="32"/>
                <w:szCs w:val="32"/>
              </w:rPr>
              <w:t>8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CH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– 7 = </w:t>
            </w:r>
            <w:r w:rsidRPr="00081F9A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J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 </w:t>
            </w: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7 + 13 = </w:t>
            </w:r>
            <w:r w:rsidRPr="00081F9A">
              <w:rPr>
                <w:color w:val="FF0000"/>
                <w:sz w:val="32"/>
                <w:szCs w:val="32"/>
              </w:rPr>
              <w:t>20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Ú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+ 2 = </w:t>
            </w:r>
            <w:r w:rsidRPr="00081F9A">
              <w:rPr>
                <w:color w:val="FF0000"/>
                <w:sz w:val="32"/>
                <w:szCs w:val="32"/>
              </w:rPr>
              <w:t>15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B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15 – 8 = </w:t>
            </w:r>
            <w:r w:rsidRPr="00081F9A">
              <w:rPr>
                <w:color w:val="FF0000"/>
                <w:sz w:val="32"/>
                <w:szCs w:val="32"/>
              </w:rPr>
              <w:t>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H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14 – 9 = </w:t>
            </w:r>
            <w:r w:rsidRPr="00081F9A">
              <w:rPr>
                <w:color w:val="FF0000"/>
                <w:sz w:val="32"/>
                <w:szCs w:val="32"/>
              </w:rPr>
              <w:t>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Í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+ 9 = </w:t>
            </w:r>
            <w:r w:rsidRPr="00081F9A">
              <w:rPr>
                <w:color w:val="FF0000"/>
                <w:sz w:val="32"/>
                <w:szCs w:val="32"/>
              </w:rPr>
              <w:t>17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15 – 12 = </w:t>
            </w:r>
            <w:r w:rsidRPr="00081F9A">
              <w:rPr>
                <w:color w:val="FF0000"/>
                <w:sz w:val="32"/>
                <w:szCs w:val="32"/>
              </w:rPr>
              <w:t>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L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12 – 9 = </w:t>
            </w:r>
            <w:r w:rsidRPr="00081F9A">
              <w:rPr>
                <w:color w:val="FF0000"/>
                <w:sz w:val="32"/>
                <w:szCs w:val="32"/>
              </w:rPr>
              <w:t>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3 + 8 = </w:t>
            </w:r>
            <w:r w:rsidRPr="00081F9A">
              <w:rPr>
                <w:color w:val="FF0000"/>
                <w:sz w:val="32"/>
                <w:szCs w:val="32"/>
              </w:rPr>
              <w:t>11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É</w:t>
            </w: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8 + 8 = </w:t>
            </w:r>
            <w:r w:rsidRPr="00081F9A">
              <w:rPr>
                <w:color w:val="FF0000"/>
                <w:sz w:val="32"/>
                <w:szCs w:val="32"/>
              </w:rPr>
              <w:t>16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13 – 8 = </w:t>
            </w:r>
            <w:r w:rsidRPr="00081F9A">
              <w:rPr>
                <w:color w:val="FF0000"/>
                <w:sz w:val="32"/>
                <w:szCs w:val="32"/>
              </w:rPr>
              <w:t>5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Í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7 + 6 = </w:t>
            </w:r>
            <w:r w:rsidRPr="00081F9A">
              <w:rPr>
                <w:color w:val="FF0000"/>
                <w:sz w:val="32"/>
                <w:szCs w:val="32"/>
              </w:rPr>
              <w:t>13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K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60064E" w:rsidRPr="00081F9A" w:rsidTr="00081F9A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0064E" w:rsidRPr="00081F9A" w:rsidRDefault="0060064E" w:rsidP="00B62102">
            <w:pPr>
              <w:rPr>
                <w:color w:val="FF0000"/>
                <w:sz w:val="32"/>
                <w:szCs w:val="32"/>
              </w:rPr>
            </w:pPr>
            <w:r w:rsidRPr="00081F9A">
              <w:rPr>
                <w:sz w:val="32"/>
                <w:szCs w:val="32"/>
              </w:rPr>
              <w:t xml:space="preserve">17 – 8 = </w:t>
            </w:r>
            <w:r w:rsidRPr="00081F9A">
              <w:rPr>
                <w:color w:val="FF0000"/>
                <w:sz w:val="32"/>
                <w:szCs w:val="32"/>
              </w:rPr>
              <w:t>9</w:t>
            </w: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  <w:r w:rsidRPr="00081F9A">
              <w:rPr>
                <w:color w:val="FF0000"/>
                <w:sz w:val="32"/>
                <w:szCs w:val="32"/>
              </w:rPr>
              <w:t>Y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B62102">
            <w:pPr>
              <w:rPr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60064E" w:rsidRPr="00081F9A" w:rsidRDefault="0060064E" w:rsidP="00081F9A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</w:tbl>
    <w:p w:rsidR="0060064E" w:rsidRDefault="0060064E" w:rsidP="00B62102"/>
    <w:p w:rsidR="0060064E" w:rsidRDefault="0060064E" w:rsidP="00B62102"/>
    <w:p w:rsidR="0060064E" w:rsidRDefault="0060064E" w:rsidP="00B62102"/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567"/>
        <w:gridCol w:w="567"/>
        <w:gridCol w:w="567"/>
        <w:gridCol w:w="567"/>
        <w:gridCol w:w="62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0064E" w:rsidRPr="00081F9A" w:rsidTr="00081F9A">
        <w:trPr>
          <w:jc w:val="center"/>
        </w:trPr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20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 xml:space="preserve">9   </w:t>
            </w:r>
          </w:p>
        </w:tc>
      </w:tr>
      <w:tr w:rsidR="0060064E" w:rsidRPr="00081F9A" w:rsidTr="00081F9A">
        <w:trPr>
          <w:jc w:val="center"/>
        </w:trPr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É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Ú</w:t>
            </w:r>
          </w:p>
        </w:tc>
        <w:tc>
          <w:tcPr>
            <w:tcW w:w="567" w:type="dxa"/>
          </w:tcPr>
          <w:p w:rsidR="0060064E" w:rsidRPr="00081F9A" w:rsidRDefault="0060064E" w:rsidP="00081F9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81F9A"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</w:tr>
    </w:tbl>
    <w:p w:rsidR="0060064E" w:rsidRDefault="0060064E" w:rsidP="00B62102"/>
    <w:p w:rsidR="0060064E" w:rsidRDefault="0060064E" w:rsidP="00B62102">
      <w:pPr>
        <w:jc w:val="center"/>
      </w:pPr>
    </w:p>
    <w:sectPr w:rsidR="0060064E" w:rsidSect="00C67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64E" w:rsidRDefault="0060064E" w:rsidP="00C62EF6">
      <w:pPr>
        <w:spacing w:after="0" w:line="240" w:lineRule="auto"/>
      </w:pPr>
      <w:r>
        <w:separator/>
      </w:r>
    </w:p>
  </w:endnote>
  <w:endnote w:type="continuationSeparator" w:id="0">
    <w:p w:rsidR="0060064E" w:rsidRDefault="0060064E" w:rsidP="00C62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64E" w:rsidRDefault="0060064E" w:rsidP="00C62EF6">
      <w:pPr>
        <w:spacing w:after="0" w:line="240" w:lineRule="auto"/>
      </w:pPr>
      <w:r>
        <w:separator/>
      </w:r>
    </w:p>
  </w:footnote>
  <w:footnote w:type="continuationSeparator" w:id="0">
    <w:p w:rsidR="0060064E" w:rsidRDefault="0060064E" w:rsidP="00C62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8E8"/>
    <w:rsid w:val="0003704A"/>
    <w:rsid w:val="00081F9A"/>
    <w:rsid w:val="000A40F8"/>
    <w:rsid w:val="000C010A"/>
    <w:rsid w:val="001D0A38"/>
    <w:rsid w:val="001F6385"/>
    <w:rsid w:val="002719BE"/>
    <w:rsid w:val="00290C13"/>
    <w:rsid w:val="002A0952"/>
    <w:rsid w:val="002A321D"/>
    <w:rsid w:val="0039018D"/>
    <w:rsid w:val="00466103"/>
    <w:rsid w:val="00477C8D"/>
    <w:rsid w:val="004E6C92"/>
    <w:rsid w:val="005C4DAD"/>
    <w:rsid w:val="005F6849"/>
    <w:rsid w:val="0060064E"/>
    <w:rsid w:val="006A2D94"/>
    <w:rsid w:val="007D36A6"/>
    <w:rsid w:val="00856CE4"/>
    <w:rsid w:val="009131A4"/>
    <w:rsid w:val="00A223A9"/>
    <w:rsid w:val="00A2527A"/>
    <w:rsid w:val="00A733CA"/>
    <w:rsid w:val="00A879F2"/>
    <w:rsid w:val="00AF67F4"/>
    <w:rsid w:val="00B62102"/>
    <w:rsid w:val="00BE5ABE"/>
    <w:rsid w:val="00C133AA"/>
    <w:rsid w:val="00C47C4C"/>
    <w:rsid w:val="00C61AD9"/>
    <w:rsid w:val="00C62EF6"/>
    <w:rsid w:val="00C67CE3"/>
    <w:rsid w:val="00C948E8"/>
    <w:rsid w:val="00CE5C32"/>
    <w:rsid w:val="00CE7A57"/>
    <w:rsid w:val="00D05F52"/>
    <w:rsid w:val="00D12E61"/>
    <w:rsid w:val="00DF117F"/>
    <w:rsid w:val="00E25EC1"/>
    <w:rsid w:val="00EC36B6"/>
    <w:rsid w:val="00FB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8E8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948E8"/>
    <w:pPr>
      <w:ind w:left="720"/>
      <w:contextualSpacing/>
    </w:pPr>
  </w:style>
  <w:style w:type="table" w:styleId="TableGrid">
    <w:name w:val="Table Grid"/>
    <w:basedOn w:val="TableNormal"/>
    <w:uiPriority w:val="99"/>
    <w:rsid w:val="00C948E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2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62EF6"/>
    <w:rPr>
      <w:rFonts w:ascii="Calibri" w:hAnsi="Calibri" w:cs="Times New Roman"/>
      <w:lang w:val="cs-CZ"/>
    </w:rPr>
  </w:style>
  <w:style w:type="paragraph" w:styleId="Footer">
    <w:name w:val="footer"/>
    <w:basedOn w:val="Normal"/>
    <w:link w:val="FooterChar"/>
    <w:uiPriority w:val="99"/>
    <w:rsid w:val="00C62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62EF6"/>
    <w:rPr>
      <w:rFonts w:ascii="Calibri" w:hAnsi="Calibri" w:cs="Times New Roman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638</Words>
  <Characters>3771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2013-04-25T17:23:00Z</cp:lastPrinted>
  <dcterms:created xsi:type="dcterms:W3CDTF">2014-03-19T19:58:00Z</dcterms:created>
  <dcterms:modified xsi:type="dcterms:W3CDTF">2014-03-19T19:58:00Z</dcterms:modified>
</cp:coreProperties>
</file>