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B7" w:rsidRPr="001D0A38" w:rsidRDefault="00E37EB7" w:rsidP="009837B6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E37EB7" w:rsidRPr="002367B9" w:rsidTr="00A23B51">
        <w:trPr>
          <w:trHeight w:val="66"/>
        </w:trPr>
        <w:tc>
          <w:tcPr>
            <w:tcW w:w="3532" w:type="dxa"/>
            <w:tcBorders>
              <w:top w:val="single" w:sz="4" w:space="0" w:color="808080"/>
              <w:bottom w:val="nil"/>
              <w:right w:val="nil"/>
            </w:tcBorders>
          </w:tcPr>
          <w:p w:rsidR="00E37EB7" w:rsidRPr="002367B9" w:rsidRDefault="00E37EB7" w:rsidP="00A23B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2367B9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</w:tcBorders>
          </w:tcPr>
          <w:p w:rsidR="00E37EB7" w:rsidRPr="002367B9" w:rsidRDefault="00E37EB7" w:rsidP="00A23B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2367B9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E37EB7" w:rsidRPr="002367B9" w:rsidTr="00A23B51">
        <w:trPr>
          <w:trHeight w:val="66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E37EB7" w:rsidRPr="002367B9" w:rsidRDefault="00E37EB7" w:rsidP="00A23B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2367B9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E37EB7" w:rsidRPr="002367B9" w:rsidRDefault="00E37EB7" w:rsidP="00A23B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2367B9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E37EB7" w:rsidRPr="002367B9" w:rsidTr="00A23B51">
        <w:trPr>
          <w:trHeight w:val="108"/>
        </w:trPr>
        <w:tc>
          <w:tcPr>
            <w:tcW w:w="3532" w:type="dxa"/>
            <w:tcBorders>
              <w:top w:val="nil"/>
              <w:bottom w:val="nil"/>
              <w:right w:val="nil"/>
            </w:tcBorders>
          </w:tcPr>
          <w:p w:rsidR="00E37EB7" w:rsidRPr="002367B9" w:rsidRDefault="00E37EB7" w:rsidP="00A23B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2367B9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</w:tcBorders>
          </w:tcPr>
          <w:p w:rsidR="00E37EB7" w:rsidRPr="002367B9" w:rsidRDefault="00E37EB7" w:rsidP="00A23B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2367B9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E37EB7" w:rsidRPr="002367B9" w:rsidTr="00A23B51">
        <w:trPr>
          <w:trHeight w:val="110"/>
        </w:trPr>
        <w:tc>
          <w:tcPr>
            <w:tcW w:w="3532" w:type="dxa"/>
            <w:tcBorders>
              <w:top w:val="nil"/>
              <w:bottom w:val="single" w:sz="4" w:space="0" w:color="808080"/>
              <w:right w:val="nil"/>
            </w:tcBorders>
          </w:tcPr>
          <w:p w:rsidR="00E37EB7" w:rsidRPr="002367B9" w:rsidRDefault="00E37EB7" w:rsidP="00A23B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2367B9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</w:tcBorders>
          </w:tcPr>
          <w:p w:rsidR="00E37EB7" w:rsidRPr="002367B9" w:rsidRDefault="00E37EB7" w:rsidP="00A23B51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2367B9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E37EB7" w:rsidRPr="001D0A38" w:rsidRDefault="00E37EB7" w:rsidP="009837B6">
      <w:pPr>
        <w:rPr>
          <w:sz w:val="28"/>
          <w:szCs w:val="28"/>
        </w:rPr>
      </w:pPr>
    </w:p>
    <w:p w:rsidR="00E37EB7" w:rsidRPr="001D0A38" w:rsidRDefault="00E37EB7" w:rsidP="009837B6">
      <w:pPr>
        <w:rPr>
          <w:sz w:val="28"/>
          <w:szCs w:val="28"/>
        </w:rPr>
      </w:pPr>
    </w:p>
    <w:p w:rsidR="00E37EB7" w:rsidRPr="001D0A38" w:rsidRDefault="00E37EB7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SADA č. I</w:t>
      </w:r>
      <w:r>
        <w:rPr>
          <w:rFonts w:ascii="Garamond" w:hAnsi="Garamond"/>
          <w:b/>
          <w:sz w:val="28"/>
          <w:szCs w:val="28"/>
        </w:rPr>
        <w:t>I</w:t>
      </w:r>
    </w:p>
    <w:p w:rsidR="00E37EB7" w:rsidRPr="001D0A38" w:rsidRDefault="00E37EB7" w:rsidP="009837B6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 w:rsidRPr="001D0A38"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9</w:t>
      </w:r>
    </w:p>
    <w:p w:rsidR="00E37EB7" w:rsidRPr="001D0A38" w:rsidRDefault="00E37EB7" w:rsidP="009837B6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oblast: </w:t>
      </w:r>
      <w:r>
        <w:rPr>
          <w:rFonts w:ascii="Garamond" w:hAnsi="Garamond"/>
          <w:b/>
          <w:sz w:val="28"/>
          <w:szCs w:val="28"/>
        </w:rPr>
        <w:t>Matematika a její aplikace</w:t>
      </w:r>
    </w:p>
    <w:p w:rsidR="00E37EB7" w:rsidRPr="001D0A38" w:rsidRDefault="00E37EB7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 xml:space="preserve">Vzdělávací obor: </w:t>
      </w:r>
      <w:r>
        <w:rPr>
          <w:rFonts w:ascii="Garamond" w:hAnsi="Garamond"/>
          <w:b/>
          <w:sz w:val="28"/>
          <w:szCs w:val="28"/>
        </w:rPr>
        <w:t>Matematika</w:t>
      </w:r>
    </w:p>
    <w:p w:rsidR="00E37EB7" w:rsidRPr="001D0A38" w:rsidRDefault="00E37EB7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37EB7" w:rsidRPr="001D0A38" w:rsidRDefault="00E37EB7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37EB7" w:rsidRPr="001D0A38" w:rsidRDefault="00E37EB7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E37EB7" w:rsidRPr="001D0A38" w:rsidRDefault="00E37EB7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E37EB7" w:rsidRPr="001D0A38" w:rsidRDefault="00E37EB7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E37EB7" w:rsidRPr="001D0A38" w:rsidRDefault="00E37EB7" w:rsidP="009837B6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>
        <w:rPr>
          <w:rFonts w:ascii="Garamond" w:hAnsi="Garamond"/>
          <w:b/>
          <w:sz w:val="24"/>
          <w:szCs w:val="24"/>
        </w:rPr>
        <w:t>22. 3. 2013 I., 1</w:t>
      </w:r>
      <w:bookmarkStart w:id="0" w:name="_GoBack"/>
      <w:bookmarkEnd w:id="0"/>
      <w:r w:rsidRPr="001D0A38">
        <w:rPr>
          <w:rFonts w:ascii="Garamond" w:hAnsi="Garamond"/>
          <w:b/>
          <w:sz w:val="24"/>
          <w:szCs w:val="24"/>
        </w:rPr>
        <w:t>. ročníku.</w:t>
      </w:r>
    </w:p>
    <w:p w:rsidR="00E37EB7" w:rsidRPr="001D0A38" w:rsidRDefault="00E37EB7" w:rsidP="009837B6">
      <w:pPr>
        <w:jc w:val="center"/>
        <w:rPr>
          <w:sz w:val="28"/>
          <w:szCs w:val="28"/>
        </w:rPr>
      </w:pPr>
    </w:p>
    <w:p w:rsidR="00E37EB7" w:rsidRPr="001D0A38" w:rsidRDefault="00E37EB7" w:rsidP="009837B6">
      <w:pPr>
        <w:rPr>
          <w:sz w:val="28"/>
          <w:szCs w:val="28"/>
        </w:rPr>
      </w:pPr>
    </w:p>
    <w:p w:rsidR="00E37EB7" w:rsidRPr="001D0A38" w:rsidRDefault="00E37EB7" w:rsidP="009837B6">
      <w:pPr>
        <w:rPr>
          <w:sz w:val="28"/>
          <w:szCs w:val="28"/>
        </w:rPr>
      </w:pPr>
    </w:p>
    <w:p w:rsidR="00E37EB7" w:rsidRPr="001D0A38" w:rsidRDefault="00E37EB7" w:rsidP="009837B6">
      <w:pPr>
        <w:rPr>
          <w:sz w:val="28"/>
          <w:szCs w:val="28"/>
        </w:rPr>
      </w:pPr>
    </w:p>
    <w:p w:rsidR="00E37EB7" w:rsidRPr="001D0A38" w:rsidRDefault="00E37EB7" w:rsidP="009837B6">
      <w:pPr>
        <w:rPr>
          <w:sz w:val="28"/>
          <w:szCs w:val="28"/>
        </w:rPr>
      </w:pPr>
    </w:p>
    <w:p w:rsidR="00E37EB7" w:rsidRPr="00E25EC1" w:rsidRDefault="00E37EB7" w:rsidP="009837B6">
      <w:pPr>
        <w:rPr>
          <w:sz w:val="28"/>
          <w:szCs w:val="28"/>
        </w:rPr>
      </w:pPr>
      <w:r w:rsidRPr="00976F79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2.25pt;height:92.25pt">
            <v:imagedata r:id="rId5" o:title=""/>
          </v:shape>
        </w:pict>
      </w:r>
    </w:p>
    <w:p w:rsidR="00E37EB7" w:rsidRDefault="00E37EB7" w:rsidP="009837B6">
      <w:pPr>
        <w:jc w:val="center"/>
        <w:rPr>
          <w:rFonts w:ascii="Garamond" w:hAnsi="Garamond"/>
          <w:b/>
          <w:sz w:val="28"/>
          <w:szCs w:val="28"/>
        </w:rPr>
      </w:pPr>
    </w:p>
    <w:p w:rsidR="00E37EB7" w:rsidRDefault="00E37EB7" w:rsidP="009837B6">
      <w:pPr>
        <w:jc w:val="center"/>
        <w:rPr>
          <w:rFonts w:ascii="Garamond" w:hAnsi="Garamond"/>
          <w:b/>
          <w:sz w:val="28"/>
          <w:szCs w:val="28"/>
        </w:rPr>
      </w:pPr>
    </w:p>
    <w:p w:rsidR="00E37EB7" w:rsidRDefault="00E37EB7" w:rsidP="009837B6">
      <w:pPr>
        <w:jc w:val="center"/>
        <w:rPr>
          <w:rFonts w:ascii="Garamond" w:hAnsi="Garamond"/>
          <w:b/>
          <w:sz w:val="28"/>
          <w:szCs w:val="28"/>
        </w:rPr>
      </w:pPr>
    </w:p>
    <w:p w:rsidR="00E37EB7" w:rsidRDefault="00E37EB7" w:rsidP="009837B6">
      <w:pPr>
        <w:jc w:val="center"/>
        <w:rPr>
          <w:rFonts w:ascii="Garamond" w:hAnsi="Garamond"/>
          <w:b/>
          <w:sz w:val="28"/>
          <w:szCs w:val="28"/>
        </w:rPr>
      </w:pPr>
    </w:p>
    <w:p w:rsidR="00E37EB7" w:rsidRPr="001D0A38" w:rsidRDefault="00E37EB7" w:rsidP="009837B6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METODICKÝ LIST</w:t>
      </w:r>
    </w:p>
    <w:p w:rsidR="00E37EB7" w:rsidRPr="001D0A38" w:rsidRDefault="00E37EB7" w:rsidP="009837B6">
      <w:pPr>
        <w:rPr>
          <w:sz w:val="28"/>
          <w:szCs w:val="28"/>
        </w:rPr>
      </w:pPr>
    </w:p>
    <w:p w:rsidR="00E37EB7" w:rsidRPr="009131A4" w:rsidRDefault="00E37EB7" w:rsidP="009837B6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>
        <w:rPr>
          <w:rFonts w:ascii="Garamond" w:hAnsi="Garamond"/>
          <w:b/>
          <w:sz w:val="28"/>
          <w:szCs w:val="28"/>
        </w:rPr>
        <w:t>NÁCVIK SČÍTÁNÍ V OBORU DO 20 S PŘECHODEM DESÍTKY S ROZKLADEM, 1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E37EB7" w:rsidRDefault="00E37EB7" w:rsidP="009837B6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</w:t>
      </w:r>
      <w:r>
        <w:rPr>
          <w:rFonts w:ascii="Garamond" w:hAnsi="Garamond"/>
          <w:b/>
          <w:sz w:val="28"/>
          <w:szCs w:val="28"/>
        </w:rPr>
        <w:t>Nácvik sčítání v oboru do 20 s přechodem desítky s rozkladem (také s možností znázornění)</w:t>
      </w:r>
    </w:p>
    <w:p w:rsidR="00E37EB7" w:rsidRPr="009131A4" w:rsidRDefault="00E37EB7" w:rsidP="009837B6">
      <w:pPr>
        <w:rPr>
          <w:rFonts w:ascii="Garamond" w:hAnsi="Garamond"/>
          <w:b/>
          <w:sz w:val="28"/>
          <w:szCs w:val="28"/>
        </w:rPr>
      </w:pPr>
    </w:p>
    <w:p w:rsidR="00E37EB7" w:rsidRPr="009131A4" w:rsidRDefault="00E37EB7" w:rsidP="009837B6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E37EB7" w:rsidRPr="009837B6" w:rsidRDefault="00E37EB7" w:rsidP="00753E5D">
      <w:pPr>
        <w:pStyle w:val="ListParagraph"/>
        <w:spacing w:after="0" w:line="240" w:lineRule="auto"/>
        <w:ind w:left="1425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>Žáci podle vzoru rozkládají sčítanec a rozepisují příklad na postupné sčítání</w:t>
      </w:r>
    </w:p>
    <w:p w:rsidR="00E37EB7" w:rsidRDefault="00E37EB7" w:rsidP="009837B6">
      <w:pPr>
        <w:pStyle w:val="ListParagraph"/>
        <w:spacing w:after="0" w:line="240" w:lineRule="auto"/>
        <w:ind w:left="1425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>(Pro vizualizaci rozkladu mohou žáci využít ke znázornění připravené rámečky.)</w:t>
      </w:r>
    </w:p>
    <w:p w:rsidR="00E37EB7" w:rsidRDefault="00E37EB7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37EB7" w:rsidRDefault="00E37EB7" w:rsidP="00AE4F48">
      <w:pPr>
        <w:jc w:val="center"/>
        <w:rPr>
          <w:sz w:val="32"/>
          <w:szCs w:val="32"/>
        </w:rPr>
      </w:pPr>
      <w:r>
        <w:rPr>
          <w:sz w:val="32"/>
          <w:szCs w:val="32"/>
        </w:rPr>
        <w:t>SČÍTÁNÍ DO 20 S PŘECHODEM DESÍTKY</w:t>
      </w:r>
    </w:p>
    <w:tbl>
      <w:tblPr>
        <w:tblpPr w:leftFromText="141" w:rightFromText="141" w:vertAnchor="text" w:horzAnchor="margin" w:tblpXSpec="right" w:tblpY="7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AE4F48">
      <w:pPr>
        <w:rPr>
          <w:sz w:val="32"/>
          <w:szCs w:val="32"/>
        </w:rPr>
      </w:pPr>
    </w:p>
    <w:p w:rsidR="00E37EB7" w:rsidRDefault="00E37EB7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shape id="Šipka ve tvaru U 22" o:spid="_x0000_s1026" style="position:absolute;margin-left:76.15pt;margin-top:-33.8pt;width:76.3pt;height:37.35pt;rotation:551009fd;z-index: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69096,474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" path="m,474387l,202236c,90544,90544,,202236,l681760,c793452,,883996,90544,883996,202236r,l969096,202236,850499,452394,731903,202236r85100,l817003,202236v,-74693,-60550,-135243,-135243,-135243l202236,66993v-74693,,-135243,60550,-135243,135243l66993,474387,,474387xe" fillcolor="#4f81bd" strokecolor="#243f60" strokeweight="2pt">
            <v:path arrowok="t" o:connecttype="custom" o:connectlocs="0,474387;0,202236;202236,0;681760,0;883996,202236;883996,202236;969096,202236;850499,452394;731903,202236;817003,202236;817003,202236;681760,66993;202236,66993;66993,202236;66993,474387;0,474387" o:connectangles="0,0,0,0,0,0,0,0,0,0,0,0,0,0,0,0"/>
          </v:shape>
        </w:pict>
      </w:r>
      <w:r>
        <w:rPr>
          <w:noProof/>
          <w:lang w:eastAsia="cs-CZ"/>
        </w:rPr>
        <w:pict>
          <v:oval id="Ovál 23" o:spid="_x0000_s1027" style="position:absolute;margin-left:54.15pt;margin-top:-2.25pt;width:42.1pt;height:25.15pt;z-index:2516193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" filled="f" strokecolor="#243f60" strokeweight="2pt"/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4" o:spid="_x0000_s1028" type="#_x0000_t32" style="position:absolute;margin-left:54.15pt;margin-top:16.75pt;width:53.65pt;height:25.8pt;flip:y;z-index:251618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" strokecolor="#f79646" strokeweight="2pt">
            <v:stroke endarrow="open"/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shape id="Přímá spojnice se šipkou 25" o:spid="_x0000_s1029" type="#_x0000_t32" style="position:absolute;margin-left:24.9pt;margin-top:16.75pt;width:63.15pt;height:25.8pt;flip:y;z-index:251617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" strokecolor="#bc4542">
            <v:stroke endarrow="open"/>
          </v:shape>
        </w:pict>
      </w:r>
      <w:r>
        <w:rPr>
          <w:noProof/>
          <w:lang w:eastAsia="cs-CZ"/>
        </w:rPr>
        <w:pict>
          <v:oval id="Ovál 26" o:spid="_x0000_s1030" style="position:absolute;margin-left:-.3pt;margin-top:-11.4pt;width:25.05pt;height:78pt;rotation:-944589fd;z-index:251615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" filled="f" strokecolor="#243f60" strokeweight="2pt"/>
        </w:pict>
      </w:r>
      <w:r>
        <w:rPr>
          <w:noProof/>
          <w:lang w:eastAsia="cs-CZ"/>
        </w:rPr>
        <w:pict>
          <v:line id="Přímá spojnice 27" o:spid="_x0000_s1031" style="position:absolute;z-index:251614208;visibility:visible" from="34.15pt,16.9pt" to="43.9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" strokecolor="#4579b8"/>
        </w:pict>
      </w:r>
      <w:r>
        <w:rPr>
          <w:noProof/>
          <w:lang w:eastAsia="cs-CZ"/>
        </w:rPr>
        <w:pict>
          <v:line id="Přímá spojnice 28" o:spid="_x0000_s1032" style="position:absolute;flip:x;z-index:251613184;visibility:visible" from="25.15pt,16.9pt" to="34.15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" strokecolor="#4579b8"/>
        </w:pict>
      </w:r>
      <w:r>
        <w:rPr>
          <w:sz w:val="32"/>
          <w:szCs w:val="32"/>
        </w:rPr>
        <w:t xml:space="preserve"> </w:t>
      </w:r>
      <w:r w:rsidRPr="006C3EB9">
        <w:rPr>
          <w:sz w:val="32"/>
          <w:szCs w:val="32"/>
        </w:rPr>
        <w:t xml:space="preserve">6 + 7 = </w:t>
      </w:r>
      <w:r>
        <w:rPr>
          <w:sz w:val="32"/>
          <w:szCs w:val="32"/>
        </w:rPr>
        <w:t xml:space="preserve">  6 + 4 + 3 = 10 + 3 = 13</w:t>
      </w:r>
      <w:r>
        <w:rPr>
          <w:sz w:val="32"/>
          <w:szCs w:val="32"/>
        </w:rPr>
        <w:tab/>
      </w:r>
    </w:p>
    <w:p w:rsidR="00E37EB7" w:rsidRDefault="00E37EB7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noProof/>
          <w:lang w:eastAsia="cs-CZ"/>
        </w:rPr>
        <w:pict>
          <v:shape id="Přímá spojnice se šipkou 29" o:spid="_x0000_s1033" type="#_x0000_t32" style="position:absolute;margin-left:3.2pt;margin-top:10.15pt;width:0;height:22.4pt;z-index:2516162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" strokecolor="#4579b8">
            <v:stroke endarrow="open"/>
          </v:shape>
        </w:pict>
      </w:r>
      <w:r>
        <w:rPr>
          <w:sz w:val="32"/>
          <w:szCs w:val="32"/>
        </w:rPr>
        <w:t xml:space="preserve"> 4  + 3</w:t>
      </w:r>
    </w:p>
    <w:p w:rsidR="00E37EB7" w:rsidRPr="00786127" w:rsidRDefault="00E37EB7" w:rsidP="00AE4F48">
      <w:pPr>
        <w:rPr>
          <w:b/>
          <w:sz w:val="32"/>
          <w:szCs w:val="32"/>
        </w:rPr>
      </w:pPr>
      <w:r>
        <w:rPr>
          <w:b/>
          <w:sz w:val="32"/>
          <w:szCs w:val="32"/>
        </w:rPr>
        <w:t>10</w:t>
      </w:r>
    </w:p>
    <w:tbl>
      <w:tblPr>
        <w:tblpPr w:leftFromText="141" w:rightFromText="141" w:vertAnchor="text" w:horzAnchor="margin" w:tblpXSpec="right" w:tblpY="9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30" o:spid="_x0000_s1034" style="position:absolute;z-index:251621376;visibility:visible;mso-position-horizontal-relative:text;mso-position-vertical-relative:text" from="34.45pt,16.65pt" to="44.2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" strokecolor="#4579b8"/>
        </w:pict>
      </w:r>
      <w:r>
        <w:rPr>
          <w:noProof/>
          <w:lang w:eastAsia="cs-CZ"/>
        </w:rPr>
        <w:pict>
          <v:line id="Přímá spojnice 31" o:spid="_x0000_s1035" style="position:absolute;flip:x;z-index:251620352;visibility:visible;mso-position-horizontal-relative:text;mso-position-vertical-relative:text" from="24.9pt,16.65pt" to="34.4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" strokecolor="#4579b8"/>
        </w:pict>
      </w:r>
      <w:r>
        <w:rPr>
          <w:sz w:val="32"/>
          <w:szCs w:val="32"/>
        </w:rPr>
        <w:t xml:space="preserve">  9 + 3 = 9 + __ + __ = __ + __ =</w:t>
      </w:r>
    </w:p>
    <w:p w:rsidR="00E37EB7" w:rsidRDefault="00E37EB7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1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32" o:spid="_x0000_s1036" style="position:absolute;z-index:251624448;visibility:visible;mso-position-horizontal-relative:text;mso-position-vertical-relative:text" from="34.45pt,16.95pt" to="44.2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33" o:spid="_x0000_s1037" style="position:absolute;flip:x;z-index:251623424;visibility:visible;mso-position-horizontal-relative:text;mso-position-vertical-relative:text" from="24.9pt,16.95pt" to="34.4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" strokecolor="#4579b8"/>
        </w:pict>
      </w:r>
      <w:r>
        <w:rPr>
          <w:sz w:val="32"/>
          <w:szCs w:val="32"/>
        </w:rPr>
        <w:t xml:space="preserve">  8 + 9 = 8 + __ + __ = __ + __ =</w:t>
      </w:r>
    </w:p>
    <w:p w:rsidR="00E37EB7" w:rsidRDefault="00E37EB7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1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34" o:spid="_x0000_s1038" style="position:absolute;z-index:251626496;visibility:visible;mso-position-horizontal-relative:text;mso-position-vertical-relative:text" from="34.45pt,16.55pt" to="44.2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" strokecolor="#4579b8"/>
        </w:pict>
      </w:r>
      <w:r>
        <w:rPr>
          <w:noProof/>
          <w:lang w:eastAsia="cs-CZ"/>
        </w:rPr>
        <w:pict>
          <v:line id="Přímá spojnice 35" o:spid="_x0000_s1039" style="position:absolute;flip:x;z-index:251625472;visibility:visible;mso-position-horizontal-relative:text;mso-position-vertical-relative:text" from="24.9pt,16.55pt" to="34.4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" strokecolor="#4579b8"/>
        </w:pict>
      </w:r>
      <w:r>
        <w:rPr>
          <w:sz w:val="32"/>
          <w:szCs w:val="32"/>
        </w:rPr>
        <w:t xml:space="preserve">  7 + 8 = 7 + __ + __ = __ + __ = </w:t>
      </w:r>
    </w:p>
    <w:p w:rsidR="00E37EB7" w:rsidRDefault="00E37EB7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1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36" o:spid="_x0000_s1040" style="position:absolute;z-index:251628544;visibility:visible;mso-position-horizontal-relative:text;mso-position-vertical-relative:text" from="34.15pt,17.05pt" to="43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" strokecolor="#4579b8"/>
        </w:pict>
      </w:r>
      <w:r>
        <w:rPr>
          <w:noProof/>
          <w:lang w:eastAsia="cs-CZ"/>
        </w:rPr>
        <w:pict>
          <v:line id="Přímá spojnice 37" o:spid="_x0000_s1041" style="position:absolute;flip:x;z-index:251627520;visibility:visible;mso-position-horizontal-relative:text;mso-position-vertical-relative:text" from="25.15pt,17.05pt" to="34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" strokecolor="#4579b8"/>
        </w:pict>
      </w:r>
      <w:r>
        <w:rPr>
          <w:sz w:val="32"/>
          <w:szCs w:val="32"/>
        </w:rPr>
        <w:t xml:space="preserve">  4 + 7 = 4 + __ + __ = __ + __ = </w:t>
      </w:r>
    </w:p>
    <w:p w:rsidR="00E37EB7" w:rsidRDefault="00E37EB7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1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40" o:spid="_x0000_s1042" style="position:absolute;z-index:251630592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O+QMWb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39" o:spid="_x0000_s1043" style="position:absolute;flip:x;z-index:251629568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CRjwGM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6 + 5 = 6 +  __ + __ = __ + __ =</w:t>
      </w:r>
    </w:p>
    <w:p w:rsidR="00E37EB7" w:rsidRDefault="00E37EB7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41" o:spid="_x0000_s1044" style="position:absolute;z-index:251632640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CkQYWP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42" o:spid="_x0000_s1045" style="position:absolute;flip:x;z-index:251631616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OsS20jPAQAA0g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8 + 7 = 8 +  __ + __ = __ + __ =</w:t>
      </w:r>
    </w:p>
    <w:p w:rsidR="00E37EB7" w:rsidRDefault="00E37EB7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43" o:spid="_x0000_s1046" style="position:absolute;z-index:251634688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ClEcBpxwEAAMg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44" o:spid="_x0000_s1047" style="position:absolute;flip:x;z-index:251633664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Bb3KQy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2 + 9 = 2 +  __ + __ = __ + __ =</w:t>
      </w:r>
    </w:p>
    <w:p w:rsidR="00E37EB7" w:rsidRDefault="00E37EB7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1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AE4F48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45" o:spid="_x0000_s1048" style="position:absolute;z-index:251636736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DETI3b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46" o:spid="_x0000_s1049" style="position:absolute;flip:x;z-index:251635712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DLmXEb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5 + 6 = 5 +  __ + __ = __ + __ =</w:t>
      </w:r>
    </w:p>
    <w:p w:rsidR="00E37EB7" w:rsidRDefault="00E37EB7" w:rsidP="00AE4F48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E37EB7" w:rsidRDefault="00E37EB7"/>
    <w:tbl>
      <w:tblPr>
        <w:tblpPr w:leftFromText="141" w:rightFromText="141" w:vertAnchor="text" w:horzAnchor="margin" w:tblpXSpec="right" w:tblpY="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87" o:spid="_x0000_s1050" style="position:absolute;z-index:251701248;visibility:visible;mso-position-horizontal-relative:text;mso-position-vertical-relative:text" from="26.85pt,16.6pt" to="36.1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" strokecolor="#4579b8"/>
        </w:pict>
      </w:r>
      <w:r>
        <w:rPr>
          <w:noProof/>
          <w:lang w:eastAsia="cs-CZ"/>
        </w:rPr>
        <w:pict>
          <v:line id="Přímá spojnice 88" o:spid="_x0000_s1051" style="position:absolute;flip:x;z-index:251702272;visibility:visible;mso-position-horizontal-relative:text;mso-position-vertical-relative:text" from="17.3pt,16.6pt" to="26.15pt,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" strokecolor="#4579b8"/>
        </w:pict>
      </w:r>
      <w:r>
        <w:rPr>
          <w:sz w:val="32"/>
          <w:szCs w:val="32"/>
        </w:rPr>
        <w:t>8 + 5 = 8 +  __ + __ = __ + __ =</w:t>
      </w:r>
    </w:p>
    <w:p w:rsidR="00E37EB7" w:rsidRDefault="00E37EB7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+</w:t>
      </w:r>
    </w:p>
    <w:tbl>
      <w:tblPr>
        <w:tblpPr w:leftFromText="141" w:rightFromText="141" w:vertAnchor="text" w:horzAnchor="margin" w:tblpXSpec="right" w:tblpY="1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6C3EB9" w:rsidRDefault="00E37EB7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49" o:spid="_x0000_s1052" style="position:absolute;z-index:251638784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BkW5Un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50" o:spid="_x0000_s1053" style="position:absolute;flip:x;z-index:251637760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Fv3pfTPAQAA0g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7 + 4 = 7 +  __ + __ = __ + __ =</w:t>
      </w:r>
    </w:p>
    <w:p w:rsidR="00E37EB7" w:rsidRPr="006C3EB9" w:rsidRDefault="00E37EB7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51" o:spid="_x0000_s1054" style="position:absolute;z-index:251640832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CwnYxH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52" o:spid="_x0000_s1055" style="position:absolute;flip:x;z-index:251639808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MuycN3PAQAA0g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3 + 9 = 3 +  __ + __ = __ + __ =</w:t>
      </w:r>
    </w:p>
    <w:p w:rsidR="00E37EB7" w:rsidRDefault="00E37EB7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53" o:spid="_x0000_s1056" style="position:absolute;z-index:251642880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CgJsIbxwEAAMg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54" o:spid="_x0000_s1057" style="position:absolute;flip:x;z-index:251641856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B7fA+n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6 + 6 = 6 +  __ + __ = __ + __ =</w:t>
      </w:r>
    </w:p>
    <w:p w:rsidR="00E37EB7" w:rsidRDefault="00E37EB7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55" o:spid="_x0000_s1058" style="position:absolute;z-index:251644928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DQkIQT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56" o:spid="_x0000_s1059" style="position:absolute;flip:x;z-index:251643904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DrOdqO0AEAANIDAAAO&#10;AAAAAAAAAAAAAAAAAC4CAABkcnMvZTJvRG9jLnhtbFBLAQItABQABgAIAAAAIQB3YCeL3AAAAAcB&#10;AAAPAAAAAAAAAAAAAAAAACoEAABkcnMvZG93bnJldi54bWxQSwUGAAAAAAQABADzAAAAMwUAAAAA&#10;" strokecolor="#4579b8"/>
        </w:pict>
      </w:r>
      <w:r>
        <w:rPr>
          <w:noProof/>
          <w:sz w:val="32"/>
          <w:szCs w:val="32"/>
          <w:lang w:eastAsia="cs-CZ"/>
        </w:rPr>
        <w:t xml:space="preserve">  5</w:t>
      </w:r>
      <w:r>
        <w:rPr>
          <w:sz w:val="32"/>
          <w:szCs w:val="32"/>
        </w:rPr>
        <w:t xml:space="preserve"> + 6 = 5 +  __ + __ = __ + __ =</w:t>
      </w:r>
    </w:p>
    <w:p w:rsidR="00E37EB7" w:rsidRDefault="00E37EB7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57" o:spid="_x0000_s1060" style="position:absolute;z-index:251646976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LglgA7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58" o:spid="_x0000_s1061" style="position:absolute;flip:x;z-index:251645952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Ab4fBT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9 + 8 = 9 +  __ + __ = __ + __ =</w:t>
      </w:r>
    </w:p>
    <w:p w:rsidR="00E37EB7" w:rsidRDefault="00E37EB7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30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59" o:spid="_x0000_s1062" style="position:absolute;z-index:251649024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AcIec7xwEAAMg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60" o:spid="_x0000_s1063" style="position:absolute;flip:x;z-index:251648000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B6ESiR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4 + 6 = 4 +  __ + __ = __ + __ =</w:t>
      </w:r>
    </w:p>
    <w:p w:rsidR="00E37EB7" w:rsidRDefault="00E37EB7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3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61" o:spid="_x0000_s1064" style="position:absolute;z-index:251651072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CN+ZYf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62" o:spid="_x0000_s1065" style="position:absolute;flip:x;z-index:251650048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OpU/bjPAQAA0g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7 + 8 = 7 +  __ + __ = __ + __ =</w:t>
      </w:r>
    </w:p>
    <w:p w:rsidR="00E37EB7" w:rsidRDefault="00E37EB7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8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63" o:spid="_x0000_s1066" style="position:absolute;z-index:251653120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Cvf8SNxwEAAMg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64" o:spid="_x0000_s1067" style="position:absolute;flip:x;z-index:251652096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BamoLC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3 + 9 = 3 +  __ + __ = __ + __ =</w:t>
      </w:r>
    </w:p>
    <w:p w:rsidR="00E37EB7" w:rsidRDefault="00E37EB7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tbl>
      <w:tblPr>
        <w:tblpPr w:leftFromText="141" w:rightFromText="141" w:vertAnchor="text" w:horzAnchor="margin" w:tblpXSpec="right" w:tblpY="2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89565E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65" o:spid="_x0000_s1068" style="position:absolute;z-index:251655168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Dt9J5L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66" o:spid="_x0000_s1069" style="position:absolute;flip:x;z-index:251654144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DK31fr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7 + 6 = 7 +  __ + __ = __ + __ =</w:t>
      </w:r>
    </w:p>
    <w:p w:rsidR="00E37EB7" w:rsidRPr="006C3EB9" w:rsidRDefault="00E37EB7" w:rsidP="0089565E">
      <w:pPr>
        <w:rPr>
          <w:sz w:val="32"/>
          <w:szCs w:val="32"/>
        </w:rPr>
      </w:pPr>
      <w:r>
        <w:rPr>
          <w:sz w:val="32"/>
          <w:szCs w:val="32"/>
        </w:rPr>
        <w:t xml:space="preserve">         +</w:t>
      </w:r>
    </w:p>
    <w:p w:rsidR="00E37EB7" w:rsidRPr="006C3EB9" w:rsidRDefault="00E37EB7" w:rsidP="0089565E">
      <w:pPr>
        <w:rPr>
          <w:sz w:val="32"/>
          <w:szCs w:val="32"/>
        </w:rPr>
      </w:pPr>
    </w:p>
    <w:p w:rsidR="00E37EB7" w:rsidRDefault="00E37EB7"/>
    <w:p w:rsidR="00E37EB7" w:rsidRPr="001A7554" w:rsidRDefault="00E37EB7" w:rsidP="001A7554">
      <w:pPr>
        <w:spacing w:line="240" w:lineRule="auto"/>
        <w:jc w:val="center"/>
      </w:pPr>
      <w:r>
        <w:t>řešení</w:t>
      </w:r>
    </w:p>
    <w:p w:rsidR="00E37EB7" w:rsidRPr="00C30E29" w:rsidRDefault="00E37EB7" w:rsidP="001A7554">
      <w:pPr>
        <w:spacing w:line="240" w:lineRule="auto"/>
        <w:jc w:val="center"/>
        <w:rPr>
          <w:sz w:val="28"/>
          <w:szCs w:val="28"/>
        </w:rPr>
      </w:pPr>
      <w:r w:rsidRPr="00C30E29">
        <w:rPr>
          <w:sz w:val="28"/>
          <w:szCs w:val="28"/>
        </w:rPr>
        <w:t>SČÍTÁNÍ DO 20 S PŘECHODEM DESÍTKY</w:t>
      </w:r>
    </w:p>
    <w:p w:rsidR="00E37EB7" w:rsidRDefault="00E37EB7" w:rsidP="001A7554">
      <w:pPr>
        <w:rPr>
          <w:sz w:val="32"/>
          <w:szCs w:val="32"/>
        </w:rPr>
      </w:pPr>
    </w:p>
    <w:tbl>
      <w:tblPr>
        <w:tblpPr w:leftFromText="141" w:rightFromText="141" w:vertAnchor="text" w:horzAnchor="margin" w:tblpXSpec="right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1A7554">
      <w:pPr>
        <w:rPr>
          <w:sz w:val="32"/>
          <w:szCs w:val="32"/>
        </w:rPr>
      </w:pPr>
      <w:r>
        <w:rPr>
          <w:noProof/>
          <w:lang w:eastAsia="cs-CZ"/>
        </w:rPr>
        <w:pict>
          <v:shape id="Šipka ve tvaru U 1" o:spid="_x0000_s1070" style="position:absolute;margin-left:76.15pt;margin-top:-33.8pt;width:76.3pt;height:37.35pt;rotation:551009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69096,474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" path="m,474387l,202236c,90544,90544,,202236,l681760,c793452,,883996,90544,883996,202236r,l969096,202236,850499,452394,731903,202236r85100,l817003,202236v,-74693,-60550,-135243,-135243,-135243l202236,66993v-74693,,-135243,60550,-135243,135243l66993,474387,,474387xe" fillcolor="#4f81bd" strokecolor="#243f60" strokeweight="2pt">
            <v:path arrowok="t" o:connecttype="custom" o:connectlocs="0,474387;0,202236;202236,0;681760,0;883996,202236;883996,202236;969096,202236;850499,452394;731903,202236;817003,202236;817003,202236;681760,66993;202236,66993;66993,202236;66993,474387;0,474387" o:connectangles="0,0,0,0,0,0,0,0,0,0,0,0,0,0,0,0"/>
          </v:shape>
        </w:pict>
      </w:r>
      <w:r>
        <w:rPr>
          <w:noProof/>
          <w:lang w:eastAsia="cs-CZ"/>
        </w:rPr>
        <w:pict>
          <v:oval id="Ovál 2" o:spid="_x0000_s1071" style="position:absolute;margin-left:54.15pt;margin-top:-2.25pt;width:42.1pt;height:25.15pt;z-index:251662336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" filled="f" strokecolor="#243f60" strokeweight="2pt"/>
        </w:pict>
      </w:r>
      <w:r>
        <w:rPr>
          <w:noProof/>
          <w:lang w:eastAsia="cs-CZ"/>
        </w:rPr>
        <w:pict>
          <v:shape id="Přímá spojnice se šipkou 3" o:spid="_x0000_s1072" type="#_x0000_t32" style="position:absolute;margin-left:54.15pt;margin-top:16.75pt;width:53.65pt;height:25.8pt;flip:y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" strokecolor="#f79646" strokeweight="2pt">
            <v:stroke endarrow="open"/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shape id="Přímá spojnice se šipkou 4" o:spid="_x0000_s1073" type="#_x0000_t32" style="position:absolute;margin-left:24.9pt;margin-top:16.75pt;width:63.15pt;height:25.8pt;flip:y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" strokecolor="#bc4542">
            <v:stroke endarrow="open"/>
          </v:shape>
        </w:pict>
      </w:r>
      <w:r>
        <w:rPr>
          <w:noProof/>
          <w:lang w:eastAsia="cs-CZ"/>
        </w:rPr>
        <w:pict>
          <v:oval id="Ovál 5" o:spid="_x0000_s1074" style="position:absolute;margin-left:-.3pt;margin-top:-11.4pt;width:25.05pt;height:78pt;rotation:-944589fd;z-index:25165824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" filled="f" strokecolor="#243f60" strokeweight="2pt"/>
        </w:pict>
      </w:r>
      <w:r>
        <w:rPr>
          <w:noProof/>
          <w:lang w:eastAsia="cs-CZ"/>
        </w:rPr>
        <w:pict>
          <v:line id="Přímá spojnice 6" o:spid="_x0000_s1075" style="position:absolute;z-index:251657216;visibility:visible;mso-position-horizontal-relative:text;mso-position-vertical-relative:text" from="34.15pt,16.9pt" to="43.9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7" o:spid="_x0000_s1076" style="position:absolute;flip:x;z-index:251656192;visibility:visible;mso-position-horizontal-relative:text;mso-position-vertical-relative:text" from="25.15pt,16.9pt" to="34.15pt,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" strokecolor="#4579b8"/>
        </w:pict>
      </w:r>
      <w:r>
        <w:rPr>
          <w:sz w:val="32"/>
          <w:szCs w:val="32"/>
        </w:rPr>
        <w:t xml:space="preserve"> </w:t>
      </w:r>
      <w:r w:rsidRPr="006C3EB9">
        <w:rPr>
          <w:sz w:val="32"/>
          <w:szCs w:val="32"/>
        </w:rPr>
        <w:t xml:space="preserve">6 + 7 = </w:t>
      </w:r>
      <w:r>
        <w:rPr>
          <w:sz w:val="32"/>
          <w:szCs w:val="32"/>
        </w:rPr>
        <w:t xml:space="preserve">  6 + 4 + 3 = 10 + 3 = 13</w:t>
      </w:r>
    </w:p>
    <w:p w:rsidR="00E37EB7" w:rsidRDefault="00E37EB7" w:rsidP="001A7554">
      <w:pPr>
        <w:rPr>
          <w:sz w:val="32"/>
          <w:szCs w:val="32"/>
        </w:rPr>
      </w:pPr>
      <w:r>
        <w:rPr>
          <w:noProof/>
          <w:lang w:eastAsia="cs-CZ"/>
        </w:rPr>
        <w:pict>
          <v:shape id="Přímá spojnice se šipkou 8" o:spid="_x0000_s1077" type="#_x0000_t32" style="position:absolute;margin-left:3.2pt;margin-top:10.15pt;width:0;height:22.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" strokecolor="#4579b8">
            <v:stroke endarrow="open"/>
          </v:shape>
        </w:pict>
      </w:r>
      <w:r>
        <w:rPr>
          <w:sz w:val="32"/>
          <w:szCs w:val="32"/>
        </w:rPr>
        <w:t xml:space="preserve">     4  + 3</w:t>
      </w:r>
    </w:p>
    <w:p w:rsidR="00E37EB7" w:rsidRPr="00786127" w:rsidRDefault="00E37EB7" w:rsidP="001A7554">
      <w:pPr>
        <w:rPr>
          <w:b/>
          <w:sz w:val="32"/>
          <w:szCs w:val="32"/>
        </w:rPr>
      </w:pPr>
      <w:r>
        <w:rPr>
          <w:b/>
          <w:sz w:val="32"/>
          <w:szCs w:val="32"/>
        </w:rPr>
        <w:t>10</w:t>
      </w:r>
    </w:p>
    <w:tbl>
      <w:tblPr>
        <w:tblpPr w:leftFromText="141" w:rightFromText="141" w:vertAnchor="text" w:horzAnchor="margin" w:tblpXSpec="right" w:tblpY="-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1A7554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9" o:spid="_x0000_s1078" style="position:absolute;z-index:251664384;visibility:visible;mso-position-horizontal-relative:text;mso-position-vertical-relative:text" from="34.45pt,16.65pt" to="44.2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" strokecolor="#4579b8"/>
        </w:pict>
      </w:r>
      <w:r>
        <w:rPr>
          <w:noProof/>
          <w:lang w:eastAsia="cs-CZ"/>
        </w:rPr>
        <w:pict>
          <v:line id="Přímá spojnice 10" o:spid="_x0000_s1079" style="position:absolute;flip:x;z-index:251663360;visibility:visible;mso-position-horizontal-relative:text;mso-position-vertical-relative:text" from="24.9pt,16.65pt" to="34.4pt,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" strokecolor="#4579b8"/>
        </w:pict>
      </w:r>
      <w:r>
        <w:rPr>
          <w:sz w:val="32"/>
          <w:szCs w:val="32"/>
        </w:rPr>
        <w:t xml:space="preserve">  9 + 3 = 9 +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12</w:t>
      </w:r>
    </w:p>
    <w:p w:rsidR="00E37EB7" w:rsidRPr="001A7554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1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2</w:t>
      </w:r>
    </w:p>
    <w:tbl>
      <w:tblPr>
        <w:tblpPr w:leftFromText="141" w:rightFromText="141" w:vertAnchor="text" w:horzAnchor="margin" w:tblpXSpec="right" w:tblpY="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1A7554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1" o:spid="_x0000_s1080" style="position:absolute;z-index:251667456;visibility:visible;mso-position-horizontal-relative:text;mso-position-vertical-relative:text" from="34.45pt,16.95pt" to="44.2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12" o:spid="_x0000_s1081" style="position:absolute;flip:x;z-index:251666432;visibility:visible;mso-position-horizontal-relative:text;mso-position-vertical-relative:text" from="24.9pt,16.95pt" to="34.4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" strokecolor="#4579b8"/>
        </w:pict>
      </w:r>
      <w:r>
        <w:rPr>
          <w:sz w:val="32"/>
          <w:szCs w:val="32"/>
        </w:rPr>
        <w:t xml:space="preserve">  8 + 9 = 8 +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7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7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17</w:t>
      </w:r>
    </w:p>
    <w:p w:rsidR="00E37EB7" w:rsidRPr="001A7554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2</w:t>
      </w:r>
      <w:r>
        <w:rPr>
          <w:sz w:val="32"/>
          <w:szCs w:val="32"/>
        </w:rPr>
        <w:t xml:space="preserve"> +  </w:t>
      </w:r>
      <w:r>
        <w:rPr>
          <w:color w:val="FF0000"/>
          <w:sz w:val="32"/>
          <w:szCs w:val="32"/>
        </w:rPr>
        <w:t>7</w:t>
      </w:r>
    </w:p>
    <w:tbl>
      <w:tblPr>
        <w:tblpPr w:leftFromText="141" w:rightFromText="141" w:vertAnchor="text" w:horzAnchor="margin" w:tblpXSpec="right" w:tblpY="1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1A7554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3" o:spid="_x0000_s1082" style="position:absolute;z-index:251669504;visibility:visible;mso-position-horizontal-relative:text;mso-position-vertical-relative:text" from="34.45pt,16.55pt" to="44.2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" strokecolor="#4579b8"/>
        </w:pict>
      </w:r>
      <w:r>
        <w:rPr>
          <w:noProof/>
          <w:lang w:eastAsia="cs-CZ"/>
        </w:rPr>
        <w:pict>
          <v:line id="Přímá spojnice 14" o:spid="_x0000_s1083" style="position:absolute;flip:x;z-index:251668480;visibility:visible;mso-position-horizontal-relative:text;mso-position-vertical-relative:text" from="24.9pt,16.55pt" to="34.4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" strokecolor="#4579b8"/>
        </w:pict>
      </w:r>
      <w:r>
        <w:rPr>
          <w:sz w:val="32"/>
          <w:szCs w:val="32"/>
        </w:rPr>
        <w:t xml:space="preserve">  7 + 8 = 7 +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5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5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15</w:t>
      </w:r>
    </w:p>
    <w:p w:rsidR="00E37EB7" w:rsidRPr="001A7554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3</w:t>
      </w:r>
      <w:r>
        <w:rPr>
          <w:sz w:val="32"/>
          <w:szCs w:val="32"/>
        </w:rPr>
        <w:t xml:space="preserve">+ </w:t>
      </w:r>
      <w:r>
        <w:rPr>
          <w:color w:val="FF0000"/>
          <w:sz w:val="32"/>
          <w:szCs w:val="32"/>
        </w:rPr>
        <w:t>5</w:t>
      </w:r>
    </w:p>
    <w:tbl>
      <w:tblPr>
        <w:tblpPr w:leftFromText="141" w:rightFromText="141" w:vertAnchor="text" w:horzAnchor="margin" w:tblpXSpec="right" w:tblpY="2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Default="00E37EB7" w:rsidP="001A7554">
      <w:pPr>
        <w:rPr>
          <w:sz w:val="32"/>
          <w:szCs w:val="32"/>
        </w:rPr>
      </w:pPr>
      <w:r>
        <w:rPr>
          <w:noProof/>
          <w:lang w:eastAsia="cs-CZ"/>
        </w:rPr>
        <w:pict>
          <v:line id="Přímá spojnice 15" o:spid="_x0000_s1084" style="position:absolute;z-index:251671552;visibility:visible;mso-position-horizontal-relative:text;mso-position-vertical-relative:text" from="34.15pt,17.05pt" to="43.9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" strokecolor="#4579b8"/>
        </w:pict>
      </w:r>
      <w:r>
        <w:rPr>
          <w:noProof/>
          <w:lang w:eastAsia="cs-CZ"/>
        </w:rPr>
        <w:pict>
          <v:line id="Přímá spojnice 16" o:spid="_x0000_s1085" style="position:absolute;flip:x;z-index:251670528;visibility:visible;mso-position-horizontal-relative:text;mso-position-vertical-relative:text" from="25.15pt,17.05pt" to="34pt,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" strokecolor="#4579b8"/>
        </w:pict>
      </w:r>
      <w:r>
        <w:rPr>
          <w:sz w:val="32"/>
          <w:szCs w:val="32"/>
        </w:rPr>
        <w:t xml:space="preserve">  4 + 7 = 4 + </w:t>
      </w:r>
      <w:r>
        <w:rPr>
          <w:color w:val="FF0000"/>
          <w:sz w:val="32"/>
          <w:szCs w:val="32"/>
          <w:u w:val="single"/>
        </w:rPr>
        <w:t>6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11</w:t>
      </w:r>
      <w:r>
        <w:rPr>
          <w:sz w:val="32"/>
          <w:szCs w:val="32"/>
        </w:rPr>
        <w:t xml:space="preserve"> </w:t>
      </w:r>
    </w:p>
    <w:p w:rsidR="00E37EB7" w:rsidRPr="001A7554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6</w:t>
      </w:r>
      <w:r>
        <w:rPr>
          <w:sz w:val="32"/>
          <w:szCs w:val="32"/>
        </w:rPr>
        <w:t xml:space="preserve">+ </w:t>
      </w:r>
      <w:r>
        <w:rPr>
          <w:color w:val="FF0000"/>
          <w:sz w:val="32"/>
          <w:szCs w:val="32"/>
        </w:rPr>
        <w:t>1</w:t>
      </w:r>
    </w:p>
    <w:tbl>
      <w:tblPr>
        <w:tblpPr w:leftFromText="141" w:rightFromText="141" w:vertAnchor="text" w:horzAnchor="margin" w:tblpXSpec="right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813972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7" o:spid="_x0000_s1086" style="position:absolute;z-index:251673600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O3/+R3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18" o:spid="_x0000_s1087" style="position:absolute;flip:x;z-index:251672576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" strokecolor="#4579b8"/>
        </w:pict>
      </w:r>
      <w:r>
        <w:rPr>
          <w:sz w:val="32"/>
          <w:szCs w:val="32"/>
        </w:rPr>
        <w:t xml:space="preserve">  6 + 5 = 6 +  </w:t>
      </w:r>
      <w:r>
        <w:rPr>
          <w:color w:val="FF0000"/>
          <w:sz w:val="32"/>
          <w:szCs w:val="32"/>
          <w:u w:val="single"/>
        </w:rPr>
        <w:t>4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11</w:t>
      </w:r>
    </w:p>
    <w:p w:rsidR="00E37EB7" w:rsidRPr="00813972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4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1</w:t>
      </w:r>
    </w:p>
    <w:tbl>
      <w:tblPr>
        <w:tblpPr w:leftFromText="141" w:rightFromText="141" w:vertAnchor="text" w:horzAnchor="margin" w:tblpXSpec="right" w:tblpY="1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813972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19" o:spid="_x0000_s1088" style="position:absolute;z-index:251675648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" strokecolor="#4579b8"/>
        </w:pict>
      </w:r>
      <w:r>
        <w:rPr>
          <w:noProof/>
          <w:lang w:eastAsia="cs-CZ"/>
        </w:rPr>
        <w:pict>
          <v:line id="Přímá spojnice 20" o:spid="_x0000_s1089" style="position:absolute;flip:x;z-index:251674624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" strokecolor="#4579b8"/>
        </w:pict>
      </w:r>
      <w:r>
        <w:rPr>
          <w:sz w:val="32"/>
          <w:szCs w:val="32"/>
        </w:rPr>
        <w:t xml:space="preserve">  8 + 7 = 8 + 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5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5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15</w:t>
      </w:r>
    </w:p>
    <w:p w:rsidR="00E37EB7" w:rsidRPr="00813972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2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5</w:t>
      </w:r>
    </w:p>
    <w:tbl>
      <w:tblPr>
        <w:tblpPr w:leftFromText="141" w:rightFromText="141" w:vertAnchor="text" w:horzAnchor="margin" w:tblpXSpec="right" w:tblpY="1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813972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21" o:spid="_x0000_s1090" style="position:absolute;z-index:251677696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HakHJT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38" o:spid="_x0000_s1091" style="position:absolute;flip:x;z-index:251676672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BZLeuY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2 + 9 = 2 +  </w:t>
      </w:r>
      <w:r>
        <w:rPr>
          <w:color w:val="FF0000"/>
          <w:sz w:val="32"/>
          <w:szCs w:val="32"/>
          <w:u w:val="single"/>
        </w:rPr>
        <w:t>8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11</w:t>
      </w:r>
    </w:p>
    <w:p w:rsidR="00E37EB7" w:rsidRPr="00813972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8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1</w:t>
      </w:r>
    </w:p>
    <w:tbl>
      <w:tblPr>
        <w:tblpPr w:leftFromText="141" w:rightFromText="141" w:vertAnchor="text" w:horzAnchor="margin" w:tblpXSpec="right" w:tblpY="1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47" o:spid="_x0000_s1092" style="position:absolute;z-index:251679744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L0Sgnz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48" o:spid="_x0000_s1093" style="position:absolute;flip:x;z-index:251678720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A7QVvG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5 + 6 = 5 +  </w:t>
      </w:r>
      <w:r>
        <w:rPr>
          <w:color w:val="FF0000"/>
          <w:sz w:val="32"/>
          <w:szCs w:val="32"/>
          <w:u w:val="single"/>
        </w:rPr>
        <w:t>5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11</w:t>
      </w:r>
    </w:p>
    <w:p w:rsidR="00E37EB7" w:rsidRDefault="00E37EB7" w:rsidP="001A7554"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5</w:t>
      </w:r>
      <w:r>
        <w:rPr>
          <w:sz w:val="32"/>
          <w:szCs w:val="32"/>
        </w:rPr>
        <w:t xml:space="preserve"> +  </w:t>
      </w:r>
      <w:r>
        <w:rPr>
          <w:color w:val="FF0000"/>
          <w:sz w:val="32"/>
          <w:szCs w:val="32"/>
        </w:rPr>
        <w:t>1</w:t>
      </w:r>
    </w:p>
    <w:tbl>
      <w:tblPr>
        <w:tblpPr w:leftFromText="141" w:rightFromText="141" w:vertAnchor="text" w:horzAnchor="margin" w:tblpXSpec="right" w:tblpY="-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86" o:spid="_x0000_s1094" style="position:absolute;flip:x;z-index:251700224;visibility:visible;mso-position-horizontal-relative:text;mso-position-vertical-relative:text" from="16.3pt,19.6pt" to="25.15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" strokecolor="#4579b8"/>
        </w:pict>
      </w:r>
      <w:r>
        <w:rPr>
          <w:noProof/>
          <w:lang w:eastAsia="cs-CZ"/>
        </w:rPr>
        <w:pict>
          <v:line id="Přímá spojnice 85" o:spid="_x0000_s1095" style="position:absolute;z-index:251699200;visibility:visible;mso-position-horizontal-relative:text;mso-position-vertical-relative:text" from="27.75pt,19.6pt" to="37pt,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" strokecolor="#4579b8"/>
        </w:pict>
      </w:r>
      <w:r>
        <w:rPr>
          <w:sz w:val="32"/>
          <w:szCs w:val="32"/>
        </w:rPr>
        <w:t xml:space="preserve">8 + 5 = 8 + 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13</w:t>
      </w:r>
    </w:p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</w:t>
      </w:r>
      <w:r>
        <w:rPr>
          <w:color w:val="FF0000"/>
          <w:sz w:val="32"/>
          <w:szCs w:val="32"/>
        </w:rPr>
        <w:t>2</w:t>
      </w:r>
      <w:r>
        <w:rPr>
          <w:sz w:val="32"/>
          <w:szCs w:val="32"/>
        </w:rPr>
        <w:t xml:space="preserve">+ </w:t>
      </w:r>
      <w:r>
        <w:rPr>
          <w:color w:val="FF0000"/>
          <w:sz w:val="32"/>
          <w:szCs w:val="32"/>
        </w:rPr>
        <w:t>3</w:t>
      </w:r>
    </w:p>
    <w:tbl>
      <w:tblPr>
        <w:tblpPr w:leftFromText="141" w:rightFromText="141" w:vertAnchor="text" w:horzAnchor="margin" w:tblpXSpec="right" w:tblpY="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67" o:spid="_x0000_s1096" style="position:absolute;z-index:251681792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Ld8hpj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68" o:spid="_x0000_s1097" style="position:absolute;flip:x;z-index:251680768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A6B302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7 + 4 = 7 + 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11</w:t>
      </w:r>
    </w:p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3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1</w:t>
      </w:r>
    </w:p>
    <w:tbl>
      <w:tblPr>
        <w:tblpPr w:leftFromText="141" w:rightFromText="141" w:vertAnchor="text" w:horzAnchor="margin" w:tblpXSpec="right" w:tblpY="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69" o:spid="_x0000_s1098" style="position:absolute;z-index:251683840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BN44a3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70" o:spid="_x0000_s1099" style="position:absolute;flip:x;z-index:251682816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FqxgwTPAQAA0g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3 + 9 = 3 +  </w:t>
      </w:r>
      <w:r>
        <w:rPr>
          <w:color w:val="FF0000"/>
          <w:sz w:val="32"/>
          <w:szCs w:val="32"/>
          <w:u w:val="single"/>
        </w:rPr>
        <w:t>7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12</w:t>
      </w:r>
    </w:p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7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2</w:t>
      </w:r>
    </w:p>
    <w:tbl>
      <w:tblPr>
        <w:tblpPr w:leftFromText="141" w:rightFromText="141" w:vertAnchor="text" w:horzAnchor="margin" w:tblpXSpec="right" w:tblpY="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71" o:spid="_x0000_s1100" style="position:absolute;z-index:251685888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CZJZ/X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72" o:spid="_x0000_s1101" style="position:absolute;flip:x;z-index:251684864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Mr0Vi3PAQAA0g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6 + 6 = 6 +  </w:t>
      </w:r>
      <w:r>
        <w:rPr>
          <w:color w:val="FF0000"/>
          <w:sz w:val="32"/>
          <w:szCs w:val="32"/>
          <w:u w:val="single"/>
        </w:rPr>
        <w:t>4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12</w:t>
      </w:r>
    </w:p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4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2</w:t>
      </w:r>
    </w:p>
    <w:tbl>
      <w:tblPr>
        <w:tblpPr w:leftFromText="141" w:rightFromText="141" w:vertAnchor="text" w:horzAnchor="margin" w:tblpXSpec="right" w:tblpY="1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73" o:spid="_x0000_s1102" style="position:absolute;z-index:251687936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CqSMb/xwEAAMg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74" o:spid="_x0000_s1103" style="position:absolute;flip:x;z-index:251686912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Ho6KVfPAQAA0gMAAA4A&#10;AAAAAAAAAAAAAAAALgIAAGRycy9lMm9Eb2MueG1sUEsBAi0AFAAGAAgAAAAhAHdgJ4vcAAAABwEA&#10;AA8AAAAAAAAAAAAAAAAAKQQAAGRycy9kb3ducmV2LnhtbFBLBQYAAAAABAAEAPMAAAAyBQAAAAA=&#10;" strokecolor="#4579b8"/>
        </w:pict>
      </w:r>
      <w:r>
        <w:rPr>
          <w:noProof/>
          <w:sz w:val="32"/>
          <w:szCs w:val="32"/>
          <w:lang w:eastAsia="cs-CZ"/>
        </w:rPr>
        <w:t xml:space="preserve">  5</w:t>
      </w:r>
      <w:r>
        <w:rPr>
          <w:sz w:val="32"/>
          <w:szCs w:val="32"/>
        </w:rPr>
        <w:t xml:space="preserve"> + 6 = 5 +  </w:t>
      </w:r>
      <w:r>
        <w:rPr>
          <w:color w:val="FF0000"/>
          <w:sz w:val="32"/>
          <w:szCs w:val="32"/>
          <w:u w:val="single"/>
        </w:rPr>
        <w:t>5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11</w:t>
      </w:r>
    </w:p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5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1</w:t>
      </w:r>
    </w:p>
    <w:tbl>
      <w:tblPr>
        <w:tblpPr w:leftFromText="141" w:rightFromText="141" w:vertAnchor="text" w:horzAnchor="margin" w:tblpXSpec="right" w:tblpY="1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75" o:spid="_x0000_s1104" style="position:absolute;z-index:251689984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" strokecolor="#4579b8"/>
        </w:pict>
      </w:r>
      <w:r>
        <w:rPr>
          <w:noProof/>
          <w:lang w:eastAsia="cs-CZ"/>
        </w:rPr>
        <w:pict>
          <v:line id="Přímá spojnice 76" o:spid="_x0000_s1105" style="position:absolute;flip:x;z-index:251688960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Dqf/x+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9 + 8 = 9 +  </w:t>
      </w:r>
      <w:r>
        <w:rPr>
          <w:color w:val="FF0000"/>
          <w:sz w:val="32"/>
          <w:szCs w:val="32"/>
          <w:u w:val="single"/>
        </w:rPr>
        <w:t>1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7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7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17</w:t>
      </w:r>
    </w:p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1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7</w:t>
      </w:r>
    </w:p>
    <w:tbl>
      <w:tblPr>
        <w:tblpPr w:leftFromText="141" w:rightFromText="141" w:vertAnchor="text" w:horzAnchor="margin" w:tblpXSpec="right" w:tblpY="7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77" o:spid="_x0000_s1106" style="position:absolute;z-index:251692032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LJLhOr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78" o:spid="_x0000_s1107" style="position:absolute;flip:x;z-index:251691008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Bqn1qPPAQAA0g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4 + 6 = 4 +  </w:t>
      </w:r>
      <w:r>
        <w:rPr>
          <w:color w:val="FF0000"/>
          <w:sz w:val="32"/>
          <w:szCs w:val="32"/>
          <w:u w:val="single"/>
        </w:rPr>
        <w:t>6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0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0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10</w:t>
      </w:r>
    </w:p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</w:t>
      </w:r>
      <w:r>
        <w:rPr>
          <w:color w:val="FF0000"/>
          <w:sz w:val="32"/>
          <w:szCs w:val="32"/>
        </w:rPr>
        <w:t>6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0</w:t>
      </w:r>
    </w:p>
    <w:tbl>
      <w:tblPr>
        <w:tblpPr w:leftFromText="141" w:rightFromText="141" w:vertAnchor="text" w:horzAnchor="margin" w:tblpXSpec="right" w:tblpY="1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A44B12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79" o:spid="_x0000_s1108" style="position:absolute;z-index:251694080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AWT+PfxwEAAMg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80" o:spid="_x0000_s1109" style="position:absolute;flip:x;z-index:251693056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L7JSCzPAQAA0g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7 + 8 = 7 + 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5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5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15</w:t>
      </w:r>
    </w:p>
    <w:p w:rsidR="00E37EB7" w:rsidRPr="00155546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3</w:t>
      </w:r>
      <w:r>
        <w:rPr>
          <w:sz w:val="32"/>
          <w:szCs w:val="32"/>
        </w:rPr>
        <w:t xml:space="preserve">  + </w:t>
      </w:r>
      <w:r>
        <w:rPr>
          <w:color w:val="FF0000"/>
          <w:sz w:val="32"/>
          <w:szCs w:val="32"/>
        </w:rPr>
        <w:t>5</w:t>
      </w:r>
    </w:p>
    <w:tbl>
      <w:tblPr>
        <w:tblpPr w:leftFromText="141" w:rightFromText="141" w:vertAnchor="text" w:horzAnchor="margin" w:tblpXSpec="right" w:tblpY="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A44B12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81" o:spid="_x0000_s1110" style="position:absolute;z-index:251696128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" strokecolor="#4579b8"/>
        </w:pict>
      </w:r>
      <w:r>
        <w:rPr>
          <w:noProof/>
          <w:lang w:eastAsia="cs-CZ"/>
        </w:rPr>
        <w:pict>
          <v:line id="Přímá spojnice 82" o:spid="_x0000_s1111" style="position:absolute;flip:x;z-index:251695104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" strokecolor="#4579b8"/>
        </w:pict>
      </w:r>
      <w:r>
        <w:rPr>
          <w:sz w:val="32"/>
          <w:szCs w:val="32"/>
        </w:rPr>
        <w:t xml:space="preserve">  3 + 9 = 3 + </w:t>
      </w:r>
      <w:r>
        <w:rPr>
          <w:color w:val="FF0000"/>
          <w:sz w:val="32"/>
          <w:szCs w:val="32"/>
          <w:u w:val="single"/>
        </w:rPr>
        <w:t>7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2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10</w:t>
      </w:r>
    </w:p>
    <w:p w:rsidR="00E37EB7" w:rsidRPr="00A44B12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7</w:t>
      </w:r>
      <w:r>
        <w:rPr>
          <w:sz w:val="32"/>
          <w:szCs w:val="32"/>
        </w:rPr>
        <w:t xml:space="preserve">  + </w:t>
      </w:r>
      <w:r>
        <w:rPr>
          <w:color w:val="FF0000"/>
          <w:sz w:val="32"/>
          <w:szCs w:val="32"/>
        </w:rPr>
        <w:t>2</w:t>
      </w:r>
    </w:p>
    <w:tbl>
      <w:tblPr>
        <w:tblpPr w:leftFromText="141" w:rightFromText="141" w:vertAnchor="text" w:horzAnchor="margin" w:tblpXSpec="right" w:tblpY="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00B0F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  <w:tr w:rsidR="00E37EB7" w:rsidRPr="002367B9" w:rsidTr="002367B9">
        <w:trPr>
          <w:trHeight w:val="283"/>
        </w:trPr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  <w:shd w:val="clear" w:color="auto" w:fill="FF0000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  <w:tc>
          <w:tcPr>
            <w:tcW w:w="283" w:type="dxa"/>
          </w:tcPr>
          <w:p w:rsidR="00E37EB7" w:rsidRPr="002367B9" w:rsidRDefault="00E37EB7" w:rsidP="002367B9">
            <w:pPr>
              <w:spacing w:after="0" w:line="240" w:lineRule="auto"/>
              <w:rPr>
                <w:sz w:val="32"/>
                <w:szCs w:val="32"/>
              </w:rPr>
            </w:pPr>
          </w:p>
        </w:tc>
      </w:tr>
    </w:tbl>
    <w:p w:rsidR="00E37EB7" w:rsidRPr="00A44B12" w:rsidRDefault="00E37EB7" w:rsidP="001A7554">
      <w:pPr>
        <w:rPr>
          <w:color w:val="FF0000"/>
          <w:sz w:val="32"/>
          <w:szCs w:val="32"/>
        </w:rPr>
      </w:pPr>
      <w:r>
        <w:rPr>
          <w:noProof/>
          <w:lang w:eastAsia="cs-CZ"/>
        </w:rPr>
        <w:pict>
          <v:line id="Přímá spojnice 83" o:spid="_x0000_s1112" style="position:absolute;z-index:251698176;visibility:visible;mso-position-horizontal-relative:text;mso-position-vertical-relative:text" from="34.65pt,18.45pt" to="43.9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" strokecolor="#4579b8"/>
        </w:pict>
      </w:r>
      <w:r>
        <w:rPr>
          <w:noProof/>
          <w:lang w:eastAsia="cs-CZ"/>
        </w:rPr>
        <w:pict>
          <v:line id="Přímá spojnice 84" o:spid="_x0000_s1113" style="position:absolute;flip:x;z-index:251697152;visibility:visible;mso-position-horizontal-relative:text;mso-position-vertical-relative:text" from="25.15pt,18.45pt" to="34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" strokecolor="#4579b8"/>
        </w:pict>
      </w:r>
      <w:r>
        <w:rPr>
          <w:sz w:val="32"/>
          <w:szCs w:val="32"/>
        </w:rPr>
        <w:t xml:space="preserve">  7 + 6 = 7 + 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  <w:u w:val="single"/>
        </w:rPr>
        <w:t>10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  <w:u w:val="single"/>
        </w:rPr>
        <w:t>3</w:t>
      </w:r>
      <w:r>
        <w:rPr>
          <w:sz w:val="32"/>
          <w:szCs w:val="32"/>
        </w:rPr>
        <w:t xml:space="preserve"> = </w:t>
      </w:r>
      <w:r>
        <w:rPr>
          <w:color w:val="FF0000"/>
          <w:sz w:val="32"/>
          <w:szCs w:val="32"/>
        </w:rPr>
        <w:t>13</w:t>
      </w:r>
    </w:p>
    <w:p w:rsidR="00E37EB7" w:rsidRPr="00A44B12" w:rsidRDefault="00E37EB7" w:rsidP="001A7554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color w:val="FF0000"/>
          <w:sz w:val="32"/>
          <w:szCs w:val="32"/>
        </w:rPr>
        <w:t>3</w:t>
      </w:r>
      <w:r>
        <w:rPr>
          <w:sz w:val="32"/>
          <w:szCs w:val="32"/>
        </w:rPr>
        <w:t xml:space="preserve"> + </w:t>
      </w:r>
      <w:r>
        <w:rPr>
          <w:color w:val="FF0000"/>
          <w:sz w:val="32"/>
          <w:szCs w:val="32"/>
        </w:rPr>
        <w:t>3</w:t>
      </w:r>
    </w:p>
    <w:p w:rsidR="00E37EB7" w:rsidRPr="00A44B12" w:rsidRDefault="00E37EB7" w:rsidP="001A7554">
      <w:pPr>
        <w:rPr>
          <w:color w:val="FF0000"/>
          <w:sz w:val="32"/>
          <w:szCs w:val="32"/>
        </w:rPr>
      </w:pPr>
    </w:p>
    <w:p w:rsidR="00E37EB7" w:rsidRDefault="00E37EB7"/>
    <w:sectPr w:rsidR="00E37EB7" w:rsidSect="00DA53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4F48"/>
    <w:rsid w:val="000A03BA"/>
    <w:rsid w:val="00155546"/>
    <w:rsid w:val="001A7554"/>
    <w:rsid w:val="001C1002"/>
    <w:rsid w:val="001D0A38"/>
    <w:rsid w:val="002367B9"/>
    <w:rsid w:val="006C3EB9"/>
    <w:rsid w:val="00706EB9"/>
    <w:rsid w:val="00753E5D"/>
    <w:rsid w:val="00786127"/>
    <w:rsid w:val="007B4124"/>
    <w:rsid w:val="00813972"/>
    <w:rsid w:val="0089565E"/>
    <w:rsid w:val="009131A4"/>
    <w:rsid w:val="00976F79"/>
    <w:rsid w:val="009837B6"/>
    <w:rsid w:val="00A23B51"/>
    <w:rsid w:val="00A44B12"/>
    <w:rsid w:val="00AE4F48"/>
    <w:rsid w:val="00C30E29"/>
    <w:rsid w:val="00D12E61"/>
    <w:rsid w:val="00DA5386"/>
    <w:rsid w:val="00E25EC1"/>
    <w:rsid w:val="00E32AAA"/>
    <w:rsid w:val="00E37EB7"/>
    <w:rsid w:val="00E95D9D"/>
    <w:rsid w:val="00FB7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F4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44B1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837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7</Pages>
  <Words>538</Words>
  <Characters>3176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Tento materiál byl vytvořen v rámci projektu Operačního programu Vzdělávání pro konkurenceschopnost</dc:title>
  <dc:subject/>
  <dc:creator>PC2</dc:creator>
  <cp:keywords/>
  <dc:description/>
  <cp:lastModifiedBy>DUM</cp:lastModifiedBy>
  <cp:revision>2</cp:revision>
  <cp:lastPrinted>2013-04-25T17:15:00Z</cp:lastPrinted>
  <dcterms:created xsi:type="dcterms:W3CDTF">2014-03-19T19:53:00Z</dcterms:created>
  <dcterms:modified xsi:type="dcterms:W3CDTF">2014-03-19T19:53:00Z</dcterms:modified>
</cp:coreProperties>
</file>