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7FE" w:rsidRPr="001D0A38" w:rsidRDefault="00FD07FE" w:rsidP="009837B6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FD07FE" w:rsidRPr="00DF0F27" w:rsidTr="00795FDC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FD07FE" w:rsidRPr="00DF0F27" w:rsidRDefault="00FD07FE" w:rsidP="00795FD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DF0F27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FD07FE" w:rsidRPr="00DF0F27" w:rsidRDefault="00FD07FE" w:rsidP="00795FD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DF0F27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FD07FE" w:rsidRPr="00DF0F27" w:rsidTr="00795FDC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FD07FE" w:rsidRPr="00DF0F27" w:rsidRDefault="00FD07FE" w:rsidP="00795FD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DF0F27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FD07FE" w:rsidRPr="00DF0F27" w:rsidRDefault="00FD07FE" w:rsidP="00795FD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DF0F27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FD07FE" w:rsidRPr="00DF0F27" w:rsidTr="00795FDC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FD07FE" w:rsidRPr="00DF0F27" w:rsidRDefault="00FD07FE" w:rsidP="00795FD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DF0F27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FD07FE" w:rsidRPr="00DF0F27" w:rsidRDefault="00FD07FE" w:rsidP="00795FD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DF0F27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FD07FE" w:rsidRPr="00DF0F27" w:rsidTr="00795FDC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FD07FE" w:rsidRPr="00DF0F27" w:rsidRDefault="00FD07FE" w:rsidP="00795FD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DF0F27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FD07FE" w:rsidRPr="00DF0F27" w:rsidRDefault="00FD07FE" w:rsidP="00795FD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DF0F27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FD07FE" w:rsidRPr="001D0A38" w:rsidRDefault="00FD07FE" w:rsidP="009837B6">
      <w:pPr>
        <w:rPr>
          <w:sz w:val="28"/>
          <w:szCs w:val="28"/>
        </w:rPr>
      </w:pPr>
    </w:p>
    <w:p w:rsidR="00FD07FE" w:rsidRPr="001D0A38" w:rsidRDefault="00FD07FE" w:rsidP="009837B6">
      <w:pPr>
        <w:rPr>
          <w:sz w:val="28"/>
          <w:szCs w:val="28"/>
        </w:rPr>
      </w:pPr>
    </w:p>
    <w:p w:rsidR="00FD07FE" w:rsidRPr="001D0A38" w:rsidRDefault="00FD07FE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SADA č. I</w:t>
      </w:r>
      <w:r>
        <w:rPr>
          <w:rFonts w:ascii="Garamond" w:hAnsi="Garamond"/>
          <w:b/>
          <w:sz w:val="28"/>
          <w:szCs w:val="28"/>
        </w:rPr>
        <w:t>I</w:t>
      </w:r>
    </w:p>
    <w:p w:rsidR="00FD07FE" w:rsidRDefault="00FD07FE" w:rsidP="009B6EAE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10</w:t>
      </w:r>
    </w:p>
    <w:p w:rsidR="00FD07FE" w:rsidRDefault="00FD07FE" w:rsidP="009B6EAE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FD07FE" w:rsidRPr="001D0A38" w:rsidRDefault="00FD07FE" w:rsidP="009B6EAE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FD07FE" w:rsidRPr="001D0A38" w:rsidRDefault="00FD07FE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D07FE" w:rsidRPr="001D0A38" w:rsidRDefault="00FD07FE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D07FE" w:rsidRPr="001D0A38" w:rsidRDefault="00FD07FE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D07FE" w:rsidRPr="001D0A38" w:rsidRDefault="00FD07FE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FD07FE" w:rsidRPr="001D0A38" w:rsidRDefault="00FD07FE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D07FE" w:rsidRPr="001D0A38" w:rsidRDefault="00FD07FE" w:rsidP="009837B6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>
        <w:rPr>
          <w:rFonts w:ascii="Garamond" w:hAnsi="Garamond"/>
          <w:b/>
          <w:sz w:val="24"/>
          <w:szCs w:val="24"/>
        </w:rPr>
        <w:t>5. 4. 2013 v třídě I., 1</w:t>
      </w:r>
      <w:bookmarkStart w:id="0" w:name="_GoBack"/>
      <w:bookmarkEnd w:id="0"/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FD07FE" w:rsidRPr="001D0A38" w:rsidRDefault="00FD07FE" w:rsidP="009837B6">
      <w:pPr>
        <w:jc w:val="center"/>
        <w:rPr>
          <w:sz w:val="28"/>
          <w:szCs w:val="28"/>
        </w:rPr>
      </w:pPr>
    </w:p>
    <w:p w:rsidR="00FD07FE" w:rsidRPr="001D0A38" w:rsidRDefault="00FD07FE" w:rsidP="009837B6">
      <w:pPr>
        <w:rPr>
          <w:sz w:val="28"/>
          <w:szCs w:val="28"/>
        </w:rPr>
      </w:pPr>
    </w:p>
    <w:p w:rsidR="00FD07FE" w:rsidRPr="001D0A38" w:rsidRDefault="00FD07FE" w:rsidP="009837B6">
      <w:pPr>
        <w:rPr>
          <w:sz w:val="28"/>
          <w:szCs w:val="28"/>
        </w:rPr>
      </w:pPr>
    </w:p>
    <w:p w:rsidR="00FD07FE" w:rsidRPr="001D0A38" w:rsidRDefault="00FD07FE" w:rsidP="009837B6">
      <w:pPr>
        <w:rPr>
          <w:sz w:val="28"/>
          <w:szCs w:val="28"/>
        </w:rPr>
      </w:pPr>
    </w:p>
    <w:p w:rsidR="00FD07FE" w:rsidRPr="001D0A38" w:rsidRDefault="00FD07FE" w:rsidP="009837B6">
      <w:pPr>
        <w:rPr>
          <w:sz w:val="28"/>
          <w:szCs w:val="28"/>
        </w:rPr>
      </w:pPr>
    </w:p>
    <w:p w:rsidR="00FD07FE" w:rsidRPr="00E25EC1" w:rsidRDefault="00FD07FE" w:rsidP="009837B6">
      <w:pPr>
        <w:rPr>
          <w:sz w:val="28"/>
          <w:szCs w:val="28"/>
        </w:rPr>
      </w:pPr>
      <w:r w:rsidRPr="007F3DEC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92.25pt">
            <v:imagedata r:id="rId5" o:title=""/>
          </v:shape>
        </w:pict>
      </w:r>
    </w:p>
    <w:p w:rsidR="00FD07FE" w:rsidRDefault="00FD07FE" w:rsidP="009837B6">
      <w:pPr>
        <w:jc w:val="center"/>
        <w:rPr>
          <w:rFonts w:ascii="Garamond" w:hAnsi="Garamond"/>
          <w:b/>
          <w:sz w:val="28"/>
          <w:szCs w:val="28"/>
        </w:rPr>
      </w:pPr>
    </w:p>
    <w:p w:rsidR="00FD07FE" w:rsidRDefault="00FD07FE" w:rsidP="009837B6">
      <w:pPr>
        <w:jc w:val="center"/>
        <w:rPr>
          <w:rFonts w:ascii="Garamond" w:hAnsi="Garamond"/>
          <w:b/>
          <w:sz w:val="28"/>
          <w:szCs w:val="28"/>
        </w:rPr>
      </w:pPr>
    </w:p>
    <w:p w:rsidR="00FD07FE" w:rsidRDefault="00FD07FE" w:rsidP="009837B6">
      <w:pPr>
        <w:jc w:val="center"/>
        <w:rPr>
          <w:rFonts w:ascii="Garamond" w:hAnsi="Garamond"/>
          <w:b/>
          <w:sz w:val="28"/>
          <w:szCs w:val="28"/>
        </w:rPr>
      </w:pPr>
    </w:p>
    <w:p w:rsidR="00FD07FE" w:rsidRPr="001D0A38" w:rsidRDefault="00FD07FE" w:rsidP="009837B6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METODICKÝ LIST</w:t>
      </w:r>
    </w:p>
    <w:p w:rsidR="00FD07FE" w:rsidRPr="001D0A38" w:rsidRDefault="00FD07FE" w:rsidP="009837B6">
      <w:pPr>
        <w:rPr>
          <w:sz w:val="28"/>
          <w:szCs w:val="28"/>
        </w:rPr>
      </w:pPr>
    </w:p>
    <w:p w:rsidR="00FD07FE" w:rsidRPr="009131A4" w:rsidRDefault="00FD07FE" w:rsidP="009837B6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NÁCVIK ODČÍTÁNÍ V OBORU DO 20 S PŘECHODEM DESÍTKY S ROZKLADEM, 1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FD07FE" w:rsidRDefault="00FD07FE" w:rsidP="009837B6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</w:t>
      </w:r>
      <w:r>
        <w:rPr>
          <w:rFonts w:ascii="Garamond" w:hAnsi="Garamond"/>
          <w:b/>
          <w:sz w:val="28"/>
          <w:szCs w:val="28"/>
        </w:rPr>
        <w:t>Nácvik odečítání v oboru do 20 s přechodem desítky s rozkladem (také s možností znázornění)</w:t>
      </w:r>
    </w:p>
    <w:p w:rsidR="00FD07FE" w:rsidRPr="009131A4" w:rsidRDefault="00FD07FE" w:rsidP="009837B6">
      <w:pPr>
        <w:rPr>
          <w:rFonts w:ascii="Garamond" w:hAnsi="Garamond"/>
          <w:b/>
          <w:sz w:val="28"/>
          <w:szCs w:val="28"/>
        </w:rPr>
      </w:pPr>
    </w:p>
    <w:p w:rsidR="00FD07FE" w:rsidRPr="009131A4" w:rsidRDefault="00FD07FE" w:rsidP="009837B6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FD07FE" w:rsidRPr="009837B6" w:rsidRDefault="00FD07FE" w:rsidP="00753E5D">
      <w:pPr>
        <w:pStyle w:val="ListParagraph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Žáci podle vzoru rozkládají menšitel a rozepisují příklad na postupné odčítání</w:t>
      </w:r>
    </w:p>
    <w:p w:rsidR="00FD07FE" w:rsidRDefault="00FD07FE" w:rsidP="009837B6">
      <w:pPr>
        <w:pStyle w:val="ListParagraph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(Pro vizualizaci rozkladu mohou žáci využít ke znázornění připravené rámečky.)</w:t>
      </w:r>
    </w:p>
    <w:p w:rsidR="00FD07FE" w:rsidRDefault="00FD07F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D07FE" w:rsidRDefault="00FD07FE" w:rsidP="00AE4F48">
      <w:pPr>
        <w:jc w:val="center"/>
        <w:rPr>
          <w:sz w:val="32"/>
          <w:szCs w:val="32"/>
        </w:rPr>
      </w:pPr>
      <w:r>
        <w:rPr>
          <w:sz w:val="32"/>
          <w:szCs w:val="32"/>
        </w:rPr>
        <w:t>ODČÍTÁNÍ DO 20 S PŘECHODEM DESÍTKY</w:t>
      </w:r>
    </w:p>
    <w:tbl>
      <w:tblPr>
        <w:tblpPr w:leftFromText="141" w:rightFromText="141" w:vertAnchor="text" w:horzAnchor="margin" w:tblpXSpec="right" w:tblpY="7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89" o:spid="_x0000_s1026" style="position:absolute;flip:y;z-index:251587072;visibility:visible" from="-4.5pt,18.95pt" to="9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92" o:spid="_x0000_s1027" style="position:absolute;flip:y;z-index:251589120;visibility:visible;mso-position-horizontal-relative:text;mso-position-vertical-relative:text" from="8.35pt,18.95pt" to="21.8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"/>
              </w:pict>
            </w:r>
            <w:r>
              <w:rPr>
                <w:noProof/>
                <w:lang w:eastAsia="cs-CZ"/>
              </w:rPr>
              <w:pict>
                <v:line id="Přímá spojnice 91" o:spid="_x0000_s1028" style="position:absolute;flip:y;z-index:251588096;visibility:visible;mso-position-horizontal-relative:text;mso-position-vertical-relative:text" from="-5.15pt,18.95pt" to="8.3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oval id="Ovál 23" o:spid="_x0000_s1029" style="position:absolute;margin-left:54.4pt;margin-top:30.2pt;width:48.75pt;height:25.1pt;z-index:2515481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" filled="f" strokecolor="#243f60" strokeweight="2pt"/>
        </w:pict>
      </w:r>
    </w:p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95" o:spid="_x0000_s1030" style="position:absolute;flip:y;z-index:251592192;visibility:visible" from="417.4pt,3.35pt" to="430.9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"/>
        </w:pict>
      </w:r>
      <w:r>
        <w:rPr>
          <w:noProof/>
          <w:lang w:eastAsia="cs-CZ"/>
        </w:rPr>
        <w:pict>
          <v:line id="Přímá spojnice 94" o:spid="_x0000_s1031" style="position:absolute;flip:y;z-index:251591168;visibility:visible" from="430.9pt,3.35pt" to="444.4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"/>
        </w:pict>
      </w:r>
      <w:r>
        <w:rPr>
          <w:noProof/>
          <w:lang w:eastAsia="cs-CZ"/>
        </w:rPr>
        <w:pict>
          <v:line id="Přímá spojnice 93" o:spid="_x0000_s1032" style="position:absolute;flip:y;z-index:251590144;visibility:visible" from="444.4pt,3.35pt" to="457.9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"/>
        </w:pict>
      </w:r>
      <w:r>
        <w:rPr>
          <w:noProof/>
          <w:lang w:eastAsia="cs-CZ"/>
        </w:rPr>
        <w:pict>
          <v:shape id="Šipka ve tvaru U 22" o:spid="_x0000_s1033" style="position:absolute;margin-left:76.15pt;margin-top:-33.8pt;width:76.3pt;height:37.35pt;rotation:551009fd;z-index:25155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69096,474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" path="m,474387l,202236c,90544,90544,,202236,l681760,c793452,,883996,90544,883996,202236r,l969096,202236,850499,452394,731903,202236r85100,l817003,202236v,-74693,-60550,-135243,-135243,-135243l202236,66993v-74693,,-135243,60550,-135243,135243l66993,474387,,474387xe" fillcolor="#4f81bd" strokecolor="#243f60" strokeweight="2pt">
            <v:path arrowok="t" o:connecttype="custom" o:connectlocs="0,474387;0,202236;202236,0;681760,0;883996,202236;883996,202236;969096,202236;850499,452394;731903,202236;817003,202236;817003,202236;681760,66993;202236,66993;66993,202236;66993,474387;0,474387" o:connectangles="0,0,0,0,0,0,0,0,0,0,0,0,0,0,0,0"/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4" o:spid="_x0000_s1034" type="#_x0000_t32" style="position:absolute;margin-left:54.15pt;margin-top:16.75pt;width:53.65pt;height:25.8pt;flip:y;z-index:251547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" strokecolor="#f79646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Přímá spojnice se šipkou 25" o:spid="_x0000_s1035" type="#_x0000_t32" style="position:absolute;margin-left:24.9pt;margin-top:16.75pt;width:63.15pt;height:25.8pt;flip:y;z-index:251546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" strokecolor="#bc4542">
            <v:stroke endarrow="open"/>
          </v:shape>
        </w:pict>
      </w:r>
      <w:r>
        <w:rPr>
          <w:noProof/>
          <w:lang w:eastAsia="cs-CZ"/>
        </w:rPr>
        <w:pict>
          <v:oval id="Ovál 26" o:spid="_x0000_s1036" style="position:absolute;margin-left:-.3pt;margin-top:-11.4pt;width:25.05pt;height:78pt;rotation:-944589fd;z-index:251544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" filled="f" strokecolor="#243f60" strokeweight="2pt"/>
        </w:pict>
      </w:r>
      <w:r>
        <w:rPr>
          <w:noProof/>
          <w:lang w:eastAsia="cs-CZ"/>
        </w:rPr>
        <w:pict>
          <v:line id="Přímá spojnice 27" o:spid="_x0000_s1037" style="position:absolute;z-index:251543040;visibility:visible" from="34.15pt,16.9pt" to="43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" strokecolor="#4579b8"/>
        </w:pict>
      </w:r>
      <w:r>
        <w:rPr>
          <w:noProof/>
          <w:lang w:eastAsia="cs-CZ"/>
        </w:rPr>
        <w:pict>
          <v:line id="Přímá spojnice 28" o:spid="_x0000_s1038" style="position:absolute;flip:x;z-index:251542016;visibility:visible" from="25.15pt,16.9pt" to="34.1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" strokecolor="#4579b8"/>
        </w:pict>
      </w:r>
      <w:r>
        <w:rPr>
          <w:sz w:val="32"/>
          <w:szCs w:val="32"/>
        </w:rPr>
        <w:t xml:space="preserve"> 13 - 6</w:t>
      </w:r>
      <w:r w:rsidRPr="006C3EB9">
        <w:rPr>
          <w:sz w:val="32"/>
          <w:szCs w:val="32"/>
        </w:rPr>
        <w:t xml:space="preserve"> = </w:t>
      </w:r>
      <w:r>
        <w:rPr>
          <w:sz w:val="32"/>
          <w:szCs w:val="32"/>
        </w:rPr>
        <w:t xml:space="preserve">  13 - 3 - 3 = 10 - 3 = 7</w:t>
      </w:r>
      <w:r>
        <w:rPr>
          <w:sz w:val="32"/>
          <w:szCs w:val="32"/>
        </w:rPr>
        <w:tab/>
      </w:r>
    </w:p>
    <w:p w:rsidR="00FD07FE" w:rsidRDefault="00FD07FE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noProof/>
          <w:lang w:eastAsia="cs-CZ"/>
        </w:rPr>
        <w:pict>
          <v:shape id="Přímá spojnice se šipkou 29" o:spid="_x0000_s1039" type="#_x0000_t32" style="position:absolute;margin-left:3.2pt;margin-top:10.15pt;width:0;height:22.4pt;z-index:2515450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" strokecolor="#4579b8">
            <v:stroke endarrow="open"/>
          </v:shape>
        </w:pict>
      </w:r>
      <w:r>
        <w:rPr>
          <w:sz w:val="32"/>
          <w:szCs w:val="32"/>
        </w:rPr>
        <w:t xml:space="preserve"> 3  + 3</w:t>
      </w:r>
    </w:p>
    <w:p w:rsidR="00FD07FE" w:rsidRPr="00786127" w:rsidRDefault="00FD07FE" w:rsidP="00AE4F48">
      <w:pPr>
        <w:rPr>
          <w:b/>
          <w:sz w:val="32"/>
          <w:szCs w:val="32"/>
        </w:rPr>
      </w:pPr>
      <w:r>
        <w:rPr>
          <w:b/>
          <w:sz w:val="32"/>
          <w:szCs w:val="32"/>
        </w:rPr>
        <w:t>10</w:t>
      </w:r>
    </w:p>
    <w:tbl>
      <w:tblPr>
        <w:tblpPr w:leftFromText="141" w:rightFromText="141" w:vertAnchor="text" w:horzAnchor="margin" w:tblpXSpec="right" w:tblpY="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30" o:spid="_x0000_s1040" style="position:absolute;z-index:251550208;visibility:visible;mso-position-horizontal-relative:text;mso-position-vertical-relative:text" from="34.45pt,16.65pt" to="44.2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" strokecolor="#4579b8"/>
        </w:pict>
      </w:r>
      <w:r>
        <w:rPr>
          <w:noProof/>
          <w:lang w:eastAsia="cs-CZ"/>
        </w:rPr>
        <w:pict>
          <v:line id="Přímá spojnice 31" o:spid="_x0000_s1041" style="position:absolute;flip:x;z-index:251549184;visibility:visible;mso-position-horizontal-relative:text;mso-position-vertical-relative:text" from="24.9pt,16.65pt" to="34.4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" strokecolor="#4579b8"/>
        </w:pict>
      </w:r>
      <w:r>
        <w:rPr>
          <w:sz w:val="32"/>
          <w:szCs w:val="32"/>
        </w:rPr>
        <w:t xml:space="preserve">  12 - 6 = 12 - __ - __ = __ - __ =</w:t>
      </w:r>
    </w:p>
    <w:p w:rsidR="00FD07FE" w:rsidRDefault="00FD07FE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32" o:spid="_x0000_s1042" style="position:absolute;z-index:251553280;visibility:visible;mso-position-horizontal-relative:text;mso-position-vertical-relative:text" from="34.45pt,16.95pt" to="44.2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33" o:spid="_x0000_s1043" style="position:absolute;flip:x;z-index:251552256;visibility:visible;mso-position-horizontal-relative:text;mso-position-vertical-relative:text" from="24.9pt,16.95pt" to="34.4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" strokecolor="#4579b8"/>
        </w:pict>
      </w:r>
      <w:r>
        <w:rPr>
          <w:sz w:val="32"/>
          <w:szCs w:val="32"/>
        </w:rPr>
        <w:t xml:space="preserve">  16 - 9 = 16 - __ - __ = __ - __ =</w:t>
      </w:r>
    </w:p>
    <w:p w:rsidR="00FD07FE" w:rsidRDefault="00FD07FE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34" o:spid="_x0000_s1044" style="position:absolute;z-index:251555328;visibility:visible;mso-position-horizontal-relative:text;mso-position-vertical-relative:text" from="34.45pt,16.55pt" to="44.2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" strokecolor="#4579b8"/>
        </w:pict>
      </w:r>
      <w:r>
        <w:rPr>
          <w:noProof/>
          <w:lang w:eastAsia="cs-CZ"/>
        </w:rPr>
        <w:pict>
          <v:line id="Přímá spojnice 35" o:spid="_x0000_s1045" style="position:absolute;flip:x;z-index:251554304;visibility:visible;mso-position-horizontal-relative:text;mso-position-vertical-relative:text" from="24.9pt,16.55pt" to="34.4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" strokecolor="#4579b8"/>
        </w:pict>
      </w:r>
      <w:r>
        <w:rPr>
          <w:sz w:val="32"/>
          <w:szCs w:val="32"/>
        </w:rPr>
        <w:t xml:space="preserve">  11 - 9 = 11 - __ - __ = __ - __ = </w:t>
      </w:r>
    </w:p>
    <w:p w:rsidR="00FD07FE" w:rsidRDefault="00FD07FE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36" o:spid="_x0000_s1046" style="position:absolute;z-index:251557376;visibility:visible;mso-position-horizontal-relative:text;mso-position-vertical-relative:text" from="34.15pt,17.05pt" to="43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" strokecolor="#4579b8"/>
        </w:pict>
      </w:r>
      <w:r>
        <w:rPr>
          <w:noProof/>
          <w:lang w:eastAsia="cs-CZ"/>
        </w:rPr>
        <w:pict>
          <v:line id="Přímá spojnice 37" o:spid="_x0000_s1047" style="position:absolute;flip:x;z-index:251556352;visibility:visible;mso-position-horizontal-relative:text;mso-position-vertical-relative:text" from="25.15pt,17.05pt" to="34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" strokecolor="#4579b8"/>
        </w:pict>
      </w:r>
      <w:r>
        <w:rPr>
          <w:sz w:val="32"/>
          <w:szCs w:val="32"/>
        </w:rPr>
        <w:t xml:space="preserve">  14 - 7 = 14 - __ - __ = __ - __ = </w:t>
      </w:r>
    </w:p>
    <w:p w:rsidR="00FD07FE" w:rsidRDefault="00FD07FE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0" o:spid="_x0000_s1048" style="position:absolute;z-index:25155942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DFmxgEAAMgDAAAOAAAAZHJzL2Uyb0RvYy54bWysU0tu2zAQ3RfoHQjuY0mG2wS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tuG&#10;rtAewzS+0fbxx8Mv/fCTBGe/G2yQYAyN6l2oMf/CbP10Cm7rk+pBeJ2+qIcM2dzDbC4MkXC8rKrT&#10;1ekHSjiGqtXyDPfIUjyBnQ/xE1hN0qahSpqkndVsfx3imHpMQVxqZiyfd/GgICUrcwMC9aSCGZ0n&#10;CS6UJ3uGM8A4BxOrqXTOTjAhlZqB5cvAKT9BIU/Za8AzIle2Js5gLY31z1WPw7FlMeYfHRh1Jwvu&#10;bHvID5OtwXHJ5k6jnebxz3OGP/2Am98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O+QMWb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39" o:spid="_x0000_s1049" style="position:absolute;flip:x;z-index:25155840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CRjwGM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13 - 5 = 13 -  __ - __ = __ - __ =</w:t>
      </w:r>
    </w:p>
    <w:p w:rsidR="00FD07FE" w:rsidRDefault="00FD07FE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1" o:spid="_x0000_s1050" style="position:absolute;z-index:25156147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kQYWP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42" o:spid="_x0000_s1051" style="position:absolute;flip:x;z-index:25156044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OsS20j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15 - 8 = 15 -  __ - __ = __ - __ =</w:t>
      </w:r>
    </w:p>
    <w:p w:rsidR="00FD07FE" w:rsidRDefault="00FD07FE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3" o:spid="_x0000_s1052" style="position:absolute;z-index:25156352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lEcBp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44" o:spid="_x0000_s1053" style="position:absolute;flip:x;z-index:25156249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b3KQy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11 - 9 = 11 -  __ - __ = __ - __ =</w:t>
      </w:r>
    </w:p>
    <w:p w:rsidR="00FD07FE" w:rsidRDefault="00FD07FE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5" o:spid="_x0000_s1054" style="position:absolute;z-index:25156556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yN2xgEAAMgDAAAOAAAAZHJzL2Uyb0RvYy54bWysU0tu2zAQ3RfoHQjuY0mG2wS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tuG&#10;rj5QYpjGN9o+/nj4pR9+kuDsd4MNEoyhUb0LNeZfmK2fTsFtfVI9CK/TF/WQIZt7mM2FIRKOl1V1&#10;ujrFGhxD1Wp5hntkKZ7Azof4CawmadNQJU3Szmq2vw5xTD2mIC41M5bPu3hQkJKVuQGBelLBjM6T&#10;BBfKkz3DGWCcg4nVVDpnJ5iQSs3A8mXglJ+gkKfsNeAZkStbE2ewlsb656rH4diyGPOPDoy6kwV3&#10;tj3kh8nW4Lhkc6fRTvP45znDn37AzW8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DETI3b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46" o:spid="_x0000_s1055" style="position:absolute;flip:x;z-index:25156454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LmXEb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17 - 8 = 17 -  __ - __ = __ - __ =</w:t>
      </w:r>
    </w:p>
    <w:p w:rsidR="00FD07FE" w:rsidRDefault="00FD07FE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FD07FE" w:rsidRDefault="00FD07FE"/>
    <w:tbl>
      <w:tblPr>
        <w:tblpPr w:leftFromText="141" w:rightFromText="141" w:vertAnchor="text" w:horzAnchor="margin" w:tblpXSpec="right" w:tblpY="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87" o:spid="_x0000_s1056" style="position:absolute;z-index:251585024;visibility:visible;mso-position-horizontal-relative:text;mso-position-vertical-relative:text" from="26.85pt,16.6pt" to="36.1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" strokecolor="#4579b8"/>
        </w:pict>
      </w:r>
      <w:r>
        <w:rPr>
          <w:noProof/>
          <w:lang w:eastAsia="cs-CZ"/>
        </w:rPr>
        <w:pict>
          <v:line id="Přímá spojnice 88" o:spid="_x0000_s1057" style="position:absolute;flip:x;z-index:251586048;visibility:visible;mso-position-horizontal-relative:text;mso-position-vertical-relative:text" from="17.3pt,16.6pt" to="26.1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" strokecolor="#4579b8"/>
        </w:pict>
      </w:r>
      <w:r>
        <w:rPr>
          <w:sz w:val="32"/>
          <w:szCs w:val="32"/>
        </w:rPr>
        <w:t>18 - 9 = 18 -  __ - __ = __ - __ =</w:t>
      </w:r>
    </w:p>
    <w:p w:rsidR="00FD07FE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+</w:t>
      </w:r>
    </w:p>
    <w:tbl>
      <w:tblPr>
        <w:tblpPr w:leftFromText="141" w:rightFromText="141" w:vertAnchor="text" w:horzAnchor="margin" w:tblpXSpec="right" w:tblpY="1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6C3EB9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9" o:spid="_x0000_s1058" style="position:absolute;z-index:251567616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BkW5Un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50" o:spid="_x0000_s1059" style="position:absolute;flip:x;z-index:251566592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Fv3pfT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15 - 8 = 15 -  __ - __ = __ - __ =</w:t>
      </w:r>
    </w:p>
    <w:p w:rsidR="00FD07FE" w:rsidRPr="006C3EB9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1" o:spid="_x0000_s1060" style="position:absolute;z-index:25156966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wnYxH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52" o:spid="_x0000_s1061" style="position:absolute;flip:x;z-index:25156864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MuycN3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13 - 4 = 13 -  __ - __ = __ - __ =</w:t>
      </w:r>
    </w:p>
    <w:p w:rsidR="00FD07FE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3" o:spid="_x0000_s1062" style="position:absolute;z-index:25157171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gJsIb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54" o:spid="_x0000_s1063" style="position:absolute;flip:x;z-index:25157068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7fA+n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11 - 5 = 11 -  __ - __ = __ - __ =</w:t>
      </w:r>
    </w:p>
    <w:p w:rsidR="00FD07FE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5" o:spid="_x0000_s1064" style="position:absolute;z-index:25157376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DQkIQT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56" o:spid="_x0000_s1065" style="position:absolute;flip:x;z-index:25157273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rOdqO0AEAANIDAAAO&#10;AAAAAAAAAAAAAAAAAC4CAABkcnMvZTJvRG9jLnhtbFBLAQItABQABgAIAAAAIQB3YCeL3AAAAAcB&#10;AAAPAAAAAAAAAAAAAAAAACoEAABkcnMvZG93bnJldi54bWxQSwUGAAAAAAQABADzAAAAMwUAAAAA&#10;" strokecolor="#4579b8"/>
        </w:pict>
      </w:r>
      <w:r>
        <w:rPr>
          <w:noProof/>
          <w:sz w:val="32"/>
          <w:szCs w:val="32"/>
          <w:lang w:eastAsia="cs-CZ"/>
        </w:rPr>
        <w:t xml:space="preserve">  13</w:t>
      </w:r>
      <w:r>
        <w:rPr>
          <w:sz w:val="32"/>
          <w:szCs w:val="32"/>
        </w:rPr>
        <w:t xml:space="preserve"> - 6 = 13 -  __ - __ = __ - __ =</w:t>
      </w:r>
    </w:p>
    <w:p w:rsidR="00FD07FE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7" o:spid="_x0000_s1066" style="position:absolute;z-index:25157580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LglgA7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58" o:spid="_x0000_s1067" style="position:absolute;flip:x;z-index:25157478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Ab4fBT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14 - 8 = 14 -  __ - __ = __ - __ =</w:t>
      </w:r>
    </w:p>
    <w:p w:rsidR="00FD07FE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3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9" o:spid="_x0000_s1068" style="position:absolute;z-index:251577856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AcIec7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60" o:spid="_x0000_s1069" style="position:absolute;flip:x;z-index:251576832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6ESiR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12 - 5 = 12 -  __ - __ = __ - __ =</w:t>
      </w:r>
    </w:p>
    <w:p w:rsidR="00FD07FE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3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61" o:spid="_x0000_s1070" style="position:absolute;z-index:25157990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N+ZYf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62" o:spid="_x0000_s1071" style="position:absolute;flip:x;z-index:25157888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OpU/bj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17 - 10 = 17 -  __ - __ = __ - __ =</w:t>
      </w:r>
    </w:p>
    <w:p w:rsidR="00FD07FE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63" o:spid="_x0000_s1072" style="position:absolute;z-index:25158195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vf8SN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64" o:spid="_x0000_s1073" style="position:absolute;flip:x;z-index:25158092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amoLC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13 - 8 = 13 -  __ - __ = __ - __ =</w:t>
      </w:r>
    </w:p>
    <w:p w:rsidR="00FD07FE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65" o:spid="_x0000_s1074" style="position:absolute;z-index:25158400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Dt9J5L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66" o:spid="_x0000_s1075" style="position:absolute;flip:x;z-index:25158297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K31fr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12 - 3 = 12 -  __ - __ = __ - __ =</w:t>
      </w:r>
    </w:p>
    <w:p w:rsidR="00FD07FE" w:rsidRPr="006C3EB9" w:rsidRDefault="00FD07FE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FD07FE" w:rsidRPr="006C3EB9" w:rsidRDefault="00FD07FE" w:rsidP="0089565E">
      <w:pPr>
        <w:rPr>
          <w:sz w:val="32"/>
          <w:szCs w:val="32"/>
        </w:rPr>
      </w:pPr>
    </w:p>
    <w:p w:rsidR="00FD07FE" w:rsidRDefault="00FD07FE"/>
    <w:p w:rsidR="00FD07FE" w:rsidRPr="001A7554" w:rsidRDefault="00FD07FE" w:rsidP="00EB2455">
      <w:pPr>
        <w:spacing w:line="240" w:lineRule="auto"/>
        <w:jc w:val="center"/>
      </w:pPr>
      <w:r>
        <w:t>řešení</w:t>
      </w:r>
    </w:p>
    <w:p w:rsidR="00FD07FE" w:rsidRPr="00EB2455" w:rsidRDefault="00FD07FE" w:rsidP="00EB2455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OD</w:t>
      </w:r>
      <w:r w:rsidRPr="00EB2455">
        <w:rPr>
          <w:sz w:val="28"/>
          <w:szCs w:val="28"/>
        </w:rPr>
        <w:t>ČÍTÁNÍ DO 20 S PŘECHODEM DESÍTKY</w:t>
      </w:r>
    </w:p>
    <w:tbl>
      <w:tblPr>
        <w:tblpPr w:leftFromText="141" w:rightFromText="141" w:vertAnchor="text" w:horzAnchor="margin" w:tblpXSpec="right" w:tblpY="7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96" o:spid="_x0000_s1076" style="position:absolute;flip:y;z-index:251638272;visibility:visible" from="-4.5pt,18.95pt" to="9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97" o:spid="_x0000_s1077" style="position:absolute;flip:y;z-index:251640320;visibility:visible;mso-position-horizontal-relative:text;mso-position-vertical-relative:text" from="8.35pt,18.95pt" to="21.8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"/>
              </w:pict>
            </w:r>
            <w:r>
              <w:rPr>
                <w:noProof/>
                <w:lang w:eastAsia="cs-CZ"/>
              </w:rPr>
              <w:pict>
                <v:line id="Přímá spojnice 98" o:spid="_x0000_s1078" style="position:absolute;flip:y;z-index:251639296;visibility:visible;mso-position-horizontal-relative:text;mso-position-vertical-relative:text" from="-5.15pt,18.95pt" to="8.3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EB2455">
      <w:pPr>
        <w:rPr>
          <w:sz w:val="32"/>
          <w:szCs w:val="32"/>
        </w:rPr>
      </w:pPr>
      <w:r>
        <w:rPr>
          <w:noProof/>
          <w:lang w:eastAsia="cs-CZ"/>
        </w:rPr>
        <w:pict>
          <v:oval id="Ovál 99" o:spid="_x0000_s1079" style="position:absolute;margin-left:54.4pt;margin-top:30.2pt;width:48.75pt;height:25.1pt;z-index:251599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" filled="f" strokecolor="#243f60" strokeweight="2pt"/>
        </w:pict>
      </w:r>
    </w:p>
    <w:p w:rsidR="00FD07FE" w:rsidRDefault="00FD07FE" w:rsidP="00EB2455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100" o:spid="_x0000_s1080" style="position:absolute;flip:y;z-index:251643392;visibility:visible" from="417.4pt,3.35pt" to="430.9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"/>
        </w:pict>
      </w:r>
      <w:r>
        <w:rPr>
          <w:noProof/>
          <w:lang w:eastAsia="cs-CZ"/>
        </w:rPr>
        <w:pict>
          <v:line id="Přímá spojnice 101" o:spid="_x0000_s1081" style="position:absolute;flip:y;z-index:251642368;visibility:visible" from="430.9pt,3.35pt" to="444.4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"/>
        </w:pict>
      </w:r>
      <w:r>
        <w:rPr>
          <w:noProof/>
          <w:lang w:eastAsia="cs-CZ"/>
        </w:rPr>
        <w:pict>
          <v:line id="Přímá spojnice 102" o:spid="_x0000_s1082" style="position:absolute;flip:y;z-index:251641344;visibility:visible" from="444.4pt,3.35pt" to="457.9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mGG5gEAABQ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"/>
        </w:pict>
      </w:r>
      <w:r>
        <w:rPr>
          <w:noProof/>
          <w:lang w:eastAsia="cs-CZ"/>
        </w:rPr>
        <w:pict>
          <v:shape id="Šipka ve tvaru U 103" o:spid="_x0000_s1083" style="position:absolute;margin-left:76.15pt;margin-top:-33.8pt;width:76.3pt;height:37.35pt;rotation:551009fd;z-index:2516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69096,474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" path="m,474387l,202236c,90544,90544,,202236,l681760,c793452,,883996,90544,883996,202236r,l969096,202236,850499,452394,731903,202236r85100,l817003,202236v,-74693,-60550,-135243,-135243,-135243l202236,66993v-74693,,-135243,60550,-135243,135243l66993,474387,,474387xe" fillcolor="#4f81bd" strokecolor="#243f60" strokeweight="2pt">
            <v:path arrowok="t" o:connecttype="custom" o:connectlocs="0,474387;0,202236;202236,0;681760,0;883996,202236;883996,202236;969096,202236;850499,452394;731903,202236;817003,202236;817003,202236;681760,66993;202236,66993;66993,202236;66993,474387;0,474387" o:connectangles="0,0,0,0,0,0,0,0,0,0,0,0,0,0,0,0"/>
          </v:shape>
        </w:pict>
      </w:r>
      <w:r>
        <w:rPr>
          <w:noProof/>
          <w:lang w:eastAsia="cs-CZ"/>
        </w:rPr>
        <w:pict>
          <v:shape id="Přímá spojnice se šipkou 104" o:spid="_x0000_s1084" type="#_x0000_t32" style="position:absolute;margin-left:54.15pt;margin-top:16.75pt;width:53.65pt;height:25.8pt;flip:y;z-index:251598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" strokecolor="#f79646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Přímá spojnice se šipkou 105" o:spid="_x0000_s1085" type="#_x0000_t32" style="position:absolute;margin-left:24.9pt;margin-top:16.75pt;width:63.15pt;height:25.8pt;flip:y;z-index:251597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" strokecolor="#bc4542">
            <v:stroke endarrow="open"/>
          </v:shape>
        </w:pict>
      </w:r>
      <w:r>
        <w:rPr>
          <w:noProof/>
          <w:lang w:eastAsia="cs-CZ"/>
        </w:rPr>
        <w:pict>
          <v:oval id="Ovál 106" o:spid="_x0000_s1086" style="position:absolute;margin-left:-.3pt;margin-top:-11.4pt;width:25.05pt;height:78pt;rotation:-944589fd;z-index:251595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" filled="f" strokecolor="#243f60" strokeweight="2pt"/>
        </w:pict>
      </w:r>
      <w:r>
        <w:rPr>
          <w:noProof/>
          <w:lang w:eastAsia="cs-CZ"/>
        </w:rPr>
        <w:pict>
          <v:line id="Přímá spojnice 107" o:spid="_x0000_s1087" style="position:absolute;z-index:251594240;visibility:visible" from="34.15pt,16.9pt" to="43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" strokecolor="#4579b8"/>
        </w:pict>
      </w:r>
      <w:r>
        <w:rPr>
          <w:noProof/>
          <w:lang w:eastAsia="cs-CZ"/>
        </w:rPr>
        <w:pict>
          <v:line id="Přímá spojnice 108" o:spid="_x0000_s1088" style="position:absolute;flip:x;z-index:251593216;visibility:visible" from="25.15pt,16.9pt" to="34.1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" strokecolor="#4579b8"/>
        </w:pict>
      </w:r>
      <w:r>
        <w:rPr>
          <w:sz w:val="32"/>
          <w:szCs w:val="32"/>
        </w:rPr>
        <w:t xml:space="preserve"> 13 - 6</w:t>
      </w:r>
      <w:r w:rsidRPr="006C3EB9">
        <w:rPr>
          <w:sz w:val="32"/>
          <w:szCs w:val="32"/>
        </w:rPr>
        <w:t xml:space="preserve"> = </w:t>
      </w:r>
      <w:r>
        <w:rPr>
          <w:sz w:val="32"/>
          <w:szCs w:val="32"/>
        </w:rPr>
        <w:t xml:space="preserve">  13 - 3 - 3 = 10 - 3 = 7</w:t>
      </w:r>
      <w:r>
        <w:rPr>
          <w:sz w:val="32"/>
          <w:szCs w:val="32"/>
        </w:rPr>
        <w:tab/>
      </w:r>
    </w:p>
    <w:p w:rsidR="00FD07FE" w:rsidRDefault="00FD07FE" w:rsidP="00EB2455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noProof/>
          <w:lang w:eastAsia="cs-CZ"/>
        </w:rPr>
        <w:pict>
          <v:shape id="Přímá spojnice se šipkou 109" o:spid="_x0000_s1089" type="#_x0000_t32" style="position:absolute;margin-left:3.2pt;margin-top:10.15pt;width:0;height:22.4pt;z-index:251596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" strokecolor="#4579b8">
            <v:stroke endarrow="open"/>
          </v:shape>
        </w:pict>
      </w:r>
      <w:r>
        <w:rPr>
          <w:sz w:val="32"/>
          <w:szCs w:val="32"/>
        </w:rPr>
        <w:t xml:space="preserve"> 3  + 3</w:t>
      </w:r>
    </w:p>
    <w:p w:rsidR="00FD07FE" w:rsidRPr="00786127" w:rsidRDefault="00FD07FE" w:rsidP="00EB2455">
      <w:pPr>
        <w:rPr>
          <w:b/>
          <w:sz w:val="32"/>
          <w:szCs w:val="32"/>
        </w:rPr>
      </w:pPr>
      <w:r>
        <w:rPr>
          <w:b/>
          <w:sz w:val="32"/>
          <w:szCs w:val="32"/>
        </w:rPr>
        <w:t>10</w:t>
      </w:r>
    </w:p>
    <w:tbl>
      <w:tblPr>
        <w:tblpPr w:leftFromText="141" w:rightFromText="141" w:vertAnchor="text" w:horzAnchor="margin" w:tblpXSpec="right" w:tblpY="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47" o:spid="_x0000_s1090" style="position:absolute;flip:y;z-index:251645440;visibility:visible" from="-4.5pt,18.95pt" to="9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46" o:spid="_x0000_s1091" style="position:absolute;flip:y;z-index:251644416;visibility:visible;mso-position-horizontal-relative:text;mso-position-vertical-relative:text" from="-5.15pt,18.95pt" to="8.3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51" o:spid="_x0000_s1092" style="position:absolute;flip:y;z-index:251649536;visibility:visible;mso-position-horizontal-relative:text;mso-position-vertical-relative:text" from="-3.9pt,-.95pt" to="9.6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50" o:spid="_x0000_s1093" style="position:absolute;flip:y;z-index:251648512;visibility:visible;mso-position-horizontal-relative:text;mso-position-vertical-relative:text" from="-4.55pt,-.95pt" to="8.9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49" o:spid="_x0000_s1094" style="position:absolute;flip:y;z-index:25164748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CuxOGn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48" o:spid="_x0000_s1095" style="position:absolute;flip:y;z-index:25164646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A+0nRP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EB2455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10" o:spid="_x0000_s1096" style="position:absolute;z-index:251601408;visibility:visible;mso-position-horizontal-relative:text;mso-position-vertical-relative:text" from="34.45pt,16.65pt" to="44.2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" strokecolor="#4579b8"/>
        </w:pict>
      </w:r>
      <w:r>
        <w:rPr>
          <w:noProof/>
          <w:lang w:eastAsia="cs-CZ"/>
        </w:rPr>
        <w:pict>
          <v:line id="Přímá spojnice 111" o:spid="_x0000_s1097" style="position:absolute;flip:x;z-index:251600384;visibility:visible;mso-position-horizontal-relative:text;mso-position-vertical-relative:text" from="24.9pt,16.65pt" to="34.4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" strokecolor="#4579b8"/>
        </w:pict>
      </w:r>
      <w:r>
        <w:rPr>
          <w:sz w:val="32"/>
          <w:szCs w:val="32"/>
        </w:rPr>
        <w:t xml:space="preserve">  12 - 6 = 12 -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6</w:t>
      </w:r>
    </w:p>
    <w:p w:rsidR="00FD07FE" w:rsidRPr="00EB2455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2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4</w:t>
      </w:r>
    </w:p>
    <w:tbl>
      <w:tblPr>
        <w:tblpPr w:leftFromText="141" w:rightFromText="141" w:vertAnchor="text" w:horzAnchor="margin" w:tblpXSpec="right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61" o:spid="_x0000_s1098" style="position:absolute;flip:y;z-index:25165772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"/>
              </w:pict>
            </w:r>
            <w:r>
              <w:rPr>
                <w:noProof/>
                <w:lang w:eastAsia="cs-CZ"/>
              </w:rPr>
              <w:pict>
                <v:line id="Přímá spojnice 162" o:spid="_x0000_s1099" style="position:absolute;flip:y;z-index:25165670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DtWwkx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57" o:spid="_x0000_s1100" style="position:absolute;flip:y;z-index:25165568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"/>
              </w:pict>
            </w:r>
            <w:r>
              <w:rPr>
                <w:noProof/>
                <w:lang w:eastAsia="cs-CZ"/>
              </w:rPr>
              <w:pict>
                <v:line id="Přímá spojnice 158" o:spid="_x0000_s1101" style="position:absolute;flip:y;z-index:25165465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53" o:spid="_x0000_s1102" style="position:absolute;flip:y;z-index:251653632;visibility:visible;mso-position-horizontal-relative:text;mso-position-vertical-relative:text" from="-3.9pt,-.95pt" to="9.6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54" o:spid="_x0000_s1103" style="position:absolute;flip:y;z-index:251652608;visibility:visible;mso-position-horizontal-relative:text;mso-position-vertical-relative:text" from="-4.55pt,-.95pt" to="8.9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55" o:spid="_x0000_s1104" style="position:absolute;flip:y;z-index:25165158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B6L4HT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56" o:spid="_x0000_s1105" style="position:absolute;flip:y;z-index:25165056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AhLjQe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EB2455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65" o:spid="_x0000_s1106" style="position:absolute;flip:y;z-index:251658752;visibility:visible;mso-position-horizontal-relative:text;mso-position-vertical-relative:text" from="444.5pt,4.9pt" to="458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"/>
        </w:pict>
      </w:r>
      <w:r>
        <w:rPr>
          <w:noProof/>
          <w:lang w:eastAsia="cs-CZ"/>
        </w:rPr>
        <w:pict>
          <v:line id="Přímá spojnice 112" o:spid="_x0000_s1107" style="position:absolute;z-index:251604480;visibility:visible;mso-position-horizontal-relative:text;mso-position-vertical-relative:text" from="34.45pt,16.95pt" to="44.2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113" o:spid="_x0000_s1108" style="position:absolute;flip:x;z-index:251603456;visibility:visible;mso-position-horizontal-relative:text;mso-position-vertical-relative:text" from="24.9pt,16.95pt" to="34.4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" strokecolor="#4579b8"/>
        </w:pict>
      </w:r>
      <w:r>
        <w:rPr>
          <w:sz w:val="32"/>
          <w:szCs w:val="32"/>
        </w:rPr>
        <w:t xml:space="preserve">  16 - 9 = 16 - </w:t>
      </w:r>
      <w:r>
        <w:rPr>
          <w:color w:val="FF0000"/>
          <w:sz w:val="32"/>
          <w:szCs w:val="32"/>
          <w:u w:val="single"/>
        </w:rPr>
        <w:t>6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7</w:t>
      </w:r>
    </w:p>
    <w:p w:rsidR="00FD07FE" w:rsidRPr="00EB2455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6</w:t>
      </w:r>
      <w:r>
        <w:rPr>
          <w:sz w:val="32"/>
          <w:szCs w:val="32"/>
        </w:rPr>
        <w:t xml:space="preserve">  + </w:t>
      </w:r>
      <w:r>
        <w:rPr>
          <w:color w:val="FF0000"/>
          <w:sz w:val="32"/>
          <w:szCs w:val="32"/>
        </w:rPr>
        <w:t>3</w:t>
      </w:r>
    </w:p>
    <w:tbl>
      <w:tblPr>
        <w:tblpPr w:leftFromText="141" w:rightFromText="141" w:vertAnchor="text" w:horzAnchor="margin" w:tblpXSpec="right" w:tblpY="1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75" o:spid="_x0000_s1109" style="position:absolute;flip:y;z-index:251773440;visibility:visible" from="-5.2pt,19.05pt" to="8.3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72" o:spid="_x0000_s1110" style="position:absolute;flip:y;z-index:25166694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/Jc5wEAABQEAAAOAAAAZHJzL2Uyb0RvYy54bWysU0tu2zAQ3RfoHQjuY33S1I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sPZ&#10;LWtKDNM4pM3vH3e/9N1PEpz9ZrBDkh7RqsGFBhFXZuMPUXAbn3SPwmsilHRfkSk7gdrImI3ez0bD&#10;GAnHy2pZvbrAcXB8qi/q5XkeRDHRJDrnQ3wLVpP00VIlTfKBNWz3LkQsjanHlHStTDqDVbK7kUrl&#10;IG0QXClPdgxnH8cqCUDcvSyMErJIsiYh+SvuFUysH0GgN6nhXD1v5YmTcQ4mHnmVwewEE9jBDCwf&#10;Bx7yExTyxj4FPCNyZWviDNbSWP9Q9ZMVYso/OjDpThbc2m6fR5ytwdXLzh1+k7Tb9+MMP/3M6z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GXz8lz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73" o:spid="_x0000_s1111" style="position:absolute;flip:y;z-index:25166592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BwkL56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70" o:spid="_x0000_s1112" style="position:absolute;flip:y;z-index:251664896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"/>
              </w:pict>
            </w:r>
            <w:r>
              <w:rPr>
                <w:noProof/>
                <w:lang w:eastAsia="cs-CZ"/>
              </w:rPr>
              <w:pict>
                <v:line id="Přímá spojnice 171" o:spid="_x0000_s1113" style="position:absolute;flip:y;z-index:251663872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68" o:spid="_x0000_s1114" style="position:absolute;flip:y;z-index:25166284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C6Dg5T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69" o:spid="_x0000_s1115" style="position:absolute;flip:y;z-index:25166182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A74M+y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66" o:spid="_x0000_s1116" style="position:absolute;flip:y;z-index:25166080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LnXOKj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67" o:spid="_x0000_s1117" style="position:absolute;flip:y;z-index:25165977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CstHSO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EB2455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114" o:spid="_x0000_s1118" style="position:absolute;z-index:251606528;visibility:visible;mso-position-horizontal-relative:text;mso-position-vertical-relative:text" from="34.45pt,16.55pt" to="44.2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" strokecolor="#4579b8"/>
        </w:pict>
      </w:r>
      <w:r>
        <w:rPr>
          <w:noProof/>
          <w:lang w:eastAsia="cs-CZ"/>
        </w:rPr>
        <w:pict>
          <v:line id="Přímá spojnice 115" o:spid="_x0000_s1119" style="position:absolute;flip:x;z-index:251605504;visibility:visible;mso-position-horizontal-relative:text;mso-position-vertical-relative:text" from="24.9pt,16.55pt" to="34.4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" strokecolor="#4579b8"/>
        </w:pict>
      </w:r>
      <w:r>
        <w:rPr>
          <w:sz w:val="32"/>
          <w:szCs w:val="32"/>
        </w:rPr>
        <w:t xml:space="preserve">  11 - 9 = 11 -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8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8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2</w:t>
      </w:r>
      <w:r>
        <w:rPr>
          <w:sz w:val="32"/>
          <w:szCs w:val="32"/>
        </w:rPr>
        <w:t xml:space="preserve"> </w:t>
      </w:r>
    </w:p>
    <w:p w:rsidR="00FD07FE" w:rsidRPr="00EB2455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1</w:t>
      </w:r>
      <w:r>
        <w:rPr>
          <w:sz w:val="32"/>
          <w:szCs w:val="32"/>
        </w:rPr>
        <w:t xml:space="preserve">  + </w:t>
      </w:r>
      <w:r>
        <w:rPr>
          <w:color w:val="FF0000"/>
          <w:sz w:val="32"/>
          <w:szCs w:val="32"/>
        </w:rPr>
        <w:t>8</w:t>
      </w:r>
    </w:p>
    <w:tbl>
      <w:tblPr>
        <w:tblpPr w:leftFromText="141" w:rightFromText="141" w:vertAnchor="text" w:horzAnchor="margin" w:tblpXSpec="right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74" o:spid="_x0000_s1120" style="position:absolute;flip:y;z-index:251772416;visibility:visible;mso-position-horizontal-relative:text;mso-position-vertical-relative:text" from="8.15pt,-.1pt" to="21.6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73" o:spid="_x0000_s1121" style="position:absolute;flip:y;z-index:251771392;visibility:visible;mso-position-horizontal-relative:text;mso-position-vertical-relative:text" from="-5.15pt,-.85pt" to="8.3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"/>
              </w:pict>
            </w:r>
            <w:r>
              <w:rPr>
                <w:noProof/>
                <w:lang w:eastAsia="cs-CZ"/>
              </w:rPr>
              <w:pict>
                <v:line id="Přímá spojnice 272" o:spid="_x0000_s1122" style="position:absolute;flip:y;z-index:251770368;visibility:visible;mso-position-horizontal-relative:text;mso-position-vertical-relative:text" from="8.35pt,-.1pt" to="21.8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JCi6AEAABQEAAAOAAAAZHJzL2Uyb0RvYy54bWysU0tu2zAQ3RfoHQjuY33S1I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74" o:spid="_x0000_s1123" style="position:absolute;flip:y;z-index:251668992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Bu5W4n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75" o:spid="_x0000_s1124" style="position:absolute;flip:y;z-index:251667968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" o:spid="_x0000_s1125" style="position:absolute;flip:y;z-index:25167104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"/>
              </w:pict>
            </w:r>
            <w:r>
              <w:rPr>
                <w:noProof/>
                <w:lang w:eastAsia="cs-CZ"/>
              </w:rPr>
              <w:pict>
                <v:line id="Přímá spojnice 2" o:spid="_x0000_s1126" style="position:absolute;flip:y;z-index:25167001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oD65QEAABA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Default="00FD07FE" w:rsidP="00EB2455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116" o:spid="_x0000_s1127" style="position:absolute;z-index:251608576;visibility:visible;mso-position-horizontal-relative:text;mso-position-vertical-relative:text" from="34.15pt,17.05pt" to="43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" strokecolor="#4579b8"/>
        </w:pict>
      </w:r>
      <w:r>
        <w:rPr>
          <w:noProof/>
          <w:lang w:eastAsia="cs-CZ"/>
        </w:rPr>
        <w:pict>
          <v:line id="Přímá spojnice 117" o:spid="_x0000_s1128" style="position:absolute;flip:x;z-index:251607552;visibility:visible;mso-position-horizontal-relative:text;mso-position-vertical-relative:text" from="25.15pt,17.05pt" to="34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" strokecolor="#4579b8"/>
        </w:pict>
      </w:r>
      <w:r>
        <w:rPr>
          <w:sz w:val="32"/>
          <w:szCs w:val="32"/>
        </w:rPr>
        <w:t xml:space="preserve">  14 - 7 = 14 -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7</w:t>
      </w:r>
      <w:r>
        <w:rPr>
          <w:sz w:val="32"/>
          <w:szCs w:val="32"/>
        </w:rPr>
        <w:t xml:space="preserve"> </w:t>
      </w:r>
    </w:p>
    <w:p w:rsidR="00FD07FE" w:rsidRPr="00EB2455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4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3</w:t>
      </w:r>
    </w:p>
    <w:tbl>
      <w:tblPr>
        <w:tblpPr w:leftFromText="141" w:rightFromText="141" w:vertAnchor="text" w:horzAnchor="margin" w:tblpXSpec="right" w:tblpY="1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71" o:spid="_x0000_s1129" style="position:absolute;flip:y;z-index:251769344;visibility:visible" from="-4.45pt,19.05pt" to="9.0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UTI5wEAABQEAAAOAAAAZHJzL2Uyb0RvYy54bWysU0tu2zAQ3RfoHQjuY33S1I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76" o:spid="_x0000_s1130" style="position:absolute;flip:y;z-index:25167308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DF/w8X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77" o:spid="_x0000_s1131" style="position:absolute;flip:y;z-index:25167206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AkHI/j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88" o:spid="_x0000_s1132" style="position:absolute;flip:y;z-index:25168128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J0+1Pr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89" o:spid="_x0000_s1133" style="position:absolute;flip:y;z-index:25168025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CIXZjc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EB2455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18" o:spid="_x0000_s1134" style="position:absolute;z-index:25161062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Pq30CzGAQAAyg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19" o:spid="_x0000_s1135" style="position:absolute;flip:x;z-index:25160960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uIphi0AEAANQ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13 - 5 = 13 - 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8</w:t>
      </w:r>
    </w:p>
    <w:p w:rsidR="00FD07FE" w:rsidRPr="00EB2455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 +</w:t>
      </w:r>
      <w:r>
        <w:rPr>
          <w:color w:val="FF0000"/>
          <w:sz w:val="32"/>
          <w:szCs w:val="32"/>
        </w:rPr>
        <w:t>2</w:t>
      </w:r>
    </w:p>
    <w:tbl>
      <w:tblPr>
        <w:tblpPr w:leftFromText="141" w:rightFromText="141" w:vertAnchor="text" w:horzAnchor="margin" w:tblpXSpec="right" w:tblpY="2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9" o:spid="_x0000_s1136" style="position:absolute;flip:y;z-index:251767296;visibility:visible" from="-5.2pt,19.1pt" to="8.3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70" o:spid="_x0000_s1137" style="position:absolute;flip:y;z-index:251768320;visibility:visible;mso-position-horizontal-relative:text;mso-position-vertical-relative:text" from="-4.5pt,-.4pt" to="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86" o:spid="_x0000_s1138" style="position:absolute;flip:y;z-index:251679232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Apqb8b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87" o:spid="_x0000_s1139" style="position:absolute;flip:y;z-index:251678208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AfCSPg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82" o:spid="_x0000_s1140" style="position:absolute;flip:y;z-index:251675136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F7mXl/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83" o:spid="_x0000_s1141" style="position:absolute;flip:y;z-index:251674112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BLhRJ5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84" o:spid="_x0000_s1142" style="position:absolute;flip:y;z-index:25167718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CCs94r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85" o:spid="_x0000_s1143" style="position:absolute;flip:y;z-index:25167616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A1z7us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20" o:spid="_x0000_s1144" style="position:absolute;z-index:25161267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ZJrrrGAQAAyg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21" o:spid="_x0000_s1145" style="position:absolute;flip:x;z-index:25161164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IWVQ0zPAQAA1A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15 - 8 = 15 - 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7</w:t>
      </w:r>
    </w:p>
    <w:p w:rsidR="00FD07FE" w:rsidRPr="00EB2455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5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3</w:t>
      </w:r>
    </w:p>
    <w:tbl>
      <w:tblPr>
        <w:tblpPr w:leftFromText="141" w:rightFromText="141" w:vertAnchor="text" w:horzAnchor="margin" w:tblpXSpec="right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8" o:spid="_x0000_s1146" style="position:absolute;flip:y;z-index:251766272;visibility:visible" from="-4.45pt,19.05pt" to="9.0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90" o:spid="_x0000_s1147" style="position:absolute;flip:y;z-index:25168332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"/>
              </w:pict>
            </w:r>
            <w:r>
              <w:rPr>
                <w:noProof/>
                <w:lang w:eastAsia="cs-CZ"/>
              </w:rPr>
              <w:pict>
                <v:line id="Přímá spojnice 191" o:spid="_x0000_s1148" style="position:absolute;flip:y;z-index:25168230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Dp63FY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92" o:spid="_x0000_s1149" style="position:absolute;flip:y;z-index:251685376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DWTqUy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193" o:spid="_x0000_s1150" style="position:absolute;flip:y;z-index:251684352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DDLekU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3" o:spid="_x0000_s1151" style="position:absolute;flip:y;z-index:25168742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"/>
              </w:pict>
            </w:r>
            <w:r>
              <w:rPr>
                <w:noProof/>
                <w:lang w:eastAsia="cs-CZ"/>
              </w:rPr>
              <w:pict>
                <v:line id="Přímá spojnice 4" o:spid="_x0000_s1152" style="position:absolute;flip:y;z-index:25168640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5" o:spid="_x0000_s1153" style="position:absolute;flip:y;z-index:251689472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"/>
              </w:pict>
            </w:r>
            <w:r>
              <w:rPr>
                <w:noProof/>
                <w:lang w:eastAsia="cs-CZ"/>
              </w:rPr>
              <w:pict>
                <v:line id="Přímá spojnice 6" o:spid="_x0000_s1154" style="position:absolute;flip:y;z-index:251688448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22" o:spid="_x0000_s1155" style="position:absolute;z-index:25161472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Jz/O33GAQAAyg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23" o:spid="_x0000_s1156" style="position:absolute;flip:x;z-index:25161369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" strokecolor="#4579b8"/>
        </w:pict>
      </w:r>
      <w:r>
        <w:rPr>
          <w:sz w:val="32"/>
          <w:szCs w:val="32"/>
        </w:rPr>
        <w:t xml:space="preserve">  11 - 9 = 11 - 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8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8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2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1</w:t>
      </w:r>
      <w:r>
        <w:rPr>
          <w:sz w:val="32"/>
          <w:szCs w:val="32"/>
        </w:rPr>
        <w:t xml:space="preserve"> +</w:t>
      </w:r>
      <w:r>
        <w:rPr>
          <w:color w:val="FF0000"/>
          <w:sz w:val="32"/>
          <w:szCs w:val="32"/>
        </w:rPr>
        <w:t xml:space="preserve"> 8</w:t>
      </w:r>
    </w:p>
    <w:tbl>
      <w:tblPr>
        <w:tblpPr w:leftFromText="141" w:rightFromText="141" w:vertAnchor="text" w:horzAnchor="margin" w:tblpXSpec="right" w:tblpY="1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6" o:spid="_x0000_s1157" style="position:absolute;flip:y;z-index:251764224;visibility:visible" from="-5.2pt,19.1pt" to="8.3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7" o:spid="_x0000_s1158" style="position:absolute;flip:y;z-index:251765248;visibility:visible;mso-position-horizontal-relative:text;mso-position-vertical-relative:text" from="8.35pt,-.05pt" to="21.8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94" o:spid="_x0000_s1159" style="position:absolute;flip:y;z-index:25169152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KgEDOf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95" o:spid="_x0000_s1160" style="position:absolute;flip:y;z-index:25169049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C9Z0DB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96" o:spid="_x0000_s1161" style="position:absolute;flip:y;z-index:25169356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ILClKv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97" o:spid="_x0000_s1162" style="position:absolute;flip:y;z-index:25169254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CXodiN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198" o:spid="_x0000_s1163" style="position:absolute;flip:y;z-index:251695616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BWWL5f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199" o:spid="_x0000_s1164" style="position:absolute;flip:y;z-index:251694592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AA9WOx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24" o:spid="_x0000_s1165" style="position:absolute;z-index:25161676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vTuxwEAAMoDAAAOAAAAZHJzL2Uyb0RvYy54bWysU0tu2zAQ3RfoHQjuY0mG2wS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lt8&#10;u+WKEsM0PtL28cfDL/3wkwRnvxvskKQgWtW7UCPiwmz9dApu65PuQXidvqiIDNnew2wvDJFwvKyq&#10;09XpB0o4hqrV8gz3yFI8gZ0P8RNYTdKmoUqapJ7VbH8d4ph6TEFcamYsn3fxoCAlK3MDAhWlghmd&#10;ZwkulCd7hlPAOAcTq6l0zk4wIZWageXLwCk/QSHP2WvAMyJXtibOYC2N9c9Vj8OxZTHmHx0YdScL&#10;7mx7yA+TrcGByeZOw50m8s9zhj/9gpvf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ATIvTuxwEAAMo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125" o:spid="_x0000_s1166" style="position:absolute;flip:x;z-index:25161574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Crh0w/PAQAA1A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17 - 8 = 17 -  </w:t>
      </w:r>
      <w:r>
        <w:rPr>
          <w:color w:val="FF0000"/>
          <w:sz w:val="32"/>
          <w:szCs w:val="32"/>
          <w:u w:val="single"/>
        </w:rPr>
        <w:t>7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9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7</w:t>
      </w:r>
      <w:r>
        <w:rPr>
          <w:sz w:val="32"/>
          <w:szCs w:val="32"/>
        </w:rPr>
        <w:t xml:space="preserve"> +</w:t>
      </w:r>
      <w:r>
        <w:rPr>
          <w:color w:val="FF0000"/>
          <w:sz w:val="32"/>
          <w:szCs w:val="32"/>
        </w:rPr>
        <w:t xml:space="preserve"> 1</w:t>
      </w:r>
    </w:p>
    <w:tbl>
      <w:tblPr>
        <w:tblpPr w:leftFromText="141" w:rightFromText="141" w:vertAnchor="text" w:horzAnchor="margin" w:tblpXSpec="right" w:tblpY="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5" o:spid="_x0000_s1167" style="position:absolute;flip:y;z-index:251763200;visibility:visible;mso-position-horizontal-relative:text;mso-position-vertical-relative:text" from="8.35pt,-.05pt" to="21.8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00" o:spid="_x0000_s1168" style="position:absolute;flip:y;z-index:25169766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"/>
              </w:pict>
            </w:r>
            <w:r>
              <w:rPr>
                <w:noProof/>
                <w:lang w:eastAsia="cs-CZ"/>
              </w:rPr>
              <w:pict>
                <v:line id="Přímá spojnice 201" o:spid="_x0000_s1169" style="position:absolute;flip:y;z-index:25169664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02" o:spid="_x0000_s1170" style="position:absolute;flip:y;z-index:251699712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QN45wEAABQ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O9pU&#10;DSWWGxzS9vuX+2/m/iuJ3n2y2CHJj2jV6GOLiGu7Dcco+m3IuicZDJFa+Y+4BcUJ1EamYvRhMRqm&#10;RARe1pf1swsch8Cn5qK5fFoGwWaaTOdDTC/BGZI/OqqVzT7wlu9fxYSlMfWUkq+1zWd0WvW3SusS&#10;5A2Cax3InuPs01RnAYh7kIVRRrIsaxZSvtJBw8z6FiR6kxsu1ctWnjm5EGDTiVdbzM4wiR0swOrP&#10;wGN+hkLZ2L8BL4hS2dm0gI2yLvyu+tkKOeefHJh1ZwvuXH8oIy7W4OoV546/Sd7th3GBn3/mzQ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BO5A3j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203" o:spid="_x0000_s1171" style="position:absolute;flip:y;z-index:251698688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BtpPXu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04" o:spid="_x0000_s1172" style="position:absolute;flip:y;z-index:25170176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Bt86qt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05" o:spid="_x0000_s1173" style="position:absolute;flip:y;z-index:25170073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OaL6AEAABQEAAAOAAAAZHJzL2Uyb0RvYy54bWysU0tu2zAQ3RfoHQjuY31SN4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eJDmi+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06" o:spid="_x0000_s1174" style="position:absolute;flip:y;z-index:25170380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BHNTLh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07" o:spid="_x0000_s1175" style="position:absolute;flip:y;z-index:25170278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n7H6AEAABQEAAAOAAAAZHJzL2Uyb0RvYy54bWysU0tu2zAQ3RfoHQjuY33S1I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UlZ+x+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26" o:spid="_x0000_s1176" style="position:absolute;z-index:251636224;visibility:visible;mso-position-horizontal-relative:text;mso-position-vertical-relative:text" from="26.85pt,16.6pt" to="36.1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27" o:spid="_x0000_s1177" style="position:absolute;flip:x;z-index:251637248;visibility:visible;mso-position-horizontal-relative:text;mso-position-vertical-relative:text" from="17.3pt,16.6pt" to="26.1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" strokecolor="#4579b8"/>
        </w:pict>
      </w:r>
      <w:r>
        <w:rPr>
          <w:sz w:val="32"/>
          <w:szCs w:val="32"/>
        </w:rPr>
        <w:t xml:space="preserve">18 - 9 = 18 -  </w:t>
      </w:r>
      <w:r>
        <w:rPr>
          <w:color w:val="FF0000"/>
          <w:sz w:val="32"/>
          <w:szCs w:val="32"/>
          <w:u w:val="single"/>
        </w:rPr>
        <w:t>8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9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color w:val="FF0000"/>
          <w:sz w:val="32"/>
          <w:szCs w:val="32"/>
        </w:rPr>
        <w:t>8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1</w:t>
      </w:r>
    </w:p>
    <w:tbl>
      <w:tblPr>
        <w:tblpPr w:leftFromText="141" w:rightFromText="141" w:vertAnchor="text" w:horzAnchor="margin" w:tblpXSpec="right" w:tblpY="1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4" o:spid="_x0000_s1178" style="position:absolute;flip:y;z-index:251762176;visibility:visible;mso-position-horizontal-relative:text;mso-position-vertical-relative:text" from="-5.25pt,-.35pt" to="8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12" o:spid="_x0000_s1179" style="position:absolute;flip:y;z-index:251709952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fgV5wEAABQ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O9rU&#10;DSWWGxzS9vuX+2/m/iuJ3n2y2CHJj2jV6GOLiGu7Dcco+m3IuicZDJFa+Y+4BcUJ1EamYvRhMRqm&#10;RARe1pf1swsch8Cn5qK5fFoGwWaaTOdDTC/BGZI/OqqVzT7wlu9fxYSlMfWUkq+1zWd0WvW3SusS&#10;5A2Cax3InuPs01RnAYh7kIVRRrIsaxZSvtJBw8z6FiR6kxsu1ctWnjm5EGDTiVdbzM4wiR0swOrP&#10;wGN+hkLZ2L8BL4hS2dm0gI2yLvyu+tkKOeefHJh1ZwvuXH8oIy7W4OoV546/Sd7th3GBn3/mzQ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JsR+BX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213" o:spid="_x0000_s1180" style="position:absolute;flip:y;z-index:251708928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jnK0M+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3" o:spid="_x0000_s1181" style="position:absolute;flip:y;z-index:251761152;visibility:visible;mso-position-horizontal-relative:text;mso-position-vertical-relative:text" from="-5.2pt,-.15pt" to="8.3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08" o:spid="_x0000_s1182" style="position:absolute;flip:y;z-index:251705856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Ynd5wEAABQ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O9pU&#10;OCrLDQ5p+/3L/Tdz/5VE7z5Z7JDkR7Rq9LFFxLXdhmMU/TZk3ZMMhkit/EfcguIEaiNTMfqwGA1T&#10;IgIv68v62QWOQ+BTc9FcPi2DYDNNpvMhppfgDMkfHdXKZh94y/evYsLSmHpKydfa5jM6rfpbpXUJ&#10;8gbBtQ5kz3H2aaqzAMQ9yMIoI1mWNQspX+mgYWZ9CxK9yQ2X6mUrz5xcCLDpxKstZmeYxA4WYPVn&#10;4DE/Q6Fs7N+AF0Sp7GxawEZZF35X/WyFnPNPDsy6swV3rj+UERdrcPWKc8ffJO/2w7jAzz/z5gc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NBhid3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209" o:spid="_x0000_s1183" style="position:absolute;flip:y;z-index:251704832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xQLF++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10" o:spid="_x0000_s1184" style="position:absolute;flip:y;z-index:25170790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"/>
              </w:pict>
            </w:r>
            <w:r>
              <w:rPr>
                <w:noProof/>
                <w:lang w:eastAsia="cs-CZ"/>
              </w:rPr>
              <w:pict>
                <v:line id="Přímá spojnice 211" o:spid="_x0000_s1185" style="position:absolute;flip:y;z-index:25170688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Cx/5gEAABQ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28" o:spid="_x0000_s1186" style="position:absolute;z-index:251618816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EyfGhLGAQAAyg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29" o:spid="_x0000_s1187" style="position:absolute;flip:x;z-index:251617792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Nt8Y8vPAQAA1A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15 - 8 = 15 - 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7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5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3</w:t>
      </w:r>
    </w:p>
    <w:tbl>
      <w:tblPr>
        <w:tblpPr w:leftFromText="141" w:rightFromText="141" w:vertAnchor="text" w:horzAnchor="margin" w:tblpXSpec="right" w:tblpY="2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1" o:spid="_x0000_s1188" style="position:absolute;flip:y;z-index:251759104;visibility:visible" from="-4.45pt,19.1pt" to="9.0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2" o:spid="_x0000_s1189" style="position:absolute;flip:y;z-index:251760128;visibility:visible;mso-position-horizontal-relative:text;mso-position-vertical-relative:text" from="8.35pt,-.05pt" to="21.8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14" o:spid="_x0000_s1190" style="position:absolute;flip:y;z-index:25171200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DlW1HA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15" o:spid="_x0000_s1191" style="position:absolute;flip:y;z-index:25171097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B3m6AEAABQEAAAOAAAAZHJzL2Uyb0RvYy54bWysU0tu2zAQ3RfoHQjuY31SN4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8Dgd5u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30" o:spid="_x0000_s1192" style="position:absolute;z-index:25162086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LSuF6/GAQAAyg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31" o:spid="_x0000_s1193" style="position:absolute;flip:x;z-index:25161984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" strokecolor="#4579b8"/>
        </w:pict>
      </w:r>
      <w:r>
        <w:rPr>
          <w:sz w:val="32"/>
          <w:szCs w:val="32"/>
        </w:rPr>
        <w:t xml:space="preserve">  13 - 4 = 13 - 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9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1</w:t>
      </w:r>
    </w:p>
    <w:tbl>
      <w:tblPr>
        <w:tblpPr w:leftFromText="141" w:rightFromText="141" w:vertAnchor="text" w:horzAnchor="margin" w:tblpXSpec="right" w:tblpY="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60" o:spid="_x0000_s1194" style="position:absolute;flip:y;z-index:251758080;visibility:visible" from="-4.45pt,18.8pt" to="9.0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16" o:spid="_x0000_s1195" style="position:absolute;flip:y;z-index:25171404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DPncmM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17" o:spid="_x0000_s1196" style="position:absolute;flip:y;z-index:25171302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oWq6AEAABQEAAAOAAAAZHJzL2Uyb0RvYy54bWysU0tu2zAQ3RfoHQjuY33S1I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2v6Fqu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18" o:spid="_x0000_s1197" style="position:absolute;flip:y;z-index:251716096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XKw5wEAABQ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O9rU&#10;OCrLDQ5p+/3L/Tdz/5VE7z5Z7JDkR7Rq9LFFxLXdhmMU/TZk3ZMMhkit/EfcguIEaiNTMfqwGA1T&#10;IgIv68v62QWOQ+BTc9FcPi2DYDNNpvMhppfgDMkfHdXKZh94y/evYsLSmHpKydfa5jM6rfpbpXUJ&#10;8gbBtQ5kz3H2aaqzAMQ9yMIoI1mWNQspX+mgYWZ9CxK9yQ2X6mUrz5xcCLDpxKstZmeYxA4WYPVn&#10;4DE/Q6Fs7N+AF0Sp7GxawEZZF35X/WyFnPNPDsy6swV3rj+UERdrcPWKc8ffJO/2w7jAzz/z5gc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FjJcrD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219" o:spid="_x0000_s1198" style="position:absolute;flip:y;z-index:251715072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Tao+lu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32" o:spid="_x0000_s1199" style="position:absolute;z-index:25162291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A4YgmjGAQAAyg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33" o:spid="_x0000_s1200" style="position:absolute;flip:x;z-index:25162188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h5mXn0AEAANQ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11 - 5 = 11 - 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6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1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4</w:t>
      </w:r>
    </w:p>
    <w:tbl>
      <w:tblPr>
        <w:tblpPr w:leftFromText="141" w:rightFromText="141" w:vertAnchor="text" w:horzAnchor="margin" w:tblpXSpec="right" w:tblpY="2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58" o:spid="_x0000_s1201" style="position:absolute;flip:y;z-index:251756032;visibility:visible" from="-5.2pt,19.1pt" to="8.3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e3c5wEAABQEAAAOAAAAZHJzL2Uyb0RvYy54bWysU0tu2zAQ3RfoHQjuY31SN4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59" o:spid="_x0000_s1202" style="position:absolute;flip:y;z-index:251757056;visibility:visible;mso-position-horizontal-relative:text;mso-position-vertical-relative:text" from="-5.25pt,-.4pt" to="8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22" o:spid="_x0000_s1203" style="position:absolute;flip:y;z-index:251720192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PSj5wEAABQ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O9o0&#10;DSWWGxzS9vuX+2/m/iuJ3n2y2CHJj2jV6GOLiGu7Dcco+m3IuicZDJFa+Y+4BcUJ1EamYvRhMRqm&#10;RARe1pf1swsch8Cn5qK5fFoGwWaaTOdDTC/BGZI/OqqVzT7wlu9fxYSlMfWUkq+1zWd0WvW3SusS&#10;5A2Cax3InuPs01RnAYh7kIVRRrIsaxZSvtJBw8z6FiR6kxsu1ctWnjm5EGDTiVdbzM4wiR0swOrP&#10;wGN+hkLZ2L8BL4hS2dm0gI2yLvyu+tkKOeefHJh1ZwvuXH8oIy7W4OoV546/Sd7th3GBn3/mzQ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APo9KP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223" o:spid="_x0000_s1204" style="position:absolute;flip:y;z-index:251719168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Fou4he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20" o:spid="_x0000_s1205" style="position:absolute;flip:y;z-index:25171814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"/>
              </w:pict>
            </w:r>
            <w:r>
              <w:rPr>
                <w:noProof/>
                <w:lang w:eastAsia="cs-CZ"/>
              </w:rPr>
              <w:pict>
                <v:line id="Přímá spojnice 221" o:spid="_x0000_s1206" style="position:absolute;flip:y;z-index:25171712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SDJ5gEAABQ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34" o:spid="_x0000_s1207" style="position:absolute;z-index:25162496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BxU37xwEAAMo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135" o:spid="_x0000_s1208" style="position:absolute;flip:x;z-index:25162393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DkrhWjPAQAA1AMAAA4A&#10;AAAAAAAAAAAAAAAALgIAAGRycy9lMm9Eb2MueG1sUEsBAi0AFAAGAAgAAAAhAHdgJ4vcAAAABwEA&#10;AA8AAAAAAAAAAAAAAAAAKQQAAGRycy9kb3ducmV2LnhtbFBLBQYAAAAABAAEAPMAAAAyBQAAAAA=&#10;" strokecolor="#4579b8"/>
        </w:pict>
      </w:r>
      <w:r>
        <w:rPr>
          <w:noProof/>
          <w:sz w:val="32"/>
          <w:szCs w:val="32"/>
          <w:lang w:eastAsia="cs-CZ"/>
        </w:rPr>
        <w:t xml:space="preserve">  13</w:t>
      </w:r>
      <w:r>
        <w:rPr>
          <w:sz w:val="32"/>
          <w:szCs w:val="32"/>
        </w:rPr>
        <w:t xml:space="preserve"> - 6 = 13 - 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7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3</w:t>
      </w:r>
    </w:p>
    <w:tbl>
      <w:tblPr>
        <w:tblpPr w:leftFromText="141" w:rightFromText="141" w:vertAnchor="text" w:horzAnchor="margin" w:tblpXSpec="right" w:tblpY="2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28" o:spid="_x0000_s1209" style="position:absolute;flip:y;z-index:251726336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MAwfgb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229" o:spid="_x0000_s1210" style="position:absolute;flip:y;z-index:251725312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1VMyIO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30" o:spid="_x0000_s1211" style="position:absolute;flip:y;z-index:25172838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"/>
              </w:pict>
            </w:r>
            <w:r>
              <w:rPr>
                <w:noProof/>
                <w:lang w:eastAsia="cs-CZ"/>
              </w:rPr>
              <w:pict>
                <v:line id="Přímá spojnice 231" o:spid="_x0000_s1212" style="position:absolute;flip:y;z-index:25172736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C05duk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24" o:spid="_x0000_s1213" style="position:absolute;flip:y;z-index:25172224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B9ol12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25" o:spid="_x0000_s1214" style="position:absolute;flip:y;z-index:25172121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RFQ6AEAABQEAAAOAAAAZHJzL2Uyb0RvYy54bWysU0tu2zAQ3RfoHQjuY31SN4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aMERUO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26" o:spid="_x0000_s1215" style="position:absolute;flip:y;z-index:25172428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BXZMU6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27" o:spid="_x0000_s1216" style="position:absolute;flip:y;z-index:25172326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4kc6AEAABQEAAAOAAAAZHJzL2Uyb0RvYy54bWysU0tu2zAQ3RfoHQjuY33S1I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QgeJHO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36" o:spid="_x0000_s1217" style="position:absolute;z-index:25162700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A7c9g8xwEAAMo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137" o:spid="_x0000_s1218" style="position:absolute;flip:x;z-index:25162598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OkvWk0AEAANQ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14 - 8 = 14 - 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6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4</w:t>
      </w:r>
      <w:r>
        <w:rPr>
          <w:sz w:val="32"/>
          <w:szCs w:val="32"/>
        </w:rPr>
        <w:t xml:space="preserve">  + </w:t>
      </w:r>
      <w:r>
        <w:rPr>
          <w:color w:val="FF0000"/>
          <w:sz w:val="32"/>
          <w:szCs w:val="32"/>
        </w:rPr>
        <w:t>4</w:t>
      </w:r>
    </w:p>
    <w:tbl>
      <w:tblPr>
        <w:tblpPr w:leftFromText="141" w:rightFromText="141" w:vertAnchor="text" w:horzAnchor="margin" w:tblpXSpec="right" w:tblpY="3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34" o:spid="_x0000_s1219" style="position:absolute;flip:y;z-index:25173248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D1CqYb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35" o:spid="_x0000_s1220" style="position:absolute;flip:y;z-index:25173145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4GnqPe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57" o:spid="_x0000_s1221" style="position:absolute;flip:y;z-index:251755008;visibility:visible;mso-position-horizontal-relative:text;mso-position-vertical-relative:text" from="8.35pt,-.4pt" to="21.8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32" o:spid="_x0000_s1222" style="position:absolute;flip:y;z-index:251730432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CLQA/O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33" o:spid="_x0000_s1223" style="position:absolute;flip:y;z-index:251729408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niND6O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38" o:spid="_x0000_s1224" style="position:absolute;z-index:251629056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N54owfGAQAAyg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39" o:spid="_x0000_s1225" style="position:absolute;flip:x;z-index:251628032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ItjWs0AEAANQ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12 - 5 = 12 - 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7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2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3</w:t>
      </w:r>
    </w:p>
    <w:tbl>
      <w:tblPr>
        <w:tblpPr w:leftFromText="141" w:rightFromText="141" w:vertAnchor="text" w:horzAnchor="margin" w:tblpXSpec="right" w:tblpY="3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55" o:spid="_x0000_s1226" style="position:absolute;flip:y;z-index:251752960;visibility:visible" from="-4.45pt,18.8pt" to="9.0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KK6AEAABQEAAAOAAAAZHJzL2Uyb0RvYy54bWysU0tu2zAQ3RfoHQjuY31SN4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56" o:spid="_x0000_s1227" style="position:absolute;flip:y;z-index:251753984;visibility:visible;mso-position-horizontal-relative:text;mso-position-vertical-relative:text" from="-4.5pt,-.35pt" to="9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42" o:spid="_x0000_s1228" style="position:absolute;flip:y;z-index:251740672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ByHZwU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43" o:spid="_x0000_s1229" style="position:absolute;flip:y;z-index:251739648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Z37QMu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36" o:spid="_x0000_s1230" style="position:absolute;flip:y;z-index:25173452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DfzD5X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37" o:spid="_x0000_s1231" style="position:absolute;flip:y;z-index:25173350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yq9yce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38" o:spid="_x0000_s1232" style="position:absolute;flip:y;z-index:251736576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BImIVr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39" o:spid="_x0000_s1233" style="position:absolute;flip:y;z-index:251735552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XfvJTe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40" o:spid="_x0000_s1234" style="position:absolute;flip:y;z-index:25173862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FjbBFj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241" o:spid="_x0000_s1235" style="position:absolute;flip:y;z-index:25173760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BNuEh+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40" o:spid="_x0000_s1236" style="position:absolute;z-index:25163110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DrHxgEAAMoDAAAOAAAAZHJzL2Uyb0RvYy54bWysU0tu2zAQ3RfoHQjuY0mG2wS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lt8&#10;uxX6Y5jGR9o+/nj4pR9+kuDsd4MdkhREq3oXakRcmK2fTsFtfdI9CK/TFxWRIdt7mO2FIRKOl1V1&#10;ujr9QAnHULVanuEeWYonsPMhfgKrSdo0VEmT1LOa7a9DHFOPKYhLzYzl8y4eFKRkZW5AoKJUMKPz&#10;LMGF8mTPcAoY52BiNZXO2QkmpFIzsHwZOOUnKOQ5ew14RuTK1sQZrKWx/rnqcTi2LMb8owOj7mTB&#10;nW0P+WGyNTgw2dxpuNNE/nnO8KdfcPM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EoYOsfGAQAAyg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41" o:spid="_x0000_s1237" style="position:absolute;flip:x;z-index:25163008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CuL8TE0AEAANQ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17 - 10 = 17 -  </w:t>
      </w:r>
      <w:r>
        <w:rPr>
          <w:color w:val="FF0000"/>
          <w:sz w:val="32"/>
          <w:szCs w:val="32"/>
          <w:u w:val="single"/>
        </w:rPr>
        <w:t>7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7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7</w:t>
      </w:r>
      <w:r>
        <w:rPr>
          <w:sz w:val="32"/>
          <w:szCs w:val="32"/>
        </w:rPr>
        <w:t xml:space="preserve">  + </w:t>
      </w:r>
      <w:r>
        <w:rPr>
          <w:color w:val="FF0000"/>
          <w:sz w:val="32"/>
          <w:szCs w:val="32"/>
        </w:rPr>
        <w:t>3</w:t>
      </w:r>
    </w:p>
    <w:tbl>
      <w:tblPr>
        <w:tblpPr w:leftFromText="141" w:rightFromText="141" w:vertAnchor="text" w:horzAnchor="margin" w:tblpXSpec="right" w:tblpY="2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53" o:spid="_x0000_s1238" style="position:absolute;flip:y;z-index:251750912;visibility:visible" from="-5.2pt,19.1pt" to="8.3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46" o:spid="_x0000_s1239" style="position:absolute;flip:y;z-index:251744768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"/>
              </w:pict>
            </w:r>
            <w:r>
              <w:rPr>
                <w:noProof/>
                <w:lang w:eastAsia="cs-CZ"/>
              </w:rPr>
              <w:pict>
                <v:line id="Přímá spojnice 247" o:spid="_x0000_s1240" style="position:absolute;flip:y;z-index:251743744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M/Lhq+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48" o:spid="_x0000_s1241" style="position:absolute;flip:y;z-index:251746816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CxxRax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49" o:spid="_x0000_s1242" style="position:absolute;flip:y;z-index:251745792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pKZal+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54" o:spid="_x0000_s1243" style="position:absolute;flip:y;z-index:251751936;visibility:visible;mso-position-horizontal-relative:text;mso-position-vertical-relative:text" from="8.35pt,-.05pt" to="21.8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44" o:spid="_x0000_s1244" style="position:absolute;flip:y;z-index:251742720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"/>
              </w:pict>
            </w:r>
            <w:r>
              <w:rPr>
                <w:noProof/>
                <w:lang w:eastAsia="cs-CZ"/>
              </w:rPr>
              <w:pict>
                <v:line id="Přímá spojnice 245" o:spid="_x0000_s1245" style="position:absolute;flip:y;z-index:251741696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42" o:spid="_x0000_s1246" style="position:absolute;z-index:25163315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" strokecolor="#4579b8"/>
        </w:pict>
      </w:r>
      <w:r>
        <w:rPr>
          <w:noProof/>
          <w:lang w:eastAsia="cs-CZ"/>
        </w:rPr>
        <w:pict>
          <v:line id="Přímá spojnice 143" o:spid="_x0000_s1247" style="position:absolute;flip:x;z-index:25163212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ZlrQI0AEAANQ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13 - 8 = 13 - 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5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  + </w:t>
      </w:r>
      <w:r>
        <w:rPr>
          <w:color w:val="FF0000"/>
          <w:sz w:val="32"/>
          <w:szCs w:val="32"/>
        </w:rPr>
        <w:t>5</w:t>
      </w:r>
    </w:p>
    <w:tbl>
      <w:tblPr>
        <w:tblpPr w:leftFromText="141" w:rightFromText="141" w:vertAnchor="text" w:horzAnchor="margin" w:tblpXSpec="right" w:tblpY="2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52" o:spid="_x0000_s1248" style="position:absolute;flip:y;z-index:251749888;visibility:visible;mso-position-horizontal-relative:text;mso-position-vertical-relative:text" from="8.35pt,-.05pt" to="21.8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D07FE" w:rsidRPr="00DF0F27" w:rsidTr="00DF0F27">
        <w:trPr>
          <w:trHeight w:val="283"/>
        </w:trPr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Přímá spojnice 250" o:spid="_x0000_s1249" style="position:absolute;flip:y;z-index:251748864;visibility:visible;mso-position-horizontal-relative:text;mso-position-vertical-relative:text" from="-5.2pt,-.55pt" to="8.3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"/>
              </w:pict>
            </w:r>
            <w:r>
              <w:rPr>
                <w:noProof/>
                <w:lang w:eastAsia="cs-CZ"/>
              </w:rPr>
              <w:pict>
                <v:line id="Přímá spojnice 251" o:spid="_x0000_s1250" style="position:absolute;flip:y;z-index:251747840;visibility:visible;mso-position-horizontal-relative:text;mso-position-vertical-relative:text" from="8.3pt,-.95pt" to="21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"/>
              </w:pict>
            </w:r>
          </w:p>
        </w:tc>
        <w:tc>
          <w:tcPr>
            <w:tcW w:w="283" w:type="dxa"/>
            <w:shd w:val="clear" w:color="auto" w:fill="00B0F0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FD07FE" w:rsidRPr="00DF0F27" w:rsidRDefault="00FD07FE" w:rsidP="00DF0F27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FD07FE" w:rsidRPr="009240F1" w:rsidRDefault="00FD07FE" w:rsidP="00EB2455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44" o:spid="_x0000_s1251" style="position:absolute;z-index:25163520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2CTxwEAAMoDAAAOAAAAZHJzL2Uyb0RvYy54bWysU0tu2zAQ3RfoHQjuY0mG2wS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lt8&#10;u9WKEsM0PtL28cfDL/3wkwRnvxvskKQgWtW7UCPiwmz9dApu65PuQXidvqiIDNnew2wvDJFwvKyq&#10;09XpB0o4hqrV8gz3yFI8gZ0P8RNYTdKmoUqapJ7VbH8d4ph6TEFcamYsn3fxoCAlK3MDAhWlghmd&#10;ZwkulCd7hlPAOAcTq6l0zk4wIZWageXLwCk/QSHP2WvAMyJXtibOYC2N9c9Vj8OxZTHmHx0YdScL&#10;7mx7yA+TrcGByeZOw50m8s9zhj/9gpvf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B/c2CTxwEAAMo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145" o:spid="_x0000_s1252" style="position:absolute;flip:x;z-index:25163417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AFbVIfPAQAA1A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12 - 3 = 12 - 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-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9</w:t>
      </w:r>
    </w:p>
    <w:p w:rsidR="00FD07FE" w:rsidRPr="00795FDC" w:rsidRDefault="00FD07FE" w:rsidP="00EB24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2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1</w:t>
      </w:r>
    </w:p>
    <w:p w:rsidR="00FD07FE" w:rsidRDefault="00FD07FE" w:rsidP="00EB2455">
      <w:pPr>
        <w:spacing w:line="240" w:lineRule="auto"/>
        <w:jc w:val="center"/>
      </w:pPr>
    </w:p>
    <w:sectPr w:rsidR="00FD07FE" w:rsidSect="00706B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F48"/>
    <w:rsid w:val="00155546"/>
    <w:rsid w:val="001A7554"/>
    <w:rsid w:val="001D0A38"/>
    <w:rsid w:val="00470DBA"/>
    <w:rsid w:val="004C44D1"/>
    <w:rsid w:val="006C3EB9"/>
    <w:rsid w:val="00706B0B"/>
    <w:rsid w:val="00753E5D"/>
    <w:rsid w:val="00786127"/>
    <w:rsid w:val="00795FDC"/>
    <w:rsid w:val="007F3DEC"/>
    <w:rsid w:val="00813972"/>
    <w:rsid w:val="00867BCD"/>
    <w:rsid w:val="0089565E"/>
    <w:rsid w:val="009131A4"/>
    <w:rsid w:val="009240F1"/>
    <w:rsid w:val="009837B6"/>
    <w:rsid w:val="009B6EAE"/>
    <w:rsid w:val="00A44B12"/>
    <w:rsid w:val="00AC1386"/>
    <w:rsid w:val="00AE4F48"/>
    <w:rsid w:val="00C30E29"/>
    <w:rsid w:val="00D12E61"/>
    <w:rsid w:val="00D949CD"/>
    <w:rsid w:val="00DA57A3"/>
    <w:rsid w:val="00DF0F27"/>
    <w:rsid w:val="00E25EC1"/>
    <w:rsid w:val="00EB2455"/>
    <w:rsid w:val="00F150D5"/>
    <w:rsid w:val="00FB774B"/>
    <w:rsid w:val="00FD0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F4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44B1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837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18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570</Words>
  <Characters>3364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2013-04-25T17:17:00Z</cp:lastPrinted>
  <dcterms:created xsi:type="dcterms:W3CDTF">2014-03-19T19:48:00Z</dcterms:created>
  <dcterms:modified xsi:type="dcterms:W3CDTF">2014-03-19T19:48:00Z</dcterms:modified>
</cp:coreProperties>
</file>