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02D" w:rsidRPr="001D0A38" w:rsidRDefault="00B2702D" w:rsidP="00953927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B2702D" w:rsidRPr="00B83FB9" w:rsidTr="00524D30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B2702D" w:rsidRPr="00B83FB9" w:rsidTr="00524D30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B2702D" w:rsidRPr="00B83FB9" w:rsidTr="00524D30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B2702D" w:rsidRPr="00B83FB9" w:rsidTr="00524D30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B2702D" w:rsidRPr="00B83FB9" w:rsidRDefault="00B2702D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B83FB9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B2702D" w:rsidRPr="001D0A38" w:rsidRDefault="00B2702D" w:rsidP="00953927">
      <w:pPr>
        <w:rPr>
          <w:sz w:val="28"/>
          <w:szCs w:val="28"/>
        </w:rPr>
      </w:pPr>
    </w:p>
    <w:p w:rsidR="00B2702D" w:rsidRPr="001D0A38" w:rsidRDefault="00B2702D" w:rsidP="00953927">
      <w:pPr>
        <w:rPr>
          <w:sz w:val="28"/>
          <w:szCs w:val="28"/>
        </w:rPr>
      </w:pPr>
    </w:p>
    <w:p w:rsidR="00B2702D" w:rsidRDefault="00B2702D" w:rsidP="00E42E75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B2702D" w:rsidRDefault="00B2702D" w:rsidP="00E42E75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12</w:t>
      </w:r>
    </w:p>
    <w:p w:rsidR="00B2702D" w:rsidRDefault="00B2702D" w:rsidP="00E42E75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B2702D" w:rsidRDefault="00B2702D" w:rsidP="00E42E75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B2702D" w:rsidRPr="001D0A38" w:rsidRDefault="00B2702D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2702D" w:rsidRPr="001D0A38" w:rsidRDefault="00B2702D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2702D" w:rsidRPr="001D0A38" w:rsidRDefault="00B2702D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2702D" w:rsidRPr="001D0A38" w:rsidRDefault="00B2702D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B2702D" w:rsidRPr="001D0A38" w:rsidRDefault="00B2702D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B2702D" w:rsidRPr="001D0A38" w:rsidRDefault="00B2702D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B2702D" w:rsidRPr="001D0A38" w:rsidRDefault="00B2702D" w:rsidP="00953927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>
        <w:rPr>
          <w:rFonts w:ascii="Garamond" w:hAnsi="Garamond"/>
          <w:b/>
          <w:sz w:val="24"/>
          <w:szCs w:val="24"/>
        </w:rPr>
        <w:t>11. 4. 2013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>v třídě I., 2. ročníku.</w:t>
      </w:r>
    </w:p>
    <w:p w:rsidR="00B2702D" w:rsidRPr="001D0A38" w:rsidRDefault="00B2702D" w:rsidP="00953927">
      <w:pPr>
        <w:jc w:val="center"/>
        <w:rPr>
          <w:sz w:val="28"/>
          <w:szCs w:val="28"/>
        </w:rPr>
      </w:pPr>
    </w:p>
    <w:p w:rsidR="00B2702D" w:rsidRPr="001D0A38" w:rsidRDefault="00B2702D" w:rsidP="00953927">
      <w:pPr>
        <w:rPr>
          <w:sz w:val="28"/>
          <w:szCs w:val="28"/>
        </w:rPr>
      </w:pPr>
    </w:p>
    <w:p w:rsidR="00B2702D" w:rsidRPr="001D0A38" w:rsidRDefault="00B2702D" w:rsidP="00953927">
      <w:pPr>
        <w:rPr>
          <w:sz w:val="28"/>
          <w:szCs w:val="28"/>
        </w:rPr>
      </w:pPr>
    </w:p>
    <w:p w:rsidR="00B2702D" w:rsidRPr="001D0A38" w:rsidRDefault="00B2702D" w:rsidP="00953927">
      <w:pPr>
        <w:rPr>
          <w:sz w:val="28"/>
          <w:szCs w:val="28"/>
        </w:rPr>
      </w:pPr>
    </w:p>
    <w:p w:rsidR="00B2702D" w:rsidRPr="001D0A38" w:rsidRDefault="00B2702D" w:rsidP="00953927">
      <w:pPr>
        <w:rPr>
          <w:sz w:val="28"/>
          <w:szCs w:val="28"/>
        </w:rPr>
      </w:pPr>
    </w:p>
    <w:p w:rsidR="00B2702D" w:rsidRDefault="00B2702D" w:rsidP="00953927">
      <w:pPr>
        <w:rPr>
          <w:sz w:val="28"/>
          <w:szCs w:val="28"/>
        </w:rPr>
      </w:pPr>
    </w:p>
    <w:p w:rsidR="00B2702D" w:rsidRDefault="00B2702D" w:rsidP="00953927">
      <w:pPr>
        <w:rPr>
          <w:sz w:val="28"/>
          <w:szCs w:val="28"/>
        </w:rPr>
      </w:pPr>
    </w:p>
    <w:p w:rsidR="00B2702D" w:rsidRDefault="00B2702D" w:rsidP="00953927">
      <w:pPr>
        <w:rPr>
          <w:sz w:val="28"/>
          <w:szCs w:val="28"/>
        </w:rPr>
      </w:pPr>
    </w:p>
    <w:p w:rsidR="00B2702D" w:rsidRPr="00E25EC1" w:rsidRDefault="00B2702D" w:rsidP="00953927">
      <w:pPr>
        <w:rPr>
          <w:sz w:val="28"/>
          <w:szCs w:val="28"/>
        </w:rPr>
      </w:pPr>
      <w:r w:rsidRPr="00C721E6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pt;height:99.75pt">
            <v:imagedata r:id="rId5" o:title=""/>
          </v:shape>
        </w:pict>
      </w:r>
    </w:p>
    <w:p w:rsidR="00B2702D" w:rsidRDefault="00B2702D" w:rsidP="00953927">
      <w:pPr>
        <w:jc w:val="center"/>
        <w:rPr>
          <w:rFonts w:ascii="Garamond" w:hAnsi="Garamond"/>
          <w:b/>
          <w:sz w:val="28"/>
          <w:szCs w:val="28"/>
        </w:rPr>
      </w:pPr>
    </w:p>
    <w:p w:rsidR="00B2702D" w:rsidRDefault="00B2702D" w:rsidP="00953927">
      <w:pPr>
        <w:jc w:val="center"/>
        <w:rPr>
          <w:rFonts w:ascii="Garamond" w:hAnsi="Garamond"/>
          <w:b/>
          <w:sz w:val="28"/>
          <w:szCs w:val="28"/>
        </w:rPr>
      </w:pPr>
    </w:p>
    <w:p w:rsidR="00B2702D" w:rsidRDefault="00B2702D" w:rsidP="00953927">
      <w:pPr>
        <w:jc w:val="center"/>
        <w:rPr>
          <w:rFonts w:ascii="Garamond" w:hAnsi="Garamond"/>
          <w:b/>
          <w:sz w:val="28"/>
          <w:szCs w:val="28"/>
        </w:rPr>
      </w:pPr>
    </w:p>
    <w:p w:rsidR="00B2702D" w:rsidRDefault="00B2702D" w:rsidP="00953927">
      <w:pPr>
        <w:jc w:val="center"/>
        <w:rPr>
          <w:rFonts w:ascii="Garamond" w:hAnsi="Garamond"/>
          <w:b/>
          <w:sz w:val="28"/>
          <w:szCs w:val="28"/>
        </w:rPr>
      </w:pPr>
    </w:p>
    <w:p w:rsidR="00B2702D" w:rsidRPr="001D0A38" w:rsidRDefault="00B2702D" w:rsidP="00953927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B2702D" w:rsidRPr="001D0A38" w:rsidRDefault="00B2702D" w:rsidP="00953927">
      <w:pPr>
        <w:rPr>
          <w:sz w:val="28"/>
          <w:szCs w:val="28"/>
        </w:rPr>
      </w:pPr>
    </w:p>
    <w:p w:rsidR="00B2702D" w:rsidRPr="009131A4" w:rsidRDefault="00B2702D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MATEMATICKÝ SLALOM,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B2702D" w:rsidRDefault="00B2702D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>násobilky formou hry</w:t>
      </w:r>
    </w:p>
    <w:p w:rsidR="00B2702D" w:rsidRPr="009131A4" w:rsidRDefault="00B2702D" w:rsidP="00953927">
      <w:pPr>
        <w:rPr>
          <w:rFonts w:ascii="Garamond" w:hAnsi="Garamond"/>
          <w:b/>
          <w:sz w:val="28"/>
          <w:szCs w:val="28"/>
        </w:rPr>
      </w:pPr>
    </w:p>
    <w:p w:rsidR="00B2702D" w:rsidRPr="009131A4" w:rsidRDefault="00B2702D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B2702D" w:rsidRDefault="00B2702D" w:rsidP="00953927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První list je herní plán, zbývající listy obsahují karty s příklady na procvičení násobení i dělení.</w:t>
      </w:r>
    </w:p>
    <w:p w:rsidR="00B2702D" w:rsidRDefault="00B2702D" w:rsidP="00953927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Herní plán je možné zvětšit. Karty je nutné vystříhat a nejlépe zalaminovat.</w:t>
      </w:r>
    </w:p>
    <w:p w:rsidR="00B2702D" w:rsidRDefault="00B2702D" w:rsidP="00953927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Pro samotnou hru využijeme figurky ze stolní hry Člověče, nezlob se.</w:t>
      </w:r>
    </w:p>
    <w:p w:rsidR="00B2702D" w:rsidRDefault="00B2702D" w:rsidP="00953927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Hráči si svoji figurku postaví na start Matematického slalomu.</w:t>
      </w:r>
    </w:p>
    <w:p w:rsidR="00B2702D" w:rsidRDefault="00B2702D" w:rsidP="00953927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Hra spočívá v tom, že si hráči postupně berou z hromádky karty s příklady. Když příklad vypočítají správně, postupují na další políčko. V případě, že odpoví špatně, o jedno políčko se vrací. Cílem hry je dostat se do cíle co nejdříve a s nejmenším počtem chyb.</w:t>
      </w:r>
    </w:p>
    <w:p w:rsidR="00B2702D" w:rsidRDefault="00B2702D" w:rsidP="003432B2">
      <w:pPr>
        <w:pStyle w:val="ListParagraph"/>
        <w:spacing w:after="0" w:line="240" w:lineRule="auto"/>
        <w:ind w:left="1425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(Karty je možné využít i samostatně i individuálnímu procvičování žáků.)</w:t>
      </w:r>
    </w:p>
    <w:p w:rsidR="00B2702D" w:rsidRDefault="00B2702D">
      <w:pPr>
        <w:spacing w:after="0" w:line="240" w:lineRule="auto"/>
        <w:ind w:firstLine="709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</w:p>
    <w:p w:rsidR="00B2702D" w:rsidRDefault="00B2702D" w:rsidP="00953927">
      <w:pPr>
        <w:pStyle w:val="ListParagraph"/>
        <w:spacing w:after="0" w:line="240" w:lineRule="auto"/>
        <w:ind w:left="0"/>
        <w:rPr>
          <w:rFonts w:ascii="Garamond" w:hAnsi="Garamond"/>
          <w:b/>
          <w:sz w:val="28"/>
          <w:szCs w:val="28"/>
        </w:rPr>
      </w:pPr>
      <w:r w:rsidRPr="00B83FB9">
        <w:rPr>
          <w:rFonts w:ascii="Garamond" w:hAnsi="Garamond"/>
          <w:b/>
          <w:noProof/>
          <w:sz w:val="28"/>
          <w:szCs w:val="28"/>
          <w:lang w:eastAsia="cs-CZ"/>
        </w:rPr>
        <w:pict>
          <v:shape id="Obrázek 3" o:spid="_x0000_i1026" type="#_x0000_t75" style="width:533.25pt;height:774.75pt;visibility:visible">
            <v:imagedata r:id="rId6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19"/>
        <w:gridCol w:w="4820"/>
      </w:tblGrid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79646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</w:t>
            </w:r>
            <w:r w:rsidRPr="00B83FB9">
              <w:rPr>
                <w:rFonts w:ascii="Comic Sans MS" w:hAnsi="Comic Sans MS"/>
                <w:color w:val="F79646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?</w:t>
            </w:r>
          </w:p>
        </w:tc>
      </w:tr>
      <w:tr w:rsidR="00B2702D" w:rsidRPr="00B83FB9" w:rsidTr="00B83FB9">
        <w:trPr>
          <w:trHeight w:val="1740"/>
        </w:trPr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20 : 2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18 :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16 : 2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14 :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12 : 2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10 :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8 : 2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tabs>
                <w:tab w:val="left" w:pos="1050"/>
              </w:tabs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6 :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 : 2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 : 2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30 :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27 : 3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24 :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21 : 3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18 :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15 : 3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12 :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9 : 3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6 : 3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3 : 3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40 : 4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36 :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32 : 4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28 :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24 : 4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20 :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16 : 4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12 :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8 : 4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4 : 4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50 :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45 : 5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40 :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35 : 5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30 :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25 : 5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20 :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15 : 5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10 : 5 = ?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5 : 5 = ?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0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4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6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8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12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14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16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18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20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3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6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9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12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15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18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21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24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27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30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0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4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8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12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16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24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28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32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36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40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5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15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25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30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35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40</w:t>
            </w:r>
          </w:p>
        </w:tc>
      </w:tr>
      <w:tr w:rsidR="00B2702D" w:rsidRPr="00B83FB9" w:rsidTr="00B83FB9">
        <w:tc>
          <w:tcPr>
            <w:tcW w:w="4819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45</w:t>
            </w:r>
          </w:p>
        </w:tc>
        <w:tc>
          <w:tcPr>
            <w:tcW w:w="4820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? = 50</w:t>
            </w:r>
          </w:p>
        </w:tc>
      </w:tr>
    </w:tbl>
    <w:p w:rsidR="00B2702D" w:rsidRDefault="00B2702D"/>
    <w:p w:rsidR="00B2702D" w:rsidRDefault="00B2702D"/>
    <w:p w:rsidR="00B2702D" w:rsidRDefault="00B2702D"/>
    <w:p w:rsidR="00B2702D" w:rsidRDefault="00B2702D" w:rsidP="00524D30">
      <w:pPr>
        <w:jc w:val="center"/>
      </w:pPr>
      <w:r>
        <w:t>řešení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32"/>
        <w:gridCol w:w="4932"/>
      </w:tblGrid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0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6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8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8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>2</w:t>
            </w:r>
            <w:r w:rsidRPr="00B83FB9">
              <w:rPr>
                <w:rFonts w:ascii="Comic Sans MS" w:hAnsi="Comic Sans MS"/>
                <w:color w:val="F79646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12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16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6</w:t>
            </w:r>
          </w:p>
        </w:tc>
      </w:tr>
      <w:tr w:rsidR="00B2702D" w:rsidRPr="00B83FB9" w:rsidTr="00B83FB9">
        <w:trPr>
          <w:trHeight w:val="1740"/>
        </w:trPr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12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18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21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24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27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8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16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24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32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6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7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8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9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10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20 : 2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10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18 :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16 : 2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14 :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12 : 2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10 :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8 : 2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tabs>
                <w:tab w:val="left" w:pos="1050"/>
              </w:tabs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6 :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: 2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: 2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30 : 3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10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27 :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24 : 3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21 :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18 : 3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15 :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12 : 3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9 :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6 : 3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: 3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40 : 4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10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36 :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32 : 4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28 :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24 : 4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20 :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16 : 4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12 :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8 : 4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 : 4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50 : 5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10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45 :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40 : 5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35 :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30 : 5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25 :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20 : 5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15 :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10 : 5 = </w:t>
            </w:r>
            <w:r w:rsidRPr="00B83FB9"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5 : 5 =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6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 xml:space="preserve">6 </w:t>
            </w:r>
            <w:r w:rsidRPr="00B83FB9">
              <w:rPr>
                <w:rFonts w:ascii="Comic Sans MS" w:hAnsi="Comic Sans MS"/>
                <w:sz w:val="96"/>
                <w:szCs w:val="96"/>
              </w:rPr>
              <w:t>= 12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14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8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18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2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3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6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9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12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6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18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21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8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24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27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sz w:val="96"/>
                <w:szCs w:val="96"/>
              </w:rPr>
              <w:t xml:space="preserve">3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30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4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8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12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16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6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24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28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8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32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 xml:space="preserve">4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36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40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2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3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15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4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25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6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30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7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35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8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40</w:t>
            </w:r>
          </w:p>
        </w:tc>
      </w:tr>
      <w:tr w:rsidR="00B2702D" w:rsidRPr="00B83FB9" w:rsidTr="00B83FB9"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9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45</w:t>
            </w:r>
          </w:p>
        </w:tc>
        <w:tc>
          <w:tcPr>
            <w:tcW w:w="4932" w:type="dxa"/>
          </w:tcPr>
          <w:p w:rsidR="00B2702D" w:rsidRPr="00B83FB9" w:rsidRDefault="00B2702D" w:rsidP="00B83FB9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83FB9"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5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sz w:val="96"/>
                <w:szCs w:val="96"/>
              </w:rPr>
              <w:sym w:font="Symbol" w:char="F0D7"/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Pr="00B83FB9">
              <w:rPr>
                <w:rFonts w:ascii="Comic Sans MS" w:hAnsi="Comic Sans MS"/>
                <w:color w:val="FF0000"/>
                <w:sz w:val="96"/>
                <w:szCs w:val="96"/>
              </w:rPr>
              <w:t>10</w:t>
            </w:r>
            <w:r w:rsidRPr="00B83FB9">
              <w:rPr>
                <w:rFonts w:ascii="Comic Sans MS" w:hAnsi="Comic Sans MS"/>
                <w:sz w:val="96"/>
                <w:szCs w:val="96"/>
              </w:rPr>
              <w:t xml:space="preserve"> = 50</w:t>
            </w:r>
          </w:p>
        </w:tc>
      </w:tr>
    </w:tbl>
    <w:p w:rsidR="00B2702D" w:rsidRDefault="00B2702D" w:rsidP="00524D30">
      <w:pPr>
        <w:jc w:val="center"/>
      </w:pPr>
    </w:p>
    <w:sectPr w:rsidR="00B2702D" w:rsidSect="009539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927"/>
    <w:rsid w:val="0003704A"/>
    <w:rsid w:val="001D0A38"/>
    <w:rsid w:val="0025324B"/>
    <w:rsid w:val="002865DE"/>
    <w:rsid w:val="002A321D"/>
    <w:rsid w:val="003432B2"/>
    <w:rsid w:val="0039018D"/>
    <w:rsid w:val="00432962"/>
    <w:rsid w:val="00477C22"/>
    <w:rsid w:val="00477C8D"/>
    <w:rsid w:val="004E6C92"/>
    <w:rsid w:val="00524D30"/>
    <w:rsid w:val="005C4DAD"/>
    <w:rsid w:val="005E7158"/>
    <w:rsid w:val="007D36A6"/>
    <w:rsid w:val="009131A4"/>
    <w:rsid w:val="00953927"/>
    <w:rsid w:val="00A223A9"/>
    <w:rsid w:val="00AD4C01"/>
    <w:rsid w:val="00B12125"/>
    <w:rsid w:val="00B2702D"/>
    <w:rsid w:val="00B83FB9"/>
    <w:rsid w:val="00C721E6"/>
    <w:rsid w:val="00CE7A57"/>
    <w:rsid w:val="00D12E61"/>
    <w:rsid w:val="00E25EC1"/>
    <w:rsid w:val="00E42E75"/>
    <w:rsid w:val="00F5049D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927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39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5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3927"/>
    <w:rPr>
      <w:rFonts w:ascii="Tahoma" w:hAnsi="Tahoma" w:cs="Tahoma"/>
      <w:sz w:val="16"/>
      <w:szCs w:val="16"/>
      <w:lang w:val="cs-CZ"/>
    </w:rPr>
  </w:style>
  <w:style w:type="table" w:styleId="TableGrid">
    <w:name w:val="Table Grid"/>
    <w:basedOn w:val="TableNormal"/>
    <w:uiPriority w:val="99"/>
    <w:rsid w:val="00B12125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11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22</Pages>
  <Words>662</Words>
  <Characters>3906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2013-04-25T17:46:00Z</cp:lastPrinted>
  <dcterms:created xsi:type="dcterms:W3CDTF">2014-03-19T19:41:00Z</dcterms:created>
  <dcterms:modified xsi:type="dcterms:W3CDTF">2014-03-19T19:41:00Z</dcterms:modified>
</cp:coreProperties>
</file>