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860" w:rsidRDefault="00627860" w:rsidP="00627860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9205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7860" w:rsidRDefault="00627860" w:rsidP="00627860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627860" w:rsidRDefault="00627860" w:rsidP="00627860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627860" w:rsidRDefault="00627860" w:rsidP="00627860">
      <w:pPr>
        <w:pStyle w:val="Normlnweb"/>
        <w:spacing w:after="0"/>
        <w:jc w:val="center"/>
      </w:pPr>
    </w:p>
    <w:p w:rsidR="00627860" w:rsidRDefault="00627860" w:rsidP="00627860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06"/>
        <w:gridCol w:w="5904"/>
      </w:tblGrid>
      <w:tr w:rsidR="00627860" w:rsidTr="00627860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27860" w:rsidRDefault="00627860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27860" w:rsidRDefault="00627860" w:rsidP="00627860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627860" w:rsidTr="00627860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27860" w:rsidRDefault="00627860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27860" w:rsidRDefault="00627860" w:rsidP="00627860">
            <w:pPr>
              <w:pStyle w:val="Normlnweb"/>
              <w:jc w:val="center"/>
            </w:pPr>
            <w:r>
              <w:t>2</w:t>
            </w:r>
          </w:p>
        </w:tc>
      </w:tr>
      <w:tr w:rsidR="00627860" w:rsidTr="00627860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27860" w:rsidRDefault="00627860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27860" w:rsidRDefault="00627860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627860" w:rsidTr="00627860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27860" w:rsidRDefault="00627860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27860" w:rsidRDefault="00627860" w:rsidP="00627860">
            <w:pPr>
              <w:pStyle w:val="Normlnweb"/>
              <w:jc w:val="center"/>
            </w:pPr>
            <w:r>
              <w:t>Mgr. Vlasta Hubená</w:t>
            </w:r>
          </w:p>
        </w:tc>
      </w:tr>
      <w:tr w:rsidR="00627860" w:rsidTr="00627860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27860" w:rsidRDefault="00627860" w:rsidP="00627860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27860" w:rsidRDefault="00627860" w:rsidP="00627860">
            <w:pPr>
              <w:pStyle w:val="Normlnweb"/>
              <w:jc w:val="center"/>
            </w:pPr>
            <w:r>
              <w:t>Česká literatura 1. poloviny 20. století</w:t>
            </w:r>
          </w:p>
        </w:tc>
      </w:tr>
      <w:tr w:rsidR="00627860" w:rsidTr="00627860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27860" w:rsidRDefault="00627860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27860" w:rsidRDefault="00627860" w:rsidP="00627860">
            <w:pPr>
              <w:pStyle w:val="Normlnweb"/>
              <w:jc w:val="center"/>
            </w:pPr>
            <w:r>
              <w:t>4. ročník</w:t>
            </w:r>
          </w:p>
        </w:tc>
      </w:tr>
      <w:tr w:rsidR="00627860" w:rsidTr="00627860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627860" w:rsidRDefault="00627860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627860" w:rsidRDefault="00D54587" w:rsidP="00627860">
            <w:pPr>
              <w:pStyle w:val="Normlnweb"/>
              <w:jc w:val="center"/>
            </w:pPr>
            <w:r>
              <w:t>23. 9</w:t>
            </w:r>
            <w:bookmarkStart w:id="0" w:name="_GoBack"/>
            <w:bookmarkEnd w:id="0"/>
            <w:r w:rsidR="00627860">
              <w:t>. 2013</w:t>
            </w:r>
          </w:p>
        </w:tc>
      </w:tr>
    </w:tbl>
    <w:p w:rsidR="00627860" w:rsidRDefault="00627860" w:rsidP="00627860">
      <w:pPr>
        <w:pStyle w:val="Normlnweb"/>
        <w:spacing w:after="0"/>
      </w:pPr>
    </w:p>
    <w:p w:rsidR="00627860" w:rsidRDefault="00627860" w:rsidP="00627860">
      <w:pPr>
        <w:pStyle w:val="Normlnweb"/>
        <w:spacing w:after="0"/>
      </w:pPr>
    </w:p>
    <w:p w:rsidR="00627860" w:rsidRDefault="00627860" w:rsidP="00627860">
      <w:pPr>
        <w:pStyle w:val="Normlnweb"/>
        <w:spacing w:after="0"/>
      </w:pPr>
    </w:p>
    <w:p w:rsidR="00627860" w:rsidRDefault="00627860" w:rsidP="00627860">
      <w:pPr>
        <w:pStyle w:val="Normlnweb"/>
        <w:spacing w:after="0"/>
      </w:pPr>
    </w:p>
    <w:p w:rsidR="00627860" w:rsidRDefault="00627860" w:rsidP="00627860">
      <w:pPr>
        <w:pStyle w:val="Normlnweb"/>
        <w:spacing w:after="0"/>
      </w:pPr>
    </w:p>
    <w:p w:rsidR="00627860" w:rsidRPr="00627860" w:rsidRDefault="00627860" w:rsidP="00627860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materiál slouží k zopakování učiva o divadle D-34. Je určen pro žáky 4. ročníku střední ško</w:t>
      </w:r>
      <w:r w:rsidR="00E65BF4">
        <w:t xml:space="preserve">ly. </w:t>
      </w:r>
    </w:p>
    <w:p w:rsidR="00627860" w:rsidRDefault="00627860" w:rsidP="00627860">
      <w:pPr>
        <w:pStyle w:val="Normlnweb"/>
        <w:spacing w:after="0"/>
      </w:pPr>
    </w:p>
    <w:p w:rsidR="00627860" w:rsidRDefault="00627860" w:rsidP="00627860">
      <w:pPr>
        <w:pStyle w:val="Normlnweb"/>
        <w:spacing w:after="0"/>
      </w:pPr>
    </w:p>
    <w:p w:rsidR="00627860" w:rsidRDefault="00627860" w:rsidP="00627860">
      <w:pPr>
        <w:pStyle w:val="Normlnweb"/>
        <w:spacing w:after="0"/>
      </w:pPr>
    </w:p>
    <w:p w:rsidR="00627860" w:rsidRDefault="00627860" w:rsidP="00627860">
      <w:pPr>
        <w:pStyle w:val="Normlnweb"/>
        <w:spacing w:after="0"/>
      </w:pPr>
    </w:p>
    <w:p w:rsidR="00627860" w:rsidRDefault="00627860" w:rsidP="00627860">
      <w:pPr>
        <w:pStyle w:val="Normlnweb"/>
        <w:spacing w:after="0"/>
      </w:pPr>
    </w:p>
    <w:p w:rsidR="00627860" w:rsidRDefault="00627860" w:rsidP="00627860">
      <w:pPr>
        <w:pStyle w:val="Normlnweb"/>
        <w:spacing w:after="0"/>
      </w:pPr>
    </w:p>
    <w:p w:rsidR="00627860" w:rsidRDefault="00627860" w:rsidP="00627860">
      <w:pPr>
        <w:pStyle w:val="Normlnweb"/>
        <w:spacing w:after="0"/>
      </w:pPr>
    </w:p>
    <w:p w:rsidR="00627860" w:rsidRPr="00627860" w:rsidRDefault="00627860" w:rsidP="00627860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 w:rsidRPr="00627860">
        <w:t>Pracovní list je možné využít jako opakovací cvičení nebo jako test. Potřebný čas k vyplnění činí 20 minut.</w:t>
      </w:r>
    </w:p>
    <w:p w:rsidR="00627860" w:rsidRPr="00627860" w:rsidRDefault="00627860" w:rsidP="00627860">
      <w:pPr>
        <w:pStyle w:val="Normlnweb"/>
        <w:spacing w:after="0"/>
      </w:pPr>
    </w:p>
    <w:p w:rsidR="00627860" w:rsidRDefault="00627860" w:rsidP="00627860"/>
    <w:p w:rsidR="00DE1C79" w:rsidRDefault="00DE1C79"/>
    <w:p w:rsidR="00627860" w:rsidRDefault="00627860"/>
    <w:p w:rsidR="00627860" w:rsidRDefault="00627860"/>
    <w:p w:rsidR="00627860" w:rsidRDefault="00627860"/>
    <w:p w:rsidR="00627860" w:rsidRDefault="00627860"/>
    <w:p w:rsidR="00627860" w:rsidRDefault="00627860"/>
    <w:p w:rsidR="00627860" w:rsidRDefault="00627860"/>
    <w:p w:rsidR="00627860" w:rsidRDefault="00627860"/>
    <w:p w:rsidR="00627860" w:rsidRDefault="00627860"/>
    <w:p w:rsidR="00627860" w:rsidRDefault="00627860"/>
    <w:p w:rsidR="00627860" w:rsidRDefault="00627860"/>
    <w:p w:rsidR="00627860" w:rsidRDefault="00627860"/>
    <w:p w:rsidR="00627860" w:rsidRDefault="00627860"/>
    <w:p w:rsidR="00A57FBF" w:rsidRDefault="00A57FBF"/>
    <w:p w:rsidR="00A57FBF" w:rsidRDefault="00A57FBF"/>
    <w:p w:rsidR="00A57FBF" w:rsidRDefault="00A57FBF"/>
    <w:p w:rsidR="00A57FBF" w:rsidRDefault="00A57FBF"/>
    <w:p w:rsidR="00A57FBF" w:rsidRDefault="00A57FBF"/>
    <w:p w:rsidR="00A57FBF" w:rsidRDefault="00A57FBF"/>
    <w:p w:rsidR="00A57FBF" w:rsidRDefault="00A57FBF"/>
    <w:p w:rsidR="00A57FBF" w:rsidRDefault="00A57FBF"/>
    <w:p w:rsidR="00A57FBF" w:rsidRDefault="00A57FBF"/>
    <w:p w:rsidR="00A57FBF" w:rsidRDefault="00A57FBF"/>
    <w:p w:rsidR="00A57FBF" w:rsidRDefault="00A57FBF"/>
    <w:p w:rsidR="00627860" w:rsidRDefault="00627860"/>
    <w:p w:rsidR="00627860" w:rsidRDefault="00627860"/>
    <w:p w:rsidR="00A57FBF" w:rsidRPr="00EF04F5" w:rsidRDefault="00A57FBF" w:rsidP="00A57FBF">
      <w:pPr>
        <w:rPr>
          <w:b/>
        </w:rPr>
      </w:pPr>
      <w:r w:rsidRPr="00EF04F5">
        <w:rPr>
          <w:b/>
        </w:rPr>
        <w:lastRenderedPageBreak/>
        <w:t>DIVADLO D-34</w:t>
      </w:r>
    </w:p>
    <w:p w:rsidR="00A57FBF" w:rsidRDefault="00A57FBF" w:rsidP="00A57FBF"/>
    <w:p w:rsidR="00A57FBF" w:rsidRDefault="00A57FBF" w:rsidP="00A57FBF">
      <w:r>
        <w:t xml:space="preserve">Divadlo každý rok měnilo název, vždy začínalo písmenem </w:t>
      </w:r>
      <w:r w:rsidRPr="00EF04F5">
        <w:rPr>
          <w:b/>
        </w:rPr>
        <w:t>D</w:t>
      </w:r>
      <w:r>
        <w:t>, což znamenalo……………</w:t>
      </w:r>
      <w:proofErr w:type="gramStart"/>
      <w:r>
        <w:t>…...</w:t>
      </w:r>
      <w:proofErr w:type="gramEnd"/>
    </w:p>
    <w:p w:rsidR="00A57FBF" w:rsidRDefault="00A57FBF" w:rsidP="00A57FBF">
      <w:r>
        <w:t>……………………………………</w:t>
      </w:r>
      <w:r>
        <w:rPr>
          <w:color w:val="FF0000"/>
        </w:rPr>
        <w:t xml:space="preserve"> </w:t>
      </w:r>
      <w:r>
        <w:t>+ poslední dvě číslice letopočtu. Bylo založeno roku ……. a roku ………….</w:t>
      </w:r>
      <w:r w:rsidR="00327B9A">
        <w:t xml:space="preserve"> </w:t>
      </w:r>
      <w:proofErr w:type="gramStart"/>
      <w:r w:rsidR="00327B9A">
        <w:t>bylo</w:t>
      </w:r>
      <w:proofErr w:type="gramEnd"/>
      <w:r>
        <w:t xml:space="preserve"> uzavřeno gestapem.</w:t>
      </w:r>
    </w:p>
    <w:p w:rsidR="00A57FBF" w:rsidRDefault="00A57FBF" w:rsidP="00A57FBF">
      <w:r>
        <w:t>Divadlo mělo 34 metrů čtverečních, někdy se rozšiřovalo jeviště na úkor……………. Scény se přestavovaly před diváky, jeviště bylo prostorově členěno, byly zde konstrukce z ……</w:t>
      </w:r>
      <w:proofErr w:type="gramStart"/>
      <w:r>
        <w:t>…...</w:t>
      </w:r>
      <w:proofErr w:type="gramEnd"/>
    </w:p>
    <w:p w:rsidR="00A57FBF" w:rsidRDefault="00A57FBF" w:rsidP="00A57FBF">
      <w:r>
        <w:t>…………………………... Používaly se rohože, zrcadla, provazové a slaměné závěsy a stěny.</w:t>
      </w:r>
    </w:p>
    <w:p w:rsidR="00A57FBF" w:rsidRDefault="00A57FBF" w:rsidP="00A57FBF">
      <w:r>
        <w:t>Světla – …………………………….</w:t>
      </w:r>
      <w:r w:rsidRPr="00DD480E">
        <w:rPr>
          <w:color w:val="FF0000"/>
        </w:rPr>
        <w:t xml:space="preserve"> </w:t>
      </w:r>
      <w:proofErr w:type="gramStart"/>
      <w:r>
        <w:t>tzv.</w:t>
      </w:r>
      <w:proofErr w:type="gramEnd"/>
      <w:r>
        <w:t xml:space="preserve"> hledáčky.</w:t>
      </w:r>
    </w:p>
    <w:p w:rsidR="00A57FBF" w:rsidRPr="00A57FBF" w:rsidRDefault="00A57FBF" w:rsidP="00A57FBF">
      <w:r>
        <w:t>Divadlo navštěvovali ……………………………………….</w:t>
      </w:r>
    </w:p>
    <w:p w:rsidR="00A57FBF" w:rsidRPr="00C51077" w:rsidRDefault="00A57FBF" w:rsidP="00A57FBF">
      <w:pPr>
        <w:rPr>
          <w:color w:val="FF0000"/>
        </w:rPr>
      </w:pPr>
    </w:p>
    <w:p w:rsidR="00A57FBF" w:rsidRDefault="00A57FBF" w:rsidP="00A57FBF"/>
    <w:p w:rsidR="00A57FBF" w:rsidRPr="006D05EE" w:rsidRDefault="00A57FBF" w:rsidP="00A57FBF">
      <w:pPr>
        <w:rPr>
          <w:b/>
        </w:rPr>
      </w:pPr>
      <w:r w:rsidRPr="006D05EE">
        <w:rPr>
          <w:b/>
        </w:rPr>
        <w:t>E. F. Burian (1904 – 1959)</w:t>
      </w:r>
    </w:p>
    <w:p w:rsidR="00A57FBF" w:rsidRDefault="00A57FBF" w:rsidP="00A57FBF">
      <w:r>
        <w:t>Hudební skladatel, autor oper, baletů, džezových skladeb, dirigent, výtvarník, herec, recitátor, zakladatel divadla D – 34.</w:t>
      </w:r>
    </w:p>
    <w:p w:rsidR="00A57FBF" w:rsidRPr="00A57FBF" w:rsidRDefault="00A57FBF" w:rsidP="00A57FBF">
      <w:r>
        <w:t>Chtěl proniknout s nejnáročnějšími díly k ………………… divákovi. Ve svých inscenacích řešil …………………………., kritizoval……………</w:t>
      </w:r>
      <w:proofErr w:type="gramStart"/>
      <w:r>
        <w:t>….. , bojoval</w:t>
      </w:r>
      <w:proofErr w:type="gramEnd"/>
      <w:r>
        <w:t xml:space="preserve"> proti ………………….</w:t>
      </w:r>
    </w:p>
    <w:p w:rsidR="00A57FBF" w:rsidRDefault="00A57FBF" w:rsidP="00A57FBF">
      <w:r>
        <w:t xml:space="preserve">Společným tématem jeho her bylo ukazovat mladé </w:t>
      </w:r>
      <w:proofErr w:type="gramStart"/>
      <w:r>
        <w:t>lidi v ..</w:t>
      </w:r>
      <w:r w:rsidRPr="00DD480E">
        <w:rPr>
          <w:color w:val="FF0000"/>
        </w:rPr>
        <w:t xml:space="preserve"> </w:t>
      </w:r>
      <w:r>
        <w:t>situacích</w:t>
      </w:r>
      <w:proofErr w:type="gramEnd"/>
      <w:r>
        <w:t>, v nichž se ocitali v ……………………………………</w:t>
      </w:r>
      <w:r w:rsidRPr="00C51077">
        <w:rPr>
          <w:color w:val="FF0000"/>
        </w:rPr>
        <w:t xml:space="preserve"> </w:t>
      </w:r>
      <w:r>
        <w:t>společnosti, lidé velkých perspektiv, které nemohli plně realizovat.</w:t>
      </w:r>
    </w:p>
    <w:p w:rsidR="00A57FBF" w:rsidRDefault="00A57FBF" w:rsidP="00A57FBF">
      <w:r>
        <w:t>Velice často se objevovala scéna, jak mladý člověk stojí za …………</w:t>
      </w:r>
      <w:proofErr w:type="gramStart"/>
      <w:r>
        <w:t>….., je</w:t>
      </w:r>
      <w:proofErr w:type="gramEnd"/>
      <w:r>
        <w:t xml:space="preserve"> spoután, ovinut </w:t>
      </w:r>
    </w:p>
    <w:p w:rsidR="00A57FBF" w:rsidRDefault="00A57FBF" w:rsidP="00A57FBF">
      <w:r>
        <w:t>……………………………………………………………………. Mladí lidé se často bouřili.</w:t>
      </w:r>
    </w:p>
    <w:p w:rsidR="00A57FBF" w:rsidRDefault="00A57FBF" w:rsidP="00A57FBF">
      <w:r>
        <w:t xml:space="preserve">Činnost divadla zahájil hrou ze současného života Ericha </w:t>
      </w:r>
      <w:proofErr w:type="spellStart"/>
      <w:r>
        <w:t>Kästnera</w:t>
      </w:r>
      <w:proofErr w:type="spellEnd"/>
      <w:r>
        <w:t xml:space="preserve"> – ………………………., která vypráví o průměrném člověku Kurtu Schmidtovi, který je drcen ……………………….</w:t>
      </w:r>
    </w:p>
    <w:p w:rsidR="00A57FBF" w:rsidRPr="00A57FBF" w:rsidRDefault="00A57FBF" w:rsidP="00A57FBF">
      <w:r>
        <w:t>………………………………………………………………………………………………….</w:t>
      </w:r>
    </w:p>
    <w:p w:rsidR="00A57FBF" w:rsidRDefault="00A57FBF" w:rsidP="00A57FBF"/>
    <w:p w:rsidR="00A57FBF" w:rsidRPr="00327B9A" w:rsidRDefault="00A57FBF" w:rsidP="00A57FBF">
      <w:r>
        <w:t xml:space="preserve">Dosáhl velké proslulosti i mezinárodní v moderní </w:t>
      </w:r>
      <w:proofErr w:type="spellStart"/>
      <w:r>
        <w:t>rytmicko</w:t>
      </w:r>
      <w:proofErr w:type="spellEnd"/>
      <w:r>
        <w:t xml:space="preserve"> – melodické sborové recitaci básnických děl </w:t>
      </w:r>
      <w:r w:rsidR="00327B9A">
        <w:t>……………………………………</w:t>
      </w:r>
    </w:p>
    <w:p w:rsidR="00A57FBF" w:rsidRDefault="00A57FBF" w:rsidP="00A57FBF">
      <w:r>
        <w:t>Usiloval o syntetické divadlo, což je……………………………………</w:t>
      </w:r>
      <w:r w:rsidR="00327B9A">
        <w:t>…………………</w:t>
      </w:r>
      <w:proofErr w:type="gramStart"/>
      <w:r w:rsidR="00327B9A">
        <w:t>…..</w:t>
      </w:r>
      <w:proofErr w:type="gramEnd"/>
    </w:p>
    <w:p w:rsidR="00A57FBF" w:rsidRDefault="00A57FBF" w:rsidP="00A57FBF"/>
    <w:p w:rsidR="00327B9A" w:rsidRDefault="00A57FBF" w:rsidP="00A57FBF">
      <w:r>
        <w:t>Uváděl hry svých současníků –</w:t>
      </w:r>
      <w:r w:rsidR="00327B9A">
        <w:t xml:space="preserve"> </w:t>
      </w:r>
      <w:proofErr w:type="spellStart"/>
      <w:r w:rsidR="00327B9A">
        <w:t>např</w:t>
      </w:r>
      <w:proofErr w:type="spellEnd"/>
      <w:r w:rsidR="00327B9A">
        <w:t>………………………………………………………….</w:t>
      </w:r>
    </w:p>
    <w:p w:rsidR="00A57FBF" w:rsidRDefault="00A57FBF" w:rsidP="00A57FBF">
      <w:r>
        <w:t>Inscenoval vlastní adaptace klasi</w:t>
      </w:r>
      <w:r w:rsidR="00327B9A">
        <w:t xml:space="preserve">ckých dramat – </w:t>
      </w:r>
      <w:proofErr w:type="spellStart"/>
      <w:r w:rsidR="00327B9A">
        <w:t>např</w:t>
      </w:r>
      <w:proofErr w:type="spellEnd"/>
      <w:r w:rsidR="00327B9A">
        <w:t>……………………………………</w:t>
      </w:r>
      <w:proofErr w:type="gramStart"/>
      <w:r w:rsidR="00327B9A">
        <w:t>…..</w:t>
      </w:r>
      <w:proofErr w:type="gramEnd"/>
    </w:p>
    <w:p w:rsidR="00A57FBF" w:rsidRDefault="00A57FBF" w:rsidP="00A57FBF">
      <w:r>
        <w:t xml:space="preserve">Vytvářel scénické montáže </w:t>
      </w:r>
      <w:r w:rsidR="00327B9A">
        <w:t xml:space="preserve">z lidové poezie – </w:t>
      </w:r>
      <w:proofErr w:type="spellStart"/>
      <w:r w:rsidR="00327B9A">
        <w:t>např</w:t>
      </w:r>
      <w:proofErr w:type="spellEnd"/>
      <w:r w:rsidR="00327B9A">
        <w:t>……………………………………………</w:t>
      </w:r>
    </w:p>
    <w:p w:rsidR="00A57FBF" w:rsidRDefault="00327B9A" w:rsidP="00A57FBF">
      <w:r>
        <w:t>V roce 1940 otevřel …………………</w:t>
      </w:r>
      <w:r w:rsidR="00A57FBF">
        <w:t xml:space="preserve"> školu, kde studovali např. V. Brodsk</w:t>
      </w:r>
      <w:r>
        <w:t>ý, S. Zázvorková a ……………………</w:t>
      </w:r>
      <w:proofErr w:type="gramStart"/>
      <w:r>
        <w:t>…..</w:t>
      </w:r>
      <w:r w:rsidR="00A57FBF">
        <w:t xml:space="preserve"> oddělení</w:t>
      </w:r>
      <w:proofErr w:type="gramEnd"/>
      <w:r w:rsidR="00A57FBF">
        <w:t xml:space="preserve"> a so</w:t>
      </w:r>
      <w:r>
        <w:t>ustředil se na výchovu ………………….</w:t>
      </w:r>
    </w:p>
    <w:p w:rsidR="00A57FBF" w:rsidRDefault="00A57FBF" w:rsidP="00A57FBF"/>
    <w:p w:rsidR="00A57FBF" w:rsidRDefault="00A57FBF" w:rsidP="00A57FBF"/>
    <w:p w:rsidR="00A57FBF" w:rsidRDefault="00A57FBF" w:rsidP="00A57FBF"/>
    <w:p w:rsidR="00A57FBF" w:rsidRDefault="00A57FBF" w:rsidP="00A57FBF">
      <w:r>
        <w:t>E. F. Burian chtěl z Déčka vytvořit středisko moderní kultury, a proto:</w:t>
      </w:r>
    </w:p>
    <w:p w:rsidR="00A57FBF" w:rsidRPr="00327B9A" w:rsidRDefault="00A57FBF" w:rsidP="00A57FBF">
      <w:r>
        <w:t xml:space="preserve">a) pořádal </w:t>
      </w:r>
      <w:r w:rsidR="00327B9A">
        <w:t>……………………………………</w:t>
      </w:r>
      <w:proofErr w:type="gramStart"/>
      <w:r w:rsidR="00327B9A">
        <w:t>…..</w:t>
      </w:r>
      <w:proofErr w:type="gramEnd"/>
    </w:p>
    <w:p w:rsidR="00A57FBF" w:rsidRPr="00327B9A" w:rsidRDefault="00A57FBF" w:rsidP="00A57FBF">
      <w:r>
        <w:t xml:space="preserve">b) připravoval zajímavé </w:t>
      </w:r>
      <w:r w:rsidR="00327B9A">
        <w:t>…………………………</w:t>
      </w:r>
    </w:p>
    <w:p w:rsidR="00A57FBF" w:rsidRPr="00327B9A" w:rsidRDefault="00A57FBF" w:rsidP="00A57FBF">
      <w:r>
        <w:t xml:space="preserve">c) vydával </w:t>
      </w:r>
      <w:r w:rsidR="00327B9A">
        <w:t>……………………………………….</w:t>
      </w:r>
    </w:p>
    <w:p w:rsidR="00A57FBF" w:rsidRPr="00327B9A" w:rsidRDefault="00A57FBF" w:rsidP="00A57FBF">
      <w:r>
        <w:t xml:space="preserve">d) organizoval </w:t>
      </w:r>
      <w:r w:rsidR="00327B9A">
        <w:t>………………………………</w:t>
      </w:r>
      <w:proofErr w:type="gramStart"/>
      <w:r w:rsidR="00327B9A">
        <w:t>…...</w:t>
      </w:r>
      <w:proofErr w:type="gramEnd"/>
    </w:p>
    <w:p w:rsidR="00A57FBF" w:rsidRPr="00327B9A" w:rsidRDefault="00A57FBF" w:rsidP="00A57FBF">
      <w:r>
        <w:t xml:space="preserve">e) založil i </w:t>
      </w:r>
      <w:r w:rsidR="00327B9A">
        <w:t>……………………………………….</w:t>
      </w:r>
    </w:p>
    <w:p w:rsidR="00A57FBF" w:rsidRDefault="00A57FBF" w:rsidP="00A57FBF"/>
    <w:p w:rsidR="00A57FBF" w:rsidRDefault="00A57FBF" w:rsidP="00A57FBF">
      <w:r>
        <w:t xml:space="preserve">Po druhé světové válce bylo divadlo obnoveno pod názvem </w:t>
      </w:r>
      <w:r w:rsidR="00327B9A">
        <w:t>………………..</w:t>
      </w:r>
      <w:r>
        <w:t xml:space="preserve">, hrálo však prakticky pouze </w:t>
      </w:r>
      <w:r w:rsidR="00327B9A">
        <w:t>………………………….</w:t>
      </w:r>
      <w:r w:rsidRPr="005F246C">
        <w:rPr>
          <w:color w:val="FF0000"/>
        </w:rPr>
        <w:t xml:space="preserve"> </w:t>
      </w:r>
      <w:proofErr w:type="gramStart"/>
      <w:r>
        <w:t>hry</w:t>
      </w:r>
      <w:proofErr w:type="gramEnd"/>
      <w:r>
        <w:t>.</w:t>
      </w:r>
    </w:p>
    <w:p w:rsidR="00627860" w:rsidRDefault="00627860"/>
    <w:p w:rsidR="00627860" w:rsidRDefault="00627860"/>
    <w:p w:rsidR="00627860" w:rsidRDefault="00627860"/>
    <w:p w:rsidR="00DD480E" w:rsidRDefault="00DD480E">
      <w:pPr>
        <w:rPr>
          <w:b/>
        </w:rPr>
      </w:pPr>
      <w:r>
        <w:rPr>
          <w:b/>
        </w:rPr>
        <w:lastRenderedPageBreak/>
        <w:t>ŘEŠENÍ:</w:t>
      </w:r>
    </w:p>
    <w:p w:rsidR="00DD480E" w:rsidRDefault="00DD480E">
      <w:pPr>
        <w:rPr>
          <w:b/>
        </w:rPr>
      </w:pPr>
    </w:p>
    <w:p w:rsidR="00627860" w:rsidRPr="00EF04F5" w:rsidRDefault="00627860">
      <w:pPr>
        <w:rPr>
          <w:b/>
        </w:rPr>
      </w:pPr>
      <w:r w:rsidRPr="00EF04F5">
        <w:rPr>
          <w:b/>
        </w:rPr>
        <w:t>DIVADLO D-34</w:t>
      </w:r>
    </w:p>
    <w:p w:rsidR="00627860" w:rsidRDefault="00627860"/>
    <w:p w:rsidR="005D1F14" w:rsidRDefault="005F246C">
      <w:r>
        <w:t xml:space="preserve">Divadlo každý rok měnilo název, vždy začínalo písmenem </w:t>
      </w:r>
      <w:r w:rsidR="005D1F14" w:rsidRPr="00EF04F5">
        <w:rPr>
          <w:b/>
        </w:rPr>
        <w:t>D</w:t>
      </w:r>
      <w:r>
        <w:t xml:space="preserve">, což </w:t>
      </w:r>
      <w:r w:rsidR="005D1F14">
        <w:t xml:space="preserve">znamenalo </w:t>
      </w:r>
      <w:r w:rsidR="005D1F14" w:rsidRPr="005F246C">
        <w:rPr>
          <w:color w:val="FF0000"/>
        </w:rPr>
        <w:t>divadlo</w:t>
      </w:r>
      <w:r w:rsidR="005D1F14">
        <w:t xml:space="preserve">, </w:t>
      </w:r>
      <w:r w:rsidR="005D1F14" w:rsidRPr="006D05EE">
        <w:rPr>
          <w:color w:val="FF0000"/>
        </w:rPr>
        <w:t>dělník, dav, drama dějiny…</w:t>
      </w:r>
      <w:r>
        <w:rPr>
          <w:color w:val="FF0000"/>
        </w:rPr>
        <w:t xml:space="preserve"> </w:t>
      </w:r>
      <w:r>
        <w:t xml:space="preserve">+ poslední dvě číslice letopočtu. </w:t>
      </w:r>
      <w:r w:rsidR="005D1F14">
        <w:t xml:space="preserve">Bylo založeno roku </w:t>
      </w:r>
      <w:r w:rsidR="005D1F14" w:rsidRPr="006D05EE">
        <w:rPr>
          <w:color w:val="FF0000"/>
        </w:rPr>
        <w:t>1933</w:t>
      </w:r>
      <w:r w:rsidR="005D1F14">
        <w:t xml:space="preserve"> a roku </w:t>
      </w:r>
      <w:r w:rsidR="005D1F14" w:rsidRPr="006D05EE">
        <w:rPr>
          <w:color w:val="FF0000"/>
        </w:rPr>
        <w:t>1941</w:t>
      </w:r>
      <w:r w:rsidR="005D1F14">
        <w:t xml:space="preserve"> </w:t>
      </w:r>
      <w:r w:rsidR="00327B9A">
        <w:t xml:space="preserve">bylo </w:t>
      </w:r>
      <w:r w:rsidR="005D1F14">
        <w:t>uzavřeno</w:t>
      </w:r>
      <w:r>
        <w:t xml:space="preserve"> gestapem.</w:t>
      </w:r>
    </w:p>
    <w:p w:rsidR="009D1044" w:rsidRDefault="009D1044">
      <w:r>
        <w:t>Divadlo mělo 34</w:t>
      </w:r>
      <w:r w:rsidR="00C51077">
        <w:t xml:space="preserve"> </w:t>
      </w:r>
      <w:r>
        <w:t>m</w:t>
      </w:r>
      <w:r w:rsidR="00C51077">
        <w:t>etrů</w:t>
      </w:r>
      <w:r w:rsidR="00DD480E">
        <w:t xml:space="preserve"> čtverečních</w:t>
      </w:r>
      <w:r>
        <w:t xml:space="preserve">, někdy se rozšiřovalo jeviště na úkor </w:t>
      </w:r>
      <w:r w:rsidRPr="006D05EE">
        <w:rPr>
          <w:color w:val="FF0000"/>
        </w:rPr>
        <w:t>hlediště</w:t>
      </w:r>
      <w:r>
        <w:t>. Scény se přestavovaly před diváky, jeviště bylo prostorově členěn</w:t>
      </w:r>
      <w:r w:rsidR="006D05EE">
        <w:t>o, byly zde konstrukce z </w:t>
      </w:r>
      <w:r w:rsidR="006D05EE" w:rsidRPr="00DD480E">
        <w:rPr>
          <w:color w:val="FF0000"/>
        </w:rPr>
        <w:t>prken,</w:t>
      </w:r>
      <w:r w:rsidR="00DD480E" w:rsidRPr="00DD480E">
        <w:rPr>
          <w:color w:val="FF0000"/>
        </w:rPr>
        <w:t xml:space="preserve"> latí, můstky</w:t>
      </w:r>
      <w:r w:rsidR="00DD480E">
        <w:t>.</w:t>
      </w:r>
      <w:r w:rsidR="005F246C">
        <w:t xml:space="preserve"> </w:t>
      </w:r>
      <w:r>
        <w:t>Používaly se rohože, zrcadla, provazové a slaměné závěsy a stěny.</w:t>
      </w:r>
    </w:p>
    <w:p w:rsidR="009D1044" w:rsidRDefault="009D1044">
      <w:r>
        <w:t xml:space="preserve">Světla – </w:t>
      </w:r>
      <w:r w:rsidRPr="00DD480E">
        <w:rPr>
          <w:color w:val="FF0000"/>
        </w:rPr>
        <w:t xml:space="preserve">bodové reflektory </w:t>
      </w:r>
      <w:r>
        <w:t>tzv. hledáčky</w:t>
      </w:r>
    </w:p>
    <w:p w:rsidR="008170C3" w:rsidRPr="00C51077" w:rsidRDefault="008170C3">
      <w:pPr>
        <w:rPr>
          <w:color w:val="FF0000"/>
        </w:rPr>
      </w:pPr>
      <w:r>
        <w:t xml:space="preserve">Divadlo navštěvovali </w:t>
      </w:r>
      <w:r w:rsidRPr="00C51077">
        <w:rPr>
          <w:color w:val="FF0000"/>
        </w:rPr>
        <w:t>studenti, dělníci a intelektuálové.</w:t>
      </w:r>
    </w:p>
    <w:p w:rsidR="005D1F14" w:rsidRPr="00C51077" w:rsidRDefault="005D1F14">
      <w:pPr>
        <w:rPr>
          <w:color w:val="FF0000"/>
        </w:rPr>
      </w:pPr>
    </w:p>
    <w:p w:rsidR="00DD480E" w:rsidRDefault="00DD480E"/>
    <w:p w:rsidR="009B563E" w:rsidRPr="006D05EE" w:rsidRDefault="009B563E">
      <w:pPr>
        <w:rPr>
          <w:b/>
        </w:rPr>
      </w:pPr>
      <w:r w:rsidRPr="006D05EE">
        <w:rPr>
          <w:b/>
        </w:rPr>
        <w:t>E. F. Burian (1904 – 1959)</w:t>
      </w:r>
    </w:p>
    <w:p w:rsidR="009B563E" w:rsidRDefault="009B563E">
      <w:r>
        <w:t>Hudební skladatel, autor oper, baletů, džezových skladeb, dirigent, výtvarník, herec, recitátor</w:t>
      </w:r>
      <w:r w:rsidR="005F246C">
        <w:t>, zakladatel divadla D – 34.</w:t>
      </w:r>
    </w:p>
    <w:p w:rsidR="00EF04F5" w:rsidRPr="00DD480E" w:rsidRDefault="00EF04F5">
      <w:pPr>
        <w:rPr>
          <w:color w:val="FF0000"/>
        </w:rPr>
      </w:pPr>
      <w:r>
        <w:t>Chtěl proniknout s nejnáročnějšími díly k </w:t>
      </w:r>
      <w:r w:rsidRPr="00DD480E">
        <w:rPr>
          <w:color w:val="FF0000"/>
        </w:rPr>
        <w:t>lidovému</w:t>
      </w:r>
      <w:r>
        <w:t xml:space="preserve"> divákovi.</w:t>
      </w:r>
      <w:r w:rsidR="009D1044">
        <w:t xml:space="preserve"> </w:t>
      </w:r>
      <w:r w:rsidR="00705B0D">
        <w:t xml:space="preserve">Ve svých inscenacích řešil </w:t>
      </w:r>
      <w:r w:rsidR="00705B0D" w:rsidRPr="00DD480E">
        <w:rPr>
          <w:color w:val="FF0000"/>
        </w:rPr>
        <w:t>aktuální otázky</w:t>
      </w:r>
      <w:r w:rsidR="00705B0D">
        <w:t xml:space="preserve">, kritizoval </w:t>
      </w:r>
      <w:r w:rsidR="00705B0D" w:rsidRPr="00DD480E">
        <w:rPr>
          <w:color w:val="FF0000"/>
        </w:rPr>
        <w:t>měšťáky</w:t>
      </w:r>
      <w:r w:rsidR="00705B0D">
        <w:t xml:space="preserve">, bojoval proti </w:t>
      </w:r>
      <w:r w:rsidR="00705B0D" w:rsidRPr="00DD480E">
        <w:rPr>
          <w:color w:val="FF0000"/>
        </w:rPr>
        <w:t>fašismu.</w:t>
      </w:r>
    </w:p>
    <w:p w:rsidR="00705B0D" w:rsidRDefault="008170C3">
      <w:r>
        <w:t>Společným</w:t>
      </w:r>
      <w:r w:rsidR="00705B0D">
        <w:t xml:space="preserve"> téma</w:t>
      </w:r>
      <w:r w:rsidR="005F246C">
        <w:t xml:space="preserve">tem jeho her bylo ukazovat </w:t>
      </w:r>
      <w:r w:rsidR="00705B0D">
        <w:t>mladé lidi v </w:t>
      </w:r>
      <w:r w:rsidR="00705B0D" w:rsidRPr="00DD480E">
        <w:rPr>
          <w:color w:val="FF0000"/>
        </w:rPr>
        <w:t xml:space="preserve">stresových </w:t>
      </w:r>
      <w:r w:rsidR="005F246C">
        <w:t xml:space="preserve">situacích, v nichž se ocitali </w:t>
      </w:r>
      <w:r w:rsidR="00705B0D">
        <w:t>v </w:t>
      </w:r>
      <w:r w:rsidR="00705B0D" w:rsidRPr="00C51077">
        <w:rPr>
          <w:color w:val="FF0000"/>
        </w:rPr>
        <w:t xml:space="preserve">sociálně nespravedlivé </w:t>
      </w:r>
      <w:r w:rsidR="00705B0D">
        <w:t>společnosti, lidé velkých perspektiv, které nemohli plně realizovat.</w:t>
      </w:r>
    </w:p>
    <w:p w:rsidR="00705B0D" w:rsidRDefault="00705B0D">
      <w:r>
        <w:t xml:space="preserve">Velice často se objevovala scéna, jak mladý člověk stojí za </w:t>
      </w:r>
      <w:r w:rsidRPr="008170C3">
        <w:rPr>
          <w:color w:val="FF0000"/>
        </w:rPr>
        <w:t>mříží</w:t>
      </w:r>
      <w:r>
        <w:t xml:space="preserve">, je spoután, ovinut </w:t>
      </w:r>
      <w:r w:rsidRPr="00A57FBF">
        <w:rPr>
          <w:color w:val="FF0000"/>
        </w:rPr>
        <w:t>závěsem</w:t>
      </w:r>
      <w:r>
        <w:t xml:space="preserve">, </w:t>
      </w:r>
      <w:r w:rsidRPr="00A57FBF">
        <w:rPr>
          <w:color w:val="FF0000"/>
        </w:rPr>
        <w:t>síťovinou, pramenem provazů</w:t>
      </w:r>
      <w:r w:rsidR="009D1044">
        <w:t>. Mladí lidé se často bouřili.</w:t>
      </w:r>
    </w:p>
    <w:p w:rsidR="009D1044" w:rsidRPr="00C51077" w:rsidRDefault="009D1044">
      <w:pPr>
        <w:rPr>
          <w:color w:val="FF0000"/>
        </w:rPr>
      </w:pPr>
      <w:r>
        <w:t>Činnost divadla za</w:t>
      </w:r>
      <w:r w:rsidR="00DD480E">
        <w:t xml:space="preserve">hájil hrou ze současného života Ericha </w:t>
      </w:r>
      <w:proofErr w:type="spellStart"/>
      <w:r w:rsidR="00DD480E">
        <w:t>Kästnera</w:t>
      </w:r>
      <w:proofErr w:type="spellEnd"/>
      <w:r w:rsidR="00DD480E">
        <w:t xml:space="preserve"> –</w:t>
      </w:r>
      <w:r w:rsidR="00C51077">
        <w:t xml:space="preserve"> </w:t>
      </w:r>
      <w:r w:rsidR="00C51077" w:rsidRPr="00A57FBF">
        <w:rPr>
          <w:color w:val="FF0000"/>
        </w:rPr>
        <w:t>Život za našich dnů</w:t>
      </w:r>
      <w:r w:rsidR="00C51077">
        <w:t>, která vypráví o průměrném člověku Kurtu Schmidtovi, který je drcen </w:t>
      </w:r>
      <w:r w:rsidR="00C51077" w:rsidRPr="00C51077">
        <w:rPr>
          <w:color w:val="FF0000"/>
        </w:rPr>
        <w:t xml:space="preserve">sociálně </w:t>
      </w:r>
      <w:r w:rsidR="00C51077">
        <w:rPr>
          <w:color w:val="FF0000"/>
        </w:rPr>
        <w:t>nespravedlivým světe</w:t>
      </w:r>
      <w:r w:rsidR="00C51077" w:rsidRPr="00C51077">
        <w:rPr>
          <w:color w:val="FF0000"/>
        </w:rPr>
        <w:t>m.</w:t>
      </w:r>
    </w:p>
    <w:p w:rsidR="00705B0D" w:rsidRDefault="00705B0D"/>
    <w:p w:rsidR="00EF04F5" w:rsidRDefault="00EF04F5">
      <w:r>
        <w:t xml:space="preserve">Dosáhl velké proslulosti i mezinárodní v moderní </w:t>
      </w:r>
      <w:proofErr w:type="spellStart"/>
      <w:r>
        <w:t>rytmicko</w:t>
      </w:r>
      <w:proofErr w:type="spellEnd"/>
      <w:r>
        <w:t xml:space="preserve"> – melodické sborov</w:t>
      </w:r>
      <w:r w:rsidR="008170C3">
        <w:t xml:space="preserve">é recitaci básnických děl </w:t>
      </w:r>
      <w:r w:rsidR="008170C3" w:rsidRPr="008170C3">
        <w:rPr>
          <w:color w:val="FF0000"/>
        </w:rPr>
        <w:t>voiceband</w:t>
      </w:r>
      <w:r w:rsidR="00C51077">
        <w:rPr>
          <w:color w:val="FF0000"/>
        </w:rPr>
        <w:t>em.</w:t>
      </w:r>
    </w:p>
    <w:p w:rsidR="00705B0D" w:rsidRPr="00327B9A" w:rsidRDefault="00705B0D">
      <w:pPr>
        <w:rPr>
          <w:color w:val="FF0000"/>
        </w:rPr>
      </w:pPr>
      <w:r>
        <w:t>Usiloval o syntetické</w:t>
      </w:r>
      <w:r w:rsidR="00327B9A">
        <w:t xml:space="preserve"> divadlo, což je spojení </w:t>
      </w:r>
      <w:r w:rsidR="00327B9A" w:rsidRPr="00327B9A">
        <w:rPr>
          <w:color w:val="FF0000"/>
        </w:rPr>
        <w:t>složky dramatické s hudební, taneční, filmové i mimické.</w:t>
      </w:r>
    </w:p>
    <w:p w:rsidR="00705B0D" w:rsidRDefault="00705B0D"/>
    <w:p w:rsidR="00705B0D" w:rsidRPr="00327B9A" w:rsidRDefault="00705B0D">
      <w:pPr>
        <w:rPr>
          <w:color w:val="FF0000"/>
        </w:rPr>
      </w:pPr>
      <w:r>
        <w:t xml:space="preserve">Uváděl hry svých současníků </w:t>
      </w:r>
      <w:r w:rsidR="00C51077">
        <w:t xml:space="preserve">– </w:t>
      </w:r>
      <w:r w:rsidR="00C51077" w:rsidRPr="00327B9A">
        <w:rPr>
          <w:color w:val="FF0000"/>
        </w:rPr>
        <w:t>B. Brecht – Žebrácká opera</w:t>
      </w:r>
    </w:p>
    <w:p w:rsidR="00705B0D" w:rsidRPr="00327B9A" w:rsidRDefault="00705B0D">
      <w:pPr>
        <w:rPr>
          <w:color w:val="FF0000"/>
        </w:rPr>
      </w:pPr>
      <w:r>
        <w:t>Inscenoval vlastní adaptace klasických dramat</w:t>
      </w:r>
      <w:r w:rsidR="00C51077">
        <w:t xml:space="preserve"> – </w:t>
      </w:r>
      <w:proofErr w:type="spellStart"/>
      <w:r w:rsidR="00C51077" w:rsidRPr="00327B9A">
        <w:rPr>
          <w:color w:val="FF0000"/>
        </w:rPr>
        <w:t>Moliére</w:t>
      </w:r>
      <w:proofErr w:type="spellEnd"/>
      <w:r w:rsidR="00C51077" w:rsidRPr="00327B9A">
        <w:rPr>
          <w:color w:val="FF0000"/>
        </w:rPr>
        <w:t xml:space="preserve"> - Lakomec</w:t>
      </w:r>
    </w:p>
    <w:p w:rsidR="00705B0D" w:rsidRPr="00327B9A" w:rsidRDefault="00705B0D">
      <w:pPr>
        <w:rPr>
          <w:color w:val="FF0000"/>
        </w:rPr>
      </w:pPr>
      <w:r>
        <w:t>Vytvářel scénické montáže z lidové poezie</w:t>
      </w:r>
      <w:r w:rsidR="00C51077">
        <w:t xml:space="preserve"> - </w:t>
      </w:r>
      <w:r w:rsidR="00C51077" w:rsidRPr="00327B9A">
        <w:rPr>
          <w:color w:val="FF0000"/>
        </w:rPr>
        <w:t>Vojna</w:t>
      </w:r>
    </w:p>
    <w:p w:rsidR="00705B0D" w:rsidRDefault="005F246C">
      <w:r>
        <w:t xml:space="preserve">V roce 1940 otevřel </w:t>
      </w:r>
      <w:r w:rsidR="00327B9A">
        <w:rPr>
          <w:color w:val="FF0000"/>
        </w:rPr>
        <w:t>h</w:t>
      </w:r>
      <w:r w:rsidRPr="00327B9A">
        <w:rPr>
          <w:color w:val="FF0000"/>
        </w:rPr>
        <w:t>ereckou</w:t>
      </w:r>
      <w:r>
        <w:t xml:space="preserve"> školu, kde studovali např. V. Brodský, S. Zázvorková a </w:t>
      </w:r>
      <w:r w:rsidRPr="00327B9A">
        <w:rPr>
          <w:color w:val="FF0000"/>
        </w:rPr>
        <w:t xml:space="preserve">scénografické oddělení </w:t>
      </w:r>
      <w:r>
        <w:t xml:space="preserve">a soustředil se na výchovu </w:t>
      </w:r>
      <w:r w:rsidRPr="00327B9A">
        <w:rPr>
          <w:color w:val="FF0000"/>
        </w:rPr>
        <w:t>režisérů.</w:t>
      </w:r>
    </w:p>
    <w:p w:rsidR="009B563E" w:rsidRDefault="009B563E"/>
    <w:p w:rsidR="009B563E" w:rsidRDefault="009B563E"/>
    <w:p w:rsidR="009B563E" w:rsidRDefault="009B563E"/>
    <w:p w:rsidR="005D1F14" w:rsidRDefault="005D1F14">
      <w:r>
        <w:t>E. F. Burian chtěl z Déčka vytvořit středisko moderní kultury, a proto</w:t>
      </w:r>
      <w:r w:rsidR="00C51077">
        <w:t>:</w:t>
      </w:r>
    </w:p>
    <w:p w:rsidR="005D1F14" w:rsidRDefault="005D1F14">
      <w:r>
        <w:t>a)</w:t>
      </w:r>
      <w:r w:rsidR="008170C3">
        <w:t xml:space="preserve"> pořádal </w:t>
      </w:r>
      <w:r w:rsidR="008170C3" w:rsidRPr="008170C3">
        <w:rPr>
          <w:color w:val="FF0000"/>
        </w:rPr>
        <w:t>básnické matiné</w:t>
      </w:r>
    </w:p>
    <w:p w:rsidR="005D1F14" w:rsidRPr="008170C3" w:rsidRDefault="005D1F14">
      <w:pPr>
        <w:rPr>
          <w:color w:val="FF0000"/>
        </w:rPr>
      </w:pPr>
      <w:r>
        <w:t>b) př</w:t>
      </w:r>
      <w:r w:rsidR="008170C3">
        <w:t xml:space="preserve">ipravoval zajímavé </w:t>
      </w:r>
      <w:r w:rsidR="008170C3" w:rsidRPr="008170C3">
        <w:rPr>
          <w:color w:val="FF0000"/>
        </w:rPr>
        <w:t>výstavy</w:t>
      </w:r>
    </w:p>
    <w:p w:rsidR="005D1F14" w:rsidRDefault="005D1F14">
      <w:r>
        <w:t>c)</w:t>
      </w:r>
      <w:r w:rsidR="008170C3">
        <w:t xml:space="preserve"> vydával </w:t>
      </w:r>
      <w:r w:rsidR="008170C3" w:rsidRPr="008170C3">
        <w:rPr>
          <w:color w:val="FF0000"/>
        </w:rPr>
        <w:t>časopis Program D</w:t>
      </w:r>
    </w:p>
    <w:p w:rsidR="005D1F14" w:rsidRDefault="005D1F14">
      <w:r>
        <w:t>d) org</w:t>
      </w:r>
      <w:r w:rsidR="008170C3">
        <w:t xml:space="preserve">anizoval </w:t>
      </w:r>
      <w:r w:rsidR="008170C3" w:rsidRPr="008170C3">
        <w:rPr>
          <w:color w:val="FF0000"/>
        </w:rPr>
        <w:t>diskuze s diváky</w:t>
      </w:r>
    </w:p>
    <w:p w:rsidR="005D1F14" w:rsidRPr="008170C3" w:rsidRDefault="008170C3">
      <w:pPr>
        <w:rPr>
          <w:color w:val="FF0000"/>
        </w:rPr>
      </w:pPr>
      <w:r>
        <w:t xml:space="preserve">e) založil i </w:t>
      </w:r>
      <w:r w:rsidRPr="008170C3">
        <w:rPr>
          <w:color w:val="FF0000"/>
        </w:rPr>
        <w:t>Klub přátel D</w:t>
      </w:r>
    </w:p>
    <w:p w:rsidR="005F246C" w:rsidRDefault="005F246C"/>
    <w:p w:rsidR="005F246C" w:rsidRDefault="005F246C">
      <w:r>
        <w:t xml:space="preserve">Po druhé světové válce bylo divadlo obnoveno pod názvem </w:t>
      </w:r>
      <w:r w:rsidRPr="005F246C">
        <w:rPr>
          <w:color w:val="FF0000"/>
        </w:rPr>
        <w:t>D 46</w:t>
      </w:r>
      <w:r>
        <w:t xml:space="preserve">, hrálo však prakticky pouze </w:t>
      </w:r>
      <w:r w:rsidRPr="005F246C">
        <w:rPr>
          <w:color w:val="FF0000"/>
        </w:rPr>
        <w:t xml:space="preserve">agitační </w:t>
      </w:r>
      <w:r>
        <w:t>hry.</w:t>
      </w:r>
    </w:p>
    <w:sectPr w:rsidR="005F24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860"/>
    <w:rsid w:val="00327B9A"/>
    <w:rsid w:val="00496AF5"/>
    <w:rsid w:val="005D1F14"/>
    <w:rsid w:val="005F246C"/>
    <w:rsid w:val="00627860"/>
    <w:rsid w:val="006D05EE"/>
    <w:rsid w:val="00705B0D"/>
    <w:rsid w:val="008170C3"/>
    <w:rsid w:val="0083476D"/>
    <w:rsid w:val="009B563E"/>
    <w:rsid w:val="009D1044"/>
    <w:rsid w:val="00A57FBF"/>
    <w:rsid w:val="00C51077"/>
    <w:rsid w:val="00D54587"/>
    <w:rsid w:val="00DD480E"/>
    <w:rsid w:val="00DE1C79"/>
    <w:rsid w:val="00E65BF4"/>
    <w:rsid w:val="00EF0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786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nhideWhenUsed/>
    <w:rsid w:val="00627860"/>
    <w:pPr>
      <w:spacing w:before="100" w:beforeAutospacing="1" w:after="11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5458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45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786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nhideWhenUsed/>
    <w:rsid w:val="00627860"/>
    <w:pPr>
      <w:spacing w:before="100" w:beforeAutospacing="1" w:after="11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5458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45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0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D1398565</Template>
  <TotalTime>2</TotalTime>
  <Pages>4</Pages>
  <Words>692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Hubená Vlasta</dc:creator>
  <cp:keywords/>
  <dc:description/>
  <cp:lastModifiedBy>Hubená Vlasta</cp:lastModifiedBy>
  <cp:revision>3</cp:revision>
  <dcterms:created xsi:type="dcterms:W3CDTF">2014-03-17T09:01:00Z</dcterms:created>
  <dcterms:modified xsi:type="dcterms:W3CDTF">2014-03-19T11:35:00Z</dcterms:modified>
</cp:coreProperties>
</file>