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6212F6" w:rsidRDefault="006212F6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>
        <w:rPr>
          <w:rFonts w:cs="Times New Roman"/>
          <w:b/>
          <w:sz w:val="56"/>
          <w:szCs w:val="56"/>
          <w:lang w:eastAsia="cs-CZ"/>
        </w:rPr>
        <w:t>P</w:t>
      </w:r>
      <w:r w:rsidRPr="006212F6">
        <w:rPr>
          <w:rFonts w:cs="Times New Roman"/>
          <w:b/>
          <w:sz w:val="56"/>
          <w:szCs w:val="56"/>
          <w:lang w:eastAsia="cs-CZ"/>
        </w:rPr>
        <w:t>řítomný čas průběhový</w:t>
      </w:r>
      <w:r>
        <w:rPr>
          <w:rFonts w:cs="Times New Roman"/>
          <w:b/>
          <w:sz w:val="56"/>
          <w:szCs w:val="56"/>
          <w:lang w:eastAsia="cs-CZ"/>
        </w:rPr>
        <w:t>, zápor</w:t>
      </w:r>
    </w:p>
    <w:p w:rsidR="00EA7D97" w:rsidRPr="006212F6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6212F6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6212F6">
        <w:rPr>
          <w:rFonts w:cs="Times New Roman"/>
          <w:b/>
          <w:sz w:val="44"/>
          <w:szCs w:val="44"/>
          <w:lang w:eastAsia="cs-CZ"/>
        </w:rPr>
        <w:t>05</w:t>
      </w:r>
      <w:r w:rsidRPr="006212F6">
        <w:rPr>
          <w:rFonts w:cs="Times New Roman"/>
          <w:b/>
          <w:sz w:val="44"/>
          <w:szCs w:val="44"/>
          <w:lang w:eastAsia="cs-CZ"/>
        </w:rPr>
        <w:t>_</w:t>
      </w:r>
      <w:r w:rsidR="006212F6">
        <w:rPr>
          <w:rFonts w:cs="Times New Roman"/>
          <w:b/>
          <w:sz w:val="44"/>
          <w:szCs w:val="44"/>
          <w:lang w:eastAsia="cs-CZ"/>
        </w:rPr>
        <w:t>0</w:t>
      </w:r>
      <w:r w:rsidR="0080451F" w:rsidRPr="006212F6">
        <w:rPr>
          <w:rFonts w:cs="Times New Roman"/>
          <w:b/>
          <w:sz w:val="44"/>
          <w:szCs w:val="44"/>
          <w:lang w:eastAsia="cs-CZ"/>
        </w:rPr>
        <w:t>97</w:t>
      </w:r>
    </w:p>
    <w:p w:rsidR="00EA7D97" w:rsidRPr="006212F6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7479"/>
      </w:tblGrid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6212F6" w:rsidTr="006212F6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6212F6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212F6">
              <w:rPr>
                <w:rFonts w:cs="Times New Roman"/>
                <w:bCs/>
                <w:sz w:val="24"/>
                <w:szCs w:val="24"/>
              </w:rPr>
              <w:t>0</w:t>
            </w:r>
            <w:r w:rsidR="0080451F" w:rsidRPr="006212F6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80451F" w:rsidP="0080451F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Zápor, přítomný čas průběhový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80451F" w:rsidP="00CF48CE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Průběhový čas v češtině, užití v angličtině, zápor NOT</w:t>
            </w:r>
            <w:r w:rsidR="006212F6">
              <w:rPr>
                <w:rFonts w:cs="Times New Roman"/>
                <w:sz w:val="24"/>
                <w:szCs w:val="24"/>
              </w:rPr>
              <w:t xml:space="preserve">, </w:t>
            </w:r>
            <w:r w:rsidR="00CF48CE">
              <w:rPr>
                <w:rFonts w:cs="Times New Roman"/>
                <w:sz w:val="24"/>
                <w:szCs w:val="24"/>
              </w:rPr>
              <w:t>procvičení</w:t>
            </w:r>
            <w:bookmarkStart w:id="0" w:name="_GoBack"/>
            <w:bookmarkEnd w:id="0"/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Čeština</w:t>
            </w:r>
            <w:r w:rsidR="0080451F" w:rsidRPr="006212F6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V</w:t>
            </w:r>
            <w:r w:rsidR="00EA7D97" w:rsidRPr="006212F6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6212F6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6212F6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6212F6" w:rsidTr="006212F6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6212F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6212F6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6212F6">
        <w:rPr>
          <w:rFonts w:cs="Times New Roman"/>
          <w:sz w:val="24"/>
          <w:szCs w:val="24"/>
        </w:rPr>
        <w:br w:type="textWrapping" w:clear="all"/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4C23AB" wp14:editId="41014EDB">
                <wp:simplePos x="0" y="0"/>
                <wp:positionH relativeFrom="column">
                  <wp:posOffset>2509520</wp:posOffset>
                </wp:positionH>
                <wp:positionV relativeFrom="paragraph">
                  <wp:posOffset>-683098</wp:posOffset>
                </wp:positionV>
                <wp:extent cx="2374265" cy="1403985"/>
                <wp:effectExtent l="0" t="209550" r="0" b="19812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Default="00F0725D" w:rsidP="0001761B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ZÁPOR V </w:t>
                            </w:r>
                            <w:proofErr w:type="spellStart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ANGLICK</w:t>
                            </w:r>
                            <w:r w:rsidRPr="00F0725D">
                              <w:rPr>
                                <w:rFonts w:ascii="BadaBoom CE" w:hAnsi="BadaBoom CE" w:cs="Arial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é</w:t>
                            </w:r>
                            <w:proofErr w:type="spellEnd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</w:t>
                            </w:r>
                            <w:r w:rsidRPr="00F0725D">
                              <w:rPr>
                                <w:rFonts w:ascii="BadaBoom CE" w:hAnsi="BadaBoom CE" w:cs="Arial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r w:rsidRPr="00F0725D">
                              <w:rPr>
                                <w:rFonts w:ascii="BadaBoom CE" w:hAnsi="BadaBoom CE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TĚ</w:t>
                            </w:r>
                            <w:proofErr w:type="spellEnd"/>
                          </w:p>
                          <w:p w:rsidR="002E67CE" w:rsidRPr="002E67CE" w:rsidRDefault="002E67CE" w:rsidP="0001761B">
                            <w:pPr>
                              <w:pStyle w:val="BasicParagraph"/>
                              <w:jc w:val="center"/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2E67CE"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Přítomný</w:t>
                            </w:r>
                            <w:proofErr w:type="spellEnd"/>
                            <w:r w:rsidRPr="002E67CE"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67CE"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čas</w:t>
                            </w:r>
                            <w:proofErr w:type="spellEnd"/>
                            <w:proofErr w:type="gramEnd"/>
                            <w:r w:rsidRPr="002E67CE"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F2EEC">
                              <w:rPr>
                                <w:rFonts w:ascii="Bohemian typewriter" w:hAnsi="Bohemian typewriter" w:cs="3rd Man"/>
                                <w:color w:val="FF0000"/>
                                <w:sz w:val="40"/>
                                <w:szCs w:val="40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průběhový</w:t>
                            </w:r>
                            <w:proofErr w:type="spellEnd"/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97.6pt;margin-top:-53.8pt;width:186.95pt;height:110.55pt;z-index:251920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" filled="f" stroked="f">
                <v:textbox style="mso-fit-shape-to-text:t">
                  <w:txbxContent>
                    <w:p w:rsidR="0001761B" w:rsidRDefault="00F0725D" w:rsidP="0001761B">
                      <w:pPr>
                        <w:pStyle w:val="BasicParagraph"/>
                        <w:jc w:val="center"/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ZÁPOR V </w:t>
                      </w:r>
                      <w:proofErr w:type="spellStart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ANGLICK</w:t>
                      </w:r>
                      <w:r w:rsidRPr="00F0725D">
                        <w:rPr>
                          <w:rFonts w:ascii="BadaBoom CE" w:hAnsi="BadaBoom CE" w:cs="Arial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é</w:t>
                      </w:r>
                      <w:proofErr w:type="spellEnd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V</w:t>
                      </w:r>
                      <w:r w:rsidRPr="00F0725D">
                        <w:rPr>
                          <w:rFonts w:ascii="BadaBoom CE" w:hAnsi="BadaBoom CE" w:cs="Arial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ě</w:t>
                      </w:r>
                      <w:r w:rsidRPr="00F0725D">
                        <w:rPr>
                          <w:rFonts w:ascii="BadaBoom CE" w:hAnsi="BadaBoom CE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TĚ</w:t>
                      </w:r>
                      <w:proofErr w:type="spellEnd"/>
                    </w:p>
                    <w:p w:rsidR="002E67CE" w:rsidRPr="002E67CE" w:rsidRDefault="002E67CE" w:rsidP="0001761B">
                      <w:pPr>
                        <w:pStyle w:val="BasicParagraph"/>
                        <w:jc w:val="center"/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2E67CE"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Přítomný</w:t>
                      </w:r>
                      <w:proofErr w:type="spellEnd"/>
                      <w:r w:rsidRPr="002E67CE"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 w:rsidRPr="002E67CE"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čas</w:t>
                      </w:r>
                      <w:proofErr w:type="spellEnd"/>
                      <w:proofErr w:type="gramEnd"/>
                      <w:r w:rsidRPr="002E67CE"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F2EEC">
                        <w:rPr>
                          <w:rFonts w:ascii="Bohemian typewriter" w:hAnsi="Bohemian typewriter" w:cs="3rd Man"/>
                          <w:color w:val="FF0000"/>
                          <w:sz w:val="40"/>
                          <w:szCs w:val="40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průběhový</w:t>
                      </w:r>
                      <w:proofErr w:type="spellEnd"/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F0725D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371917B" wp14:editId="16E70A95">
                <wp:simplePos x="0" y="0"/>
                <wp:positionH relativeFrom="column">
                  <wp:posOffset>59690</wp:posOffset>
                </wp:positionH>
                <wp:positionV relativeFrom="paragraph">
                  <wp:posOffset>233045</wp:posOffset>
                </wp:positionV>
                <wp:extent cx="2533650" cy="4152900"/>
                <wp:effectExtent l="76200" t="38100" r="95250" b="11430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4152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2E09" w:rsidRPr="00B32E09" w:rsidRDefault="00B32E09" w:rsidP="00B32E09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Nyní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nás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čeká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svým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způsobem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stejná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věc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pouze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v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jiném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přítomném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čase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proofErr w:type="spellStart"/>
                            <w:proofErr w:type="gram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Tento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způsob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je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opravdu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jednodušší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,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protože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v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tomto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případě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nás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čeká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z</w:t>
                            </w:r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á</w:t>
                            </w:r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porná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konstrukce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pouze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jedna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- NOT [not].</w:t>
                            </w:r>
                            <w:proofErr w:type="gramEnd"/>
                          </w:p>
                          <w:p w:rsidR="00203124" w:rsidRPr="00F0725D" w:rsidRDefault="00203124" w:rsidP="00B32E09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 w:cs="PlasmaDripCE"/>
                                <w:b/>
                                <w:spacing w:val="48"/>
                                <w:sz w:val="36"/>
                                <w:szCs w:val="36"/>
                              </w:rPr>
                            </w:pPr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.7pt;margin-top:18.35pt;width:199.5pt;height:32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32E09" w:rsidRPr="00B32E09" w:rsidRDefault="00B32E09" w:rsidP="00B32E09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Nyní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nás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čeká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svým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způsobem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stejná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věc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pouze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v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jiném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přítomném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čase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br/>
                      </w:r>
                      <w:proofErr w:type="spellStart"/>
                      <w:proofErr w:type="gram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Tento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způsob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je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opravdu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jednodušší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,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protože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v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tomto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případě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nás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čeká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z</w:t>
                      </w:r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á</w:t>
                      </w:r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porná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konstrukce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pouze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jedna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 xml:space="preserve"> - NOT [not].</w:t>
                      </w:r>
                      <w:proofErr w:type="gramEnd"/>
                    </w:p>
                    <w:p w:rsidR="00203124" w:rsidRPr="00F0725D" w:rsidRDefault="00203124" w:rsidP="00B32E09">
                      <w:pPr>
                        <w:pStyle w:val="BasicParagraph"/>
                        <w:jc w:val="both"/>
                        <w:rPr>
                          <w:rFonts w:asciiTheme="minorHAnsi" w:hAnsiTheme="minorHAnsi" w:cs="PlasmaDripCE"/>
                          <w:b/>
                          <w:spacing w:val="48"/>
                          <w:sz w:val="36"/>
                          <w:szCs w:val="36"/>
                        </w:rPr>
                      </w:pPr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B32E09" w:rsidP="00367D96">
      <w:pPr>
        <w:pStyle w:val="BasicParagraph"/>
        <w:rPr>
          <w:rFonts w:asciiTheme="minorHAnsi" w:hAnsiTheme="minorHAnsi"/>
          <w:sz w:val="40"/>
          <w:szCs w:val="40"/>
        </w:rPr>
      </w:pPr>
      <w:r w:rsidRPr="00F0725D">
        <w:rPr>
          <w:rFonts w:ascii="Arial" w:hAnsi="Arial" w:cs="Arial"/>
          <w:noProof/>
          <w:sz w:val="32"/>
          <w:szCs w:val="32"/>
          <w:lang w:val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12088100" wp14:editId="6B499B1D">
                <wp:simplePos x="0" y="0"/>
                <wp:positionH relativeFrom="column">
                  <wp:posOffset>3583940</wp:posOffset>
                </wp:positionH>
                <wp:positionV relativeFrom="paragraph">
                  <wp:posOffset>140970</wp:posOffset>
                </wp:positionV>
                <wp:extent cx="5210175" cy="1466850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E09" w:rsidRPr="00B32E09" w:rsidRDefault="00B32E09" w:rsidP="00B32E09">
                            <w:pPr>
                              <w:pStyle w:val="BasicParagraph"/>
                              <w:jc w:val="center"/>
                              <w:rPr>
                                <w:rFonts w:ascii="Haunt AOE" w:hAnsi="Haunt AOE" w:cs="Haunt AOE"/>
                                <w:sz w:val="144"/>
                                <w:szCs w:val="144"/>
                              </w:rPr>
                            </w:pPr>
                            <w:r w:rsidRPr="00B32E09">
                              <w:rPr>
                                <w:rFonts w:ascii="Haunt AOE" w:hAnsi="Haunt AOE" w:cs="Haunt AOE"/>
                                <w:sz w:val="144"/>
                                <w:szCs w:val="144"/>
                              </w:rPr>
                              <w:t>NOT [not]</w:t>
                            </w:r>
                          </w:p>
                          <w:p w:rsidR="00F0725D" w:rsidRPr="00F0725D" w:rsidRDefault="00F0725D" w:rsidP="00F0725D">
                            <w:pPr>
                              <w:jc w:val="center"/>
                              <w:rPr>
                                <w:color w:val="00B050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2.2pt;margin-top:11.1pt;width:410.25pt;height:115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" filled="f" stroked="f">
                <v:textbox>
                  <w:txbxContent>
                    <w:p w:rsidR="00B32E09" w:rsidRPr="00B32E09" w:rsidRDefault="00B32E09" w:rsidP="00B32E09">
                      <w:pPr>
                        <w:pStyle w:val="BasicParagraph"/>
                        <w:jc w:val="center"/>
                        <w:rPr>
                          <w:rFonts w:ascii="Haunt AOE" w:hAnsi="Haunt AOE" w:cs="Haunt AOE"/>
                          <w:sz w:val="144"/>
                          <w:szCs w:val="144"/>
                        </w:rPr>
                      </w:pPr>
                      <w:r w:rsidRPr="00B32E09">
                        <w:rPr>
                          <w:rFonts w:ascii="Haunt AOE" w:hAnsi="Haunt AOE" w:cs="Haunt AOE"/>
                          <w:sz w:val="144"/>
                          <w:szCs w:val="144"/>
                        </w:rPr>
                        <w:t>NOT [not]</w:t>
                      </w:r>
                    </w:p>
                    <w:p w:rsidR="00F0725D" w:rsidRPr="00F0725D" w:rsidRDefault="00F0725D" w:rsidP="00F0725D">
                      <w:pPr>
                        <w:jc w:val="center"/>
                        <w:rPr>
                          <w:color w:val="00B050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F0725D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0725D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46021EC7" wp14:editId="5A63A3D0">
                <wp:simplePos x="0" y="0"/>
                <wp:positionH relativeFrom="column">
                  <wp:posOffset>69215</wp:posOffset>
                </wp:positionH>
                <wp:positionV relativeFrom="paragraph">
                  <wp:posOffset>2153286</wp:posOffset>
                </wp:positionV>
                <wp:extent cx="9048750" cy="1181100"/>
                <wp:effectExtent l="76200" t="38100" r="76200" b="11430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B32E09" w:rsidRPr="00B32E09" w:rsidRDefault="00B32E09" w:rsidP="00B32E09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Abychom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ji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mohli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použít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stačí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si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pamatovat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že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záporka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32E09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NOT</w:t>
                            </w:r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je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vždycky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umístěna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hned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za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tvarem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slovesa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být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Podívejme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opět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názorný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příklad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ve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větě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“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>Karel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>dívá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i/>
                                <w:iCs/>
                                <w:sz w:val="36"/>
                                <w:szCs w:val="36"/>
                              </w:rPr>
                              <w:t>televizi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”,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kterou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pochopitelně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převedeme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 xml:space="preserve"> do </w:t>
                            </w:r>
                            <w:proofErr w:type="spellStart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záporu</w:t>
                            </w:r>
                            <w:proofErr w:type="spellEnd"/>
                            <w:r w:rsidRPr="00B32E09"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F0725D" w:rsidRDefault="00F072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.45pt;margin-top:169.55pt;width:712.5pt;height:93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" stroked="f">
                <v:shadow on="t" color="black" opacity="20971f" offset="0,2.2pt"/>
                <v:textbox>
                  <w:txbxContent>
                    <w:p w:rsidR="00B32E09" w:rsidRPr="00B32E09" w:rsidRDefault="00B32E09" w:rsidP="00B32E09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Abychom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ji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mohli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použít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stačí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si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pamatovat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že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záporka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r w:rsidRPr="00B32E09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NOT</w:t>
                      </w:r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je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vždycky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umístěna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hned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za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tvarem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slovesa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být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.</w:t>
                      </w:r>
                      <w:proofErr w:type="gram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Podívejme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opět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na</w:t>
                      </w:r>
                      <w:proofErr w:type="spellEnd"/>
                      <w:proofErr w:type="gram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názorný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příklad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ve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větě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“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>Karel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 xml:space="preserve"> se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>dívá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>na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i/>
                          <w:iCs/>
                          <w:sz w:val="36"/>
                          <w:szCs w:val="36"/>
                        </w:rPr>
                        <w:t>televizi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”,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kterou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pochopitelně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převedeme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 xml:space="preserve"> do </w:t>
                      </w:r>
                      <w:proofErr w:type="spellStart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záporu</w:t>
                      </w:r>
                      <w:proofErr w:type="spellEnd"/>
                      <w:r w:rsidRPr="00B32E09">
                        <w:rPr>
                          <w:rFonts w:asciiTheme="minorHAnsi" w:hAnsiTheme="minorHAnsi"/>
                          <w:sz w:val="36"/>
                          <w:szCs w:val="36"/>
                        </w:rPr>
                        <w:t>.</w:t>
                      </w:r>
                    </w:p>
                    <w:p w:rsidR="00F0725D" w:rsidRDefault="00F0725D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B32E09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B32E09">
        <w:rPr>
          <w:rFonts w:ascii="Times New Roman" w:hAnsi="Times New Roman" w:cs="Times New Roman"/>
          <w:b/>
          <w:noProof/>
          <w:color w:val="0070C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2247040" behindDoc="0" locked="0" layoutInCell="1" allowOverlap="1" wp14:editId="36B11C9B">
                <wp:simplePos x="0" y="0"/>
                <wp:positionH relativeFrom="column">
                  <wp:posOffset>-218425</wp:posOffset>
                </wp:positionH>
                <wp:positionV relativeFrom="paragraph">
                  <wp:posOffset>74428</wp:posOffset>
                </wp:positionV>
                <wp:extent cx="3540642" cy="1403985"/>
                <wp:effectExtent l="0" t="0" r="3175" b="63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64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E09" w:rsidRPr="00B32E09" w:rsidRDefault="00B32E0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32E09">
                              <w:rPr>
                                <w:b/>
                                <w:sz w:val="40"/>
                                <w:szCs w:val="40"/>
                              </w:rPr>
                              <w:t>KAREL SE NEDÍVÁ NA TELEVIZI.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7.2pt;margin-top:5.85pt;width:278.8pt;height:110.55pt;z-index:252247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" stroked="f">
                <v:textbox style="mso-fit-shape-to-text:t">
                  <w:txbxContent>
                    <w:p w:rsidR="00B32E09" w:rsidRPr="00B32E09" w:rsidRDefault="00B32E0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B32E09">
                        <w:rPr>
                          <w:b/>
                          <w:sz w:val="40"/>
                          <w:szCs w:val="40"/>
                        </w:rPr>
                        <w:t>KAREL SE NEDÍVÁ NA TELEVIZI.</w:t>
                      </w:r>
                    </w:p>
                  </w:txbxContent>
                </v:textbox>
              </v:shape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B32E09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70867C23" wp14:editId="7255387B">
                <wp:simplePos x="0" y="0"/>
                <wp:positionH relativeFrom="column">
                  <wp:posOffset>8037830</wp:posOffset>
                </wp:positionH>
                <wp:positionV relativeFrom="paragraph">
                  <wp:posOffset>249555</wp:posOffset>
                </wp:positionV>
                <wp:extent cx="685800" cy="942975"/>
                <wp:effectExtent l="0" t="0" r="0" b="952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E09" w:rsidRPr="00B254F3" w:rsidRDefault="00B32E09" w:rsidP="00B32E09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32.9pt;margin-top:19.65pt;width:54pt;height:74.2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" filled="f" stroked="f">
                <v:textbox>
                  <w:txbxContent>
                    <w:p w:rsidR="00B32E09" w:rsidRPr="00B254F3" w:rsidRDefault="00B32E09" w:rsidP="00B32E09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4A64CAEF" wp14:editId="17C9FD3B">
                <wp:simplePos x="0" y="0"/>
                <wp:positionH relativeFrom="column">
                  <wp:posOffset>6039485</wp:posOffset>
                </wp:positionH>
                <wp:positionV relativeFrom="paragraph">
                  <wp:posOffset>240665</wp:posOffset>
                </wp:positionV>
                <wp:extent cx="685800" cy="942975"/>
                <wp:effectExtent l="0" t="0" r="0" b="95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E09" w:rsidRPr="00B254F3" w:rsidRDefault="00B32E09" w:rsidP="00B32E09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75.55pt;margin-top:18.95pt;width:54pt;height:74.2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" filled="f" stroked="f">
                <v:textbox>
                  <w:txbxContent>
                    <w:p w:rsidR="00B32E09" w:rsidRPr="00B254F3" w:rsidRDefault="00B32E09" w:rsidP="00B32E09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3B048212" wp14:editId="36FECAE0">
                <wp:simplePos x="0" y="0"/>
                <wp:positionH relativeFrom="column">
                  <wp:posOffset>4088765</wp:posOffset>
                </wp:positionH>
                <wp:positionV relativeFrom="paragraph">
                  <wp:posOffset>1417320</wp:posOffset>
                </wp:positionV>
                <wp:extent cx="685800" cy="942975"/>
                <wp:effectExtent l="0" t="0" r="0" b="95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D" w:rsidRPr="00B254F3" w:rsidRDefault="00F0725D" w:rsidP="00F0725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21.95pt;margin-top:111.6pt;width:54pt;height:74.2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" filled="f" stroked="f">
                <v:textbox>
                  <w:txbxContent>
                    <w:p w:rsidR="00F0725D" w:rsidRPr="00B254F3" w:rsidRDefault="00F0725D" w:rsidP="00F0725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67B9C126" wp14:editId="5C33BD79">
                <wp:simplePos x="0" y="0"/>
                <wp:positionH relativeFrom="column">
                  <wp:posOffset>4079240</wp:posOffset>
                </wp:positionH>
                <wp:positionV relativeFrom="paragraph">
                  <wp:posOffset>283845</wp:posOffset>
                </wp:positionV>
                <wp:extent cx="685800" cy="942975"/>
                <wp:effectExtent l="0" t="0" r="0" b="9525"/>
                <wp:wrapNone/>
                <wp:docPr id="8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4F3" w:rsidRPr="00B254F3" w:rsidRDefault="00B254F3" w:rsidP="00B254F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21.2pt;margin-top:22.35pt;width:54pt;height:74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" filled="f" stroked="f">
                <v:textbox>
                  <w:txbxContent>
                    <w:p w:rsidR="00B254F3" w:rsidRPr="00B254F3" w:rsidRDefault="00B254F3" w:rsidP="00B254F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AF4127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7F8AFA9" wp14:editId="2A77C508">
                <wp:simplePos x="0" y="0"/>
                <wp:positionH relativeFrom="column">
                  <wp:posOffset>-207645</wp:posOffset>
                </wp:positionH>
                <wp:positionV relativeFrom="paragraph">
                  <wp:posOffset>635635</wp:posOffset>
                </wp:positionV>
                <wp:extent cx="1266825" cy="590550"/>
                <wp:effectExtent l="76200" t="38100" r="104775" b="1143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124" w:rsidRPr="00203124" w:rsidRDefault="00203124" w:rsidP="00203124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03124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OSOBA</w:t>
                            </w:r>
                          </w:p>
                          <w:p w:rsidR="00203124" w:rsidRPr="00203124" w:rsidRDefault="0020312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16.35pt;margin-top:50.05pt;width:99.75pt;height:46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03124" w:rsidRPr="00203124" w:rsidRDefault="00203124" w:rsidP="00203124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203124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OSOBA</w:t>
                      </w:r>
                    </w:p>
                    <w:p w:rsidR="00203124" w:rsidRPr="00203124" w:rsidRDefault="0020312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4127"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4FCE8731" wp14:editId="412540FC">
                <wp:simplePos x="0" y="0"/>
                <wp:positionH relativeFrom="column">
                  <wp:posOffset>993140</wp:posOffset>
                </wp:positionH>
                <wp:positionV relativeFrom="paragraph">
                  <wp:posOffset>234950</wp:posOffset>
                </wp:positionV>
                <wp:extent cx="685800" cy="942975"/>
                <wp:effectExtent l="0" t="0" r="0" b="9525"/>
                <wp:wrapNone/>
                <wp:docPr id="8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127" w:rsidRPr="00B254F3" w:rsidRDefault="00AF4127" w:rsidP="00AF4127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78.2pt;margin-top:18.5pt;width:54pt;height:74.2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" filled="f" stroked="f">
                <v:textbox>
                  <w:txbxContent>
                    <w:p w:rsidR="00AF4127" w:rsidRPr="00B254F3" w:rsidRDefault="00AF4127" w:rsidP="00AF4127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B1C93">
        <w:rPr>
          <w:rFonts w:ascii="Times New Roman" w:hAnsi="Times New Roman" w:cs="Times New Roman"/>
          <w:b/>
          <w:noProof/>
          <w:color w:val="00B05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4D3AE9C0" wp14:editId="68263B4C">
                <wp:simplePos x="0" y="0"/>
                <wp:positionH relativeFrom="column">
                  <wp:posOffset>8662670</wp:posOffset>
                </wp:positionH>
                <wp:positionV relativeFrom="paragraph">
                  <wp:posOffset>194310</wp:posOffset>
                </wp:positionV>
                <wp:extent cx="1222375" cy="733425"/>
                <wp:effectExtent l="76200" t="38100" r="92075" b="12382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237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C93" w:rsidRPr="00FB1C93" w:rsidRDefault="00FB1C93" w:rsidP="00FB1C9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FB1C93">
                              <w:rPr>
                                <w:b/>
                                <w:sz w:val="36"/>
                                <w:szCs w:val="36"/>
                              </w:rPr>
                              <w:t>další větné členy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682.1pt;margin-top:15.3pt;width:96.25pt;height:57.75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B1C93" w:rsidRPr="00FB1C93" w:rsidRDefault="00FB1C93" w:rsidP="00FB1C9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FB1C93">
                        <w:rPr>
                          <w:b/>
                          <w:sz w:val="36"/>
                          <w:szCs w:val="36"/>
                        </w:rPr>
                        <w:t>další větné členy</w:t>
                      </w:r>
                    </w:p>
                  </w:txbxContent>
                </v:textbox>
              </v:shape>
            </w:pict>
          </mc:Fallback>
        </mc:AlternateContent>
      </w:r>
      <w:r w:rsidR="00B32E0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1DBDB691" wp14:editId="121197FE">
                <wp:simplePos x="0" y="0"/>
                <wp:positionH relativeFrom="column">
                  <wp:posOffset>6700520</wp:posOffset>
                </wp:positionH>
                <wp:positionV relativeFrom="paragraph">
                  <wp:posOffset>104140</wp:posOffset>
                </wp:positionV>
                <wp:extent cx="1334135" cy="914400"/>
                <wp:effectExtent l="57150" t="19050" r="75565" b="952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4135" cy="914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2E09" w:rsidRPr="00203124" w:rsidRDefault="00B32E09" w:rsidP="00B32E09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B32E09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>sloveso</w:t>
                            </w:r>
                            <w:proofErr w:type="spellEnd"/>
                            <w:proofErr w:type="gramEnd"/>
                            <w:r w:rsidRPr="00B32E09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 xml:space="preserve"> s </w:t>
                            </w:r>
                            <w:proofErr w:type="spellStart"/>
                            <w:r w:rsidRPr="00B32E09">
                              <w:rPr>
                                <w:rFonts w:ascii="Arial Black" w:hAnsi="Arial Black" w:cs="Impact"/>
                                <w:color w:val="FFFFFF" w:themeColor="background1"/>
                              </w:rPr>
                              <w:t>koncovkou</w:t>
                            </w:r>
                            <w:proofErr w:type="spell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ING</w:t>
                            </w:r>
                          </w:p>
                          <w:p w:rsidR="00B32E09" w:rsidRPr="00203124" w:rsidRDefault="00B32E09" w:rsidP="00B32E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527.6pt;margin-top:8.2pt;width:105.05pt;height:1in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32E09" w:rsidRPr="00203124" w:rsidRDefault="00B32E09" w:rsidP="00B32E09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 w:rsidRPr="00B32E09">
                        <w:rPr>
                          <w:rFonts w:ascii="Arial Black" w:hAnsi="Arial Black" w:cs="Impact"/>
                          <w:color w:val="FFFFFF" w:themeColor="background1"/>
                        </w:rPr>
                        <w:t>sloveso</w:t>
                      </w:r>
                      <w:proofErr w:type="spellEnd"/>
                      <w:proofErr w:type="gramEnd"/>
                      <w:r w:rsidRPr="00B32E09">
                        <w:rPr>
                          <w:rFonts w:ascii="Arial Black" w:hAnsi="Arial Black" w:cs="Impact"/>
                          <w:color w:val="FFFFFF" w:themeColor="background1"/>
                        </w:rPr>
                        <w:t xml:space="preserve"> s </w:t>
                      </w:r>
                      <w:proofErr w:type="spellStart"/>
                      <w:r w:rsidRPr="00B32E09">
                        <w:rPr>
                          <w:rFonts w:ascii="Arial Black" w:hAnsi="Arial Black" w:cs="Impact"/>
                          <w:color w:val="FFFFFF" w:themeColor="background1"/>
                        </w:rPr>
                        <w:t>koncovkou</w:t>
                      </w:r>
                      <w:proofErr w:type="spell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ING</w:t>
                      </w:r>
                    </w:p>
                    <w:p w:rsidR="00B32E09" w:rsidRPr="00203124" w:rsidRDefault="00B32E09" w:rsidP="00B32E0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2E0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800B168" wp14:editId="5DA2BD38">
                <wp:simplePos x="0" y="0"/>
                <wp:positionH relativeFrom="column">
                  <wp:posOffset>4709795</wp:posOffset>
                </wp:positionH>
                <wp:positionV relativeFrom="paragraph">
                  <wp:posOffset>127000</wp:posOffset>
                </wp:positionV>
                <wp:extent cx="1334135" cy="892175"/>
                <wp:effectExtent l="57150" t="38100" r="94615" b="117475"/>
                <wp:wrapNone/>
                <wp:docPr id="8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4135" cy="89217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54F3" w:rsidRPr="00203124" w:rsidRDefault="00B32E09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zápor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NOT</w:t>
                            </w:r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70.85pt;margin-top:10pt;width:105.05pt;height:70.2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" fillcolor="#f90" stroked="f">
                <v:shadow on="t" color="black" opacity="22937f" origin=",.5" offset="0,.63889mm"/>
                <v:textbox>
                  <w:txbxContent>
                    <w:p w:rsidR="00B254F3" w:rsidRPr="00203124" w:rsidRDefault="00B32E09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zápor</w:t>
                      </w:r>
                      <w:proofErr w:type="spellEnd"/>
                      <w:proofErr w:type="gramEnd"/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NOT</w:t>
                      </w:r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2E0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741F066" wp14:editId="47B057D7">
                <wp:simplePos x="0" y="0"/>
                <wp:positionH relativeFrom="column">
                  <wp:posOffset>1670685</wp:posOffset>
                </wp:positionH>
                <wp:positionV relativeFrom="paragraph">
                  <wp:posOffset>147320</wp:posOffset>
                </wp:positionV>
                <wp:extent cx="2413000" cy="942975"/>
                <wp:effectExtent l="76200" t="38100" r="101600" b="123825"/>
                <wp:wrapNone/>
                <wp:docPr id="7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90F" w:rsidRDefault="00B254F3" w:rsidP="00B254F3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SLOVESO</w:t>
                            </w:r>
                            <w:r w:rsidR="00B32E09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BÝT</w:t>
                            </w:r>
                            <w:r w:rsidR="008D390F"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B254F3" w:rsidRPr="00B32E09" w:rsidRDefault="00B32E09" w:rsidP="00B32E0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B32E0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proofErr w:type="gramEnd"/>
                            <w:r w:rsidRPr="00B32E0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B32E0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správném</w:t>
                            </w:r>
                            <w:proofErr w:type="spellEnd"/>
                            <w:r w:rsidRPr="00B32E0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8D390F" w:rsidRPr="00B32E09">
                              <w:rPr>
                                <w:rFonts w:ascii="Arial Black" w:hAnsi="Arial Black" w:cs="Impact"/>
                                <w:i/>
                                <w:color w:val="FFFFFF" w:themeColor="background1"/>
                                <w:sz w:val="32"/>
                                <w:szCs w:val="32"/>
                              </w:rPr>
                              <w:t>tvaru</w:t>
                            </w:r>
                            <w:proofErr w:type="spellEnd"/>
                          </w:p>
                          <w:p w:rsidR="00B254F3" w:rsidRPr="00203124" w:rsidRDefault="00B254F3" w:rsidP="00B254F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31.55pt;margin-top:11.6pt;width:190pt;height:74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D390F" w:rsidRDefault="00B254F3" w:rsidP="00B254F3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SLOVESO</w:t>
                      </w:r>
                      <w:r w:rsidR="00B32E09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BÝT</w:t>
                      </w:r>
                      <w:r w:rsidR="008D390F"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B254F3" w:rsidRPr="00B32E09" w:rsidRDefault="00B32E09" w:rsidP="00B32E0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B32E0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ve</w:t>
                      </w:r>
                      <w:proofErr w:type="spellEnd"/>
                      <w:proofErr w:type="gramEnd"/>
                      <w:r w:rsidRPr="00B32E0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B32E0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správném</w:t>
                      </w:r>
                      <w:proofErr w:type="spellEnd"/>
                      <w:r w:rsidRPr="00B32E0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8D390F" w:rsidRPr="00B32E09">
                        <w:rPr>
                          <w:rFonts w:ascii="Arial Black" w:hAnsi="Arial Black" w:cs="Impact"/>
                          <w:i/>
                          <w:color w:val="FFFFFF" w:themeColor="background1"/>
                          <w:sz w:val="32"/>
                          <w:szCs w:val="32"/>
                        </w:rPr>
                        <w:t>tvaru</w:t>
                      </w:r>
                      <w:proofErr w:type="spellEnd"/>
                    </w:p>
                    <w:p w:rsidR="00B254F3" w:rsidRPr="00203124" w:rsidRDefault="00B254F3" w:rsidP="00B254F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0725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5326A454" wp14:editId="0C7B0076">
                <wp:simplePos x="0" y="0"/>
                <wp:positionH relativeFrom="column">
                  <wp:posOffset>1002665</wp:posOffset>
                </wp:positionH>
                <wp:positionV relativeFrom="paragraph">
                  <wp:posOffset>316865</wp:posOffset>
                </wp:positionV>
                <wp:extent cx="685800" cy="942975"/>
                <wp:effectExtent l="0" t="0" r="0" b="952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D" w:rsidRPr="00B254F3" w:rsidRDefault="00F0725D" w:rsidP="00F0725D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78.95pt;margin-top:24.95pt;width:54pt;height:74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" filled="f" stroked="f">
                <v:textbox>
                  <w:txbxContent>
                    <w:p w:rsidR="00F0725D" w:rsidRPr="00B254F3" w:rsidRDefault="00F0725D" w:rsidP="00F0725D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B1C93">
        <w:rPr>
          <w:rFonts w:ascii="Times New Roman" w:hAnsi="Times New Roman" w:cs="Times New Roman"/>
          <w:b/>
          <w:color w:val="0070C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0BCDF0A7" wp14:editId="7695EBDD">
                <wp:simplePos x="0" y="0"/>
                <wp:positionH relativeFrom="column">
                  <wp:posOffset>8671560</wp:posOffset>
                </wp:positionH>
                <wp:positionV relativeFrom="paragraph">
                  <wp:posOffset>325755</wp:posOffset>
                </wp:positionV>
                <wp:extent cx="1222375" cy="733425"/>
                <wp:effectExtent l="76200" t="38100" r="92075" b="123825"/>
                <wp:wrapNone/>
                <wp:docPr id="6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237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C93" w:rsidRPr="00FB1C93" w:rsidRDefault="00FB1C93" w:rsidP="00FB1C9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television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682.8pt;margin-top:25.65pt;width:96.25pt;height:57.7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B1C93" w:rsidRPr="00FB1C93" w:rsidRDefault="00FB1C93" w:rsidP="00FB1C9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sz w:val="36"/>
                          <w:szCs w:val="36"/>
                        </w:rPr>
                        <w:t>television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B1C93">
        <w:rPr>
          <w:rFonts w:ascii="Times New Roman" w:hAnsi="Times New Roman" w:cs="Times New Roman"/>
          <w:b/>
          <w:color w:val="0070C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6C2F0CCB" wp14:editId="640AC254">
                <wp:simplePos x="0" y="0"/>
                <wp:positionH relativeFrom="column">
                  <wp:posOffset>8046720</wp:posOffset>
                </wp:positionH>
                <wp:positionV relativeFrom="paragraph">
                  <wp:posOffset>30480</wp:posOffset>
                </wp:positionV>
                <wp:extent cx="685800" cy="942975"/>
                <wp:effectExtent l="0" t="0" r="0" b="9525"/>
                <wp:wrapNone/>
                <wp:docPr id="6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1C93" w:rsidRPr="00B254F3" w:rsidRDefault="00FB1C93" w:rsidP="00FB1C9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633.6pt;margin-top:2.4pt;width:54pt;height:74.2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" filled="f" stroked="f">
                <v:textbox>
                  <w:txbxContent>
                    <w:p w:rsidR="00FB1C93" w:rsidRPr="00B254F3" w:rsidRDefault="00FB1C93" w:rsidP="00FB1C9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FB1C93">
        <w:rPr>
          <w:rFonts w:ascii="Times New Roman" w:hAnsi="Times New Roman" w:cs="Times New Roman"/>
          <w:b/>
          <w:color w:val="0070C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6C9E4A8F" wp14:editId="0F9F4537">
                <wp:simplePos x="0" y="0"/>
                <wp:positionH relativeFrom="column">
                  <wp:posOffset>6709410</wp:posOffset>
                </wp:positionH>
                <wp:positionV relativeFrom="paragraph">
                  <wp:posOffset>235585</wp:posOffset>
                </wp:positionV>
                <wp:extent cx="1334135" cy="914400"/>
                <wp:effectExtent l="57150" t="19050" r="75565" b="95250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4135" cy="914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C93" w:rsidRPr="00203124" w:rsidRDefault="00FB1C93" w:rsidP="00FB1C93">
                            <w:pPr>
                              <w:pStyle w:val="Nadpis1Char"/>
                              <w:spacing w:line="240" w:lineRule="auto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24"/>
                                <w:szCs w:val="24"/>
                              </w:rPr>
                              <w:t>WATCHING</w:t>
                            </w:r>
                          </w:p>
                          <w:p w:rsidR="00FB1C93" w:rsidRPr="00203124" w:rsidRDefault="00FB1C93" w:rsidP="00FB1C9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528.3pt;margin-top:18.55pt;width:105.05pt;height:1in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B1C93" w:rsidRPr="00203124" w:rsidRDefault="00FB1C93" w:rsidP="00FB1C93">
                      <w:pPr>
                        <w:pStyle w:val="Nadpis1Char"/>
                        <w:spacing w:line="240" w:lineRule="auto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24"/>
                          <w:szCs w:val="24"/>
                        </w:rPr>
                        <w:t>WATCHING</w:t>
                      </w:r>
                    </w:p>
                    <w:p w:rsidR="00FB1C93" w:rsidRPr="00203124" w:rsidRDefault="00FB1C93" w:rsidP="00FB1C9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B1C93">
        <w:rPr>
          <w:rFonts w:ascii="Times New Roman" w:hAnsi="Times New Roman" w:cs="Times New Roman"/>
          <w:b/>
          <w:color w:val="0070C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4FC6831C" wp14:editId="0DA09D9F">
                <wp:simplePos x="0" y="0"/>
                <wp:positionH relativeFrom="column">
                  <wp:posOffset>6048375</wp:posOffset>
                </wp:positionH>
                <wp:positionV relativeFrom="paragraph">
                  <wp:posOffset>21590</wp:posOffset>
                </wp:positionV>
                <wp:extent cx="685800" cy="942975"/>
                <wp:effectExtent l="0" t="0" r="0" b="9525"/>
                <wp:wrapNone/>
                <wp:docPr id="6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1C93" w:rsidRPr="00B254F3" w:rsidRDefault="00FB1C93" w:rsidP="00FB1C93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254F3"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76.25pt;margin-top:1.7pt;width:54pt;height:74.25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" filled="f" stroked="f">
                <v:textbox>
                  <w:txbxContent>
                    <w:p w:rsidR="00FB1C93" w:rsidRPr="00B254F3" w:rsidRDefault="00FB1C93" w:rsidP="00FB1C93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254F3"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B32E09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6993C2AA" wp14:editId="649FE80B">
                <wp:simplePos x="0" y="0"/>
                <wp:positionH relativeFrom="column">
                  <wp:posOffset>1673860</wp:posOffset>
                </wp:positionH>
                <wp:positionV relativeFrom="paragraph">
                  <wp:posOffset>180340</wp:posOffset>
                </wp:positionV>
                <wp:extent cx="2413000" cy="942975"/>
                <wp:effectExtent l="76200" t="38100" r="101600" b="123825"/>
                <wp:wrapNone/>
                <wp:docPr id="6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942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2E09" w:rsidRPr="00B32E09" w:rsidRDefault="00B32E09" w:rsidP="00B32E09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IS</w:t>
                            </w:r>
                          </w:p>
                          <w:p w:rsidR="00B32E09" w:rsidRPr="00203124" w:rsidRDefault="00B32E09" w:rsidP="00B32E0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31.8pt;margin-top:14.2pt;width:190pt;height:74.2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32E09" w:rsidRPr="00B32E09" w:rsidRDefault="00B32E09" w:rsidP="00B32E09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IS</w:t>
                      </w:r>
                    </w:p>
                    <w:p w:rsidR="00B32E09" w:rsidRPr="00203124" w:rsidRDefault="00B32E09" w:rsidP="00B32E0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B32E0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0725D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6595EA9A" wp14:editId="4355F268">
                <wp:simplePos x="0" y="0"/>
                <wp:positionH relativeFrom="column">
                  <wp:posOffset>4775805</wp:posOffset>
                </wp:positionH>
                <wp:positionV relativeFrom="paragraph">
                  <wp:posOffset>20955</wp:posOffset>
                </wp:positionV>
                <wp:extent cx="1334135" cy="590550"/>
                <wp:effectExtent l="76200" t="38100" r="94615" b="11430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4135" cy="5905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>
                          <a:headEnd/>
                          <a:tailEnd/>
                        </a:ln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203124" w:rsidRDefault="00B32E09" w:rsidP="00F0725D">
                            <w:pPr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NOT</w:t>
                            </w:r>
                          </w:p>
                          <w:p w:rsidR="00F0725D" w:rsidRPr="00203124" w:rsidRDefault="00F0725D" w:rsidP="00F0725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76.05pt;margin-top:1.65pt;width:105.05pt;height:46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" fillcolor="#f90" stroked="f">
                <v:shadow on="t" color="black" opacity="22937f" origin=",.5" offset="0,.63889mm"/>
                <v:textbox>
                  <w:txbxContent>
                    <w:p w:rsidR="00F0725D" w:rsidRPr="00203124" w:rsidRDefault="00B32E09" w:rsidP="00F0725D">
                      <w:pPr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NOT</w:t>
                      </w:r>
                    </w:p>
                    <w:p w:rsidR="00F0725D" w:rsidRPr="00203124" w:rsidRDefault="00F0725D" w:rsidP="00F0725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725D" w:rsidRPr="0020312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53415F2A" wp14:editId="0DECB0DE">
                <wp:simplePos x="0" y="0"/>
                <wp:positionH relativeFrom="column">
                  <wp:posOffset>-207645</wp:posOffset>
                </wp:positionH>
                <wp:positionV relativeFrom="paragraph">
                  <wp:posOffset>16510</wp:posOffset>
                </wp:positionV>
                <wp:extent cx="1266825" cy="590550"/>
                <wp:effectExtent l="76200" t="38100" r="104775" b="11430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590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25D" w:rsidRPr="00203124" w:rsidRDefault="00B32E09" w:rsidP="00F0725D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 w:cs="Impact"/>
                                <w:color w:val="FFFFFF" w:themeColor="background1"/>
                                <w:sz w:val="40"/>
                                <w:szCs w:val="40"/>
                              </w:rPr>
                              <w:t>KAREL</w:t>
                            </w:r>
                          </w:p>
                          <w:p w:rsidR="00F0725D" w:rsidRPr="00203124" w:rsidRDefault="00F0725D" w:rsidP="00F0725D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-16.35pt;margin-top:1.3pt;width:99.75pt;height:46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0725D" w:rsidRPr="00203124" w:rsidRDefault="00B32E09" w:rsidP="00F0725D">
                      <w:pPr>
                        <w:pStyle w:val="BasicParagraph"/>
                        <w:jc w:val="center"/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 w:cs="Impact"/>
                          <w:color w:val="FFFFFF" w:themeColor="background1"/>
                          <w:sz w:val="40"/>
                          <w:szCs w:val="40"/>
                        </w:rPr>
                        <w:t>KAREL</w:t>
                      </w:r>
                    </w:p>
                    <w:p w:rsidR="00F0725D" w:rsidRPr="00203124" w:rsidRDefault="00F0725D" w:rsidP="00F0725D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AF412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36BAE18E" wp14:editId="3A6BD3A3">
                <wp:simplePos x="0" y="0"/>
                <wp:positionH relativeFrom="column">
                  <wp:posOffset>1863725</wp:posOffset>
                </wp:positionH>
                <wp:positionV relativeFrom="paragraph">
                  <wp:posOffset>132080</wp:posOffset>
                </wp:positionV>
                <wp:extent cx="6172200" cy="1733550"/>
                <wp:effectExtent l="342900" t="304800" r="0" b="781050"/>
                <wp:wrapNone/>
                <wp:docPr id="8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225425" dist="50800" dir="5220000" algn="ctr">
                            <a:srgbClr val="000000">
                              <a:alpha val="33000"/>
                            </a:srgbClr>
                          </a:outerShdw>
                        </a:effectLst>
                        <a:scene3d>
                          <a:camera prst="perspectiveFront" fov="3300000">
                            <a:rot lat="486000" lon="19530000" rev="174000"/>
                          </a:camera>
                          <a:lightRig rig="harsh" dir="t">
                            <a:rot lat="0" lon="0" rev="3000000"/>
                          </a:lightRig>
                        </a:scene3d>
                        <a:sp3d extrusionH="254000" contourW="19050">
                          <a:bevelT w="82550" h="44450" prst="angle"/>
                          <a:bevelB w="82550" h="44450" prst="angle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FB1C93" w:rsidRDefault="00FB1C93" w:rsidP="00FB1C93">
                            <w:pPr>
                              <w:jc w:val="both"/>
                            </w:pPr>
                          </w:p>
                          <w:p w:rsidR="00FB1C93" w:rsidRPr="00FB1C93" w:rsidRDefault="00FB1C93" w:rsidP="00FB1C93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Určitě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jste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si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všimli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že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jsme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nemohli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použít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jako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vzor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doplněnou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českou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verzi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protože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v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češtině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tento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druh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přítomného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času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opravdu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takto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nepoužíváme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Ale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jednoduché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to je,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že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ano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?</w:t>
                            </w:r>
                            <w:proofErr w:type="gram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gram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Pro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lepší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zapamat</w:t>
                            </w:r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</w:t>
                            </w:r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vání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si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projedeme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ve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všech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osobách</w:t>
                            </w:r>
                            <w:proofErr w:type="spellEnd"/>
                            <w:r w:rsidRPr="00FB1C93">
                              <w:rPr>
                                <w:rFonts w:ascii="Bohemian typewriter" w:hAnsi="Bohemian typewriter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AF4127" w:rsidRDefault="00AF4127" w:rsidP="00AF412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46.75pt;margin-top:10.4pt;width:486pt;height:136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" stroked="f">
                <v:shadow on="t" color="black" opacity="21626f" offset=".07386mm,1.40917mm"/>
                <v:textbox>
                  <w:txbxContent>
                    <w:p w:rsidR="00FB1C93" w:rsidRDefault="00FB1C93" w:rsidP="00FB1C93">
                      <w:pPr>
                        <w:jc w:val="both"/>
                      </w:pPr>
                    </w:p>
                    <w:p w:rsidR="00FB1C93" w:rsidRPr="00FB1C93" w:rsidRDefault="00FB1C93" w:rsidP="00FB1C93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Určitě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jste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si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všimli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že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jsme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nemohli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použít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jako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vzor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doplněnou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českou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verzi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protože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v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češtině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tento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druh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přítomného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času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opravdu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takto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nepoužíváme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Ale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jednoduché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to je,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že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ano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?</w:t>
                      </w:r>
                      <w:proofErr w:type="gram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 </w:t>
                      </w:r>
                      <w:proofErr w:type="gram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Pro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lepší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zapamat</w:t>
                      </w:r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</w:t>
                      </w:r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vání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si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projedeme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ve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všech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osobách</w:t>
                      </w:r>
                      <w:proofErr w:type="spellEnd"/>
                      <w:r w:rsidRPr="00FB1C93">
                        <w:rPr>
                          <w:rFonts w:ascii="Bohemian typewriter" w:hAnsi="Bohemian typewriter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AF4127" w:rsidRDefault="00AF4127" w:rsidP="00AF4127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1541D" w:rsidRDefault="00C1541D" w:rsidP="00C1541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C1541D" w:rsidSect="001C1B27">
          <w:headerReference w:type="default" r:id="rId11"/>
          <w:footerReference w:type="default" r:id="rId12"/>
          <w:headerReference w:type="first" r:id="rId13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C1541D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3908E5EA" wp14:editId="25692152">
                <wp:simplePos x="0" y="0"/>
                <wp:positionH relativeFrom="column">
                  <wp:posOffset>6381410</wp:posOffset>
                </wp:positionH>
                <wp:positionV relativeFrom="paragraph">
                  <wp:posOffset>327247</wp:posOffset>
                </wp:positionV>
                <wp:extent cx="3093410" cy="452755"/>
                <wp:effectExtent l="57150" t="19050" r="69215" b="99695"/>
                <wp:wrapNone/>
                <wp:docPr id="7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41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se nedíváme na </w:t>
                            </w:r>
                            <w:proofErr w:type="spellStart"/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tv</w:t>
                            </w:r>
                            <w:proofErr w:type="spellEnd"/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502.45pt;margin-top:25.75pt;width:243.6pt;height:35.6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se nedíváme na </w:t>
                      </w:r>
                      <w:proofErr w:type="spellStart"/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tv</w:t>
                      </w:r>
                      <w:proofErr w:type="spellEnd"/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5AF3FE2F" wp14:editId="5D6B28BD">
                <wp:simplePos x="0" y="0"/>
                <wp:positionH relativeFrom="column">
                  <wp:posOffset>1341578</wp:posOffset>
                </wp:positionH>
                <wp:positionV relativeFrom="paragraph">
                  <wp:posOffset>199656</wp:posOffset>
                </wp:positionV>
                <wp:extent cx="3200400" cy="452755"/>
                <wp:effectExtent l="57150" t="19050" r="76200" b="99695"/>
                <wp:wrapNone/>
                <wp:docPr id="7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FB1C93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 se nedívám na TV.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05.65pt;margin-top:15.7pt;width:252pt;height:35.6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FB1C93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 se nedívám na TV.</w:t>
                      </w:r>
                    </w:p>
                  </w:txbxContent>
                </v:textbox>
              </v:shape>
            </w:pict>
          </mc:Fallback>
        </mc:AlternateContent>
      </w:r>
      <w:r w:rsidR="000F6C6A"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5C438B1B" wp14:editId="263C66E6">
                <wp:simplePos x="0" y="0"/>
                <wp:positionH relativeFrom="column">
                  <wp:posOffset>1499235</wp:posOffset>
                </wp:positionH>
                <wp:positionV relativeFrom="paragraph">
                  <wp:posOffset>593090</wp:posOffset>
                </wp:positionV>
                <wp:extent cx="2040890" cy="1403985"/>
                <wp:effectExtent l="0" t="0" r="0" b="3175"/>
                <wp:wrapNone/>
                <wp:docPr id="7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I</w:t>
                            </w:r>
                            <w:r w:rsidR="00FB1C93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FB1C93"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am</w:t>
                            </w:r>
                            <w:proofErr w:type="spellEnd"/>
                            <w:r w:rsidR="00FB1C93"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not </w:t>
                            </w:r>
                            <w:proofErr w:type="spellStart"/>
                            <w:r w:rsidR="00FB1C93">
                              <w:rPr>
                                <w:rFonts w:ascii="Arial Black" w:hAnsi="Arial Black"/>
                                <w:b/>
                              </w:rPr>
                              <w:t>watching</w:t>
                            </w:r>
                            <w:proofErr w:type="spellEnd"/>
                            <w:r w:rsidR="00FB1C93">
                              <w:rPr>
                                <w:rFonts w:ascii="Arial Black" w:hAnsi="Arial Black"/>
                                <w:b/>
                              </w:rPr>
                              <w:t xml:space="preserve"> TV.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118.05pt;margin-top:46.7pt;width:160.7pt;height:110.55pt;z-index:252239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r w:rsidRPr="001E175D">
                        <w:rPr>
                          <w:rFonts w:ascii="Arial Black" w:hAnsi="Arial Black"/>
                          <w:b/>
                        </w:rPr>
                        <w:t>I</w:t>
                      </w:r>
                      <w:r w:rsidR="00FB1C93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="00FB1C93"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>am</w:t>
                      </w:r>
                      <w:proofErr w:type="spellEnd"/>
                      <w:r w:rsidR="00FB1C93"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not </w:t>
                      </w:r>
                      <w:proofErr w:type="spellStart"/>
                      <w:r w:rsidR="00FB1C93">
                        <w:rPr>
                          <w:rFonts w:ascii="Arial Black" w:hAnsi="Arial Black"/>
                          <w:b/>
                        </w:rPr>
                        <w:t>watching</w:t>
                      </w:r>
                      <w:proofErr w:type="spellEnd"/>
                      <w:r w:rsidR="00FB1C93">
                        <w:rPr>
                          <w:rFonts w:ascii="Arial Black" w:hAnsi="Arial Black"/>
                          <w:b/>
                        </w:rPr>
                        <w:t xml:space="preserve"> TV.</w:t>
                      </w:r>
                    </w:p>
                  </w:txbxContent>
                </v:textbox>
              </v:shape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8848" behindDoc="1" locked="0" layoutInCell="1" allowOverlap="1" wp14:anchorId="76444218" wp14:editId="33A889EE">
            <wp:simplePos x="0" y="0"/>
            <wp:positionH relativeFrom="column">
              <wp:posOffset>7869555</wp:posOffset>
            </wp:positionH>
            <wp:positionV relativeFrom="paragraph">
              <wp:posOffset>-130175</wp:posOffset>
            </wp:positionV>
            <wp:extent cx="288290" cy="588010"/>
            <wp:effectExtent l="0" t="0" r="0" b="2540"/>
            <wp:wrapNone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829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7824" behindDoc="1" locked="0" layoutInCell="1" allowOverlap="1" wp14:anchorId="63C04900" wp14:editId="62BD6129">
            <wp:simplePos x="0" y="0"/>
            <wp:positionH relativeFrom="column">
              <wp:posOffset>8231505</wp:posOffset>
            </wp:positionH>
            <wp:positionV relativeFrom="paragraph">
              <wp:posOffset>-147320</wp:posOffset>
            </wp:positionV>
            <wp:extent cx="236220" cy="584835"/>
            <wp:effectExtent l="0" t="0" r="0" b="5715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36800" behindDoc="1" locked="0" layoutInCell="1" allowOverlap="1" wp14:anchorId="16454BC5" wp14:editId="7B78914A">
            <wp:simplePos x="0" y="0"/>
            <wp:positionH relativeFrom="column">
              <wp:posOffset>7639685</wp:posOffset>
            </wp:positionH>
            <wp:positionV relativeFrom="paragraph">
              <wp:posOffset>-54610</wp:posOffset>
            </wp:positionV>
            <wp:extent cx="236220" cy="584835"/>
            <wp:effectExtent l="0" t="0" r="0" b="5715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5B6AC415" wp14:editId="29F151BE">
                <wp:simplePos x="0" y="0"/>
                <wp:positionH relativeFrom="column">
                  <wp:posOffset>5390515</wp:posOffset>
                </wp:positionH>
                <wp:positionV relativeFrom="paragraph">
                  <wp:posOffset>2113280</wp:posOffset>
                </wp:positionV>
                <wp:extent cx="755650" cy="314325"/>
                <wp:effectExtent l="0" t="152400" r="0" b="123825"/>
                <wp:wrapNone/>
                <wp:docPr id="767" name="Šipka doleva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767" o:spid="_x0000_s1026" type="#_x0000_t66" style="position:absolute;margin-left:424.45pt;margin-top:166.4pt;width:59.5pt;height:24.75pt;rotation:-9393400fd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" adj="4492" fillcolor="#4f81bd [3204]" strokecolor="#243f60 [1604]" strokeweight="2pt"/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29D9A005" wp14:editId="1CDCA9EC">
                <wp:simplePos x="0" y="0"/>
                <wp:positionH relativeFrom="column">
                  <wp:posOffset>5629910</wp:posOffset>
                </wp:positionH>
                <wp:positionV relativeFrom="paragraph">
                  <wp:posOffset>1304290</wp:posOffset>
                </wp:positionV>
                <wp:extent cx="755650" cy="314325"/>
                <wp:effectExtent l="0" t="0" r="25400" b="28575"/>
                <wp:wrapNone/>
                <wp:docPr id="766" name="Šipka doleva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6" o:spid="_x0000_s1026" type="#_x0000_t66" style="position:absolute;margin-left:443.3pt;margin-top:102.7pt;width:59.5pt;height:24.75pt;rotation:180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" adj="4492" fillcolor="#4f81bd [3204]" strokecolor="#243f60 [1604]" strokeweight="2pt"/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586F8EDC" wp14:editId="4AC87CBE">
                <wp:simplePos x="0" y="0"/>
                <wp:positionH relativeFrom="column">
                  <wp:posOffset>5490845</wp:posOffset>
                </wp:positionH>
                <wp:positionV relativeFrom="paragraph">
                  <wp:posOffset>475615</wp:posOffset>
                </wp:positionV>
                <wp:extent cx="755650" cy="314325"/>
                <wp:effectExtent l="19050" t="114300" r="0" b="104775"/>
                <wp:wrapNone/>
                <wp:docPr id="765" name="Šipka doleva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5" o:spid="_x0000_s1026" type="#_x0000_t66" style="position:absolute;margin-left:432.35pt;margin-top:37.45pt;width:59.5pt;height:24.75pt;rotation:9972101fd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" adj="4492" fillcolor="#4f81bd [3204]" strokecolor="#243f60 [1604]" strokeweight="2pt"/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0866514E" wp14:editId="5849CD5D">
                <wp:simplePos x="0" y="0"/>
                <wp:positionH relativeFrom="column">
                  <wp:posOffset>3564890</wp:posOffset>
                </wp:positionH>
                <wp:positionV relativeFrom="paragraph">
                  <wp:posOffset>1944370</wp:posOffset>
                </wp:positionV>
                <wp:extent cx="755650" cy="314325"/>
                <wp:effectExtent l="0" t="133350" r="6350" b="104775"/>
                <wp:wrapNone/>
                <wp:docPr id="764" name="Šipka doleva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4" o:spid="_x0000_s1026" type="#_x0000_t66" style="position:absolute;margin-left:280.7pt;margin-top:153.1pt;width:59.5pt;height:24.75pt;rotation:-2023080fd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" adj="4492" fillcolor="#4f81bd [3204]" strokecolor="#243f60 [1604]" strokeweight="2pt"/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2258532F" wp14:editId="317C0938">
                <wp:simplePos x="0" y="0"/>
                <wp:positionH relativeFrom="column">
                  <wp:posOffset>3408045</wp:posOffset>
                </wp:positionH>
                <wp:positionV relativeFrom="paragraph">
                  <wp:posOffset>1304290</wp:posOffset>
                </wp:positionV>
                <wp:extent cx="755650" cy="314325"/>
                <wp:effectExtent l="0" t="0" r="25400" b="28575"/>
                <wp:wrapNone/>
                <wp:docPr id="763" name="Šipka doleva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3" o:spid="_x0000_s1026" type="#_x0000_t66" style="position:absolute;margin-left:268.35pt;margin-top:102.7pt;width:59.5pt;height:24.7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" adj="4492" fillcolor="#4f81bd [3204]" strokecolor="#243f60 [1604]" strokeweight="2pt"/>
            </w:pict>
          </mc:Fallback>
        </mc:AlternateContent>
      </w:r>
      <w:r w:rsidR="000F6C6A"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7E7A6655" wp14:editId="38B4C58A">
                <wp:simplePos x="0" y="0"/>
                <wp:positionH relativeFrom="column">
                  <wp:posOffset>3415030</wp:posOffset>
                </wp:positionH>
                <wp:positionV relativeFrom="paragraph">
                  <wp:posOffset>659765</wp:posOffset>
                </wp:positionV>
                <wp:extent cx="755650" cy="314325"/>
                <wp:effectExtent l="0" t="95250" r="25400" b="85725"/>
                <wp:wrapNone/>
                <wp:docPr id="762" name="Šipka doleva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5650" cy="3143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2" o:spid="_x0000_s1026" type="#_x0000_t66" style="position:absolute;margin-left:268.9pt;margin-top:51.95pt;width:59.5pt;height:24.75pt;rotation:1442531fd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" adj="4492" fillcolor="#4f81bd [3204]" strokecolor="#243f60 [1604]" strokeweight="2pt"/>
            </w:pict>
          </mc:Fallback>
        </mc:AlternateContent>
      </w:r>
    </w:p>
    <w:p w:rsidR="00FB1C93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223488" behindDoc="1" locked="0" layoutInCell="1" allowOverlap="1" wp14:anchorId="2F7782C1" wp14:editId="16DFF46B">
            <wp:simplePos x="0" y="0"/>
            <wp:positionH relativeFrom="column">
              <wp:posOffset>4540885</wp:posOffset>
            </wp:positionH>
            <wp:positionV relativeFrom="paragraph">
              <wp:posOffset>527685</wp:posOffset>
            </wp:positionV>
            <wp:extent cx="855345" cy="2113915"/>
            <wp:effectExtent l="0" t="0" r="0" b="635"/>
            <wp:wrapNone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inic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345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28B0593B" wp14:editId="105BF44B">
                <wp:simplePos x="0" y="0"/>
                <wp:positionH relativeFrom="column">
                  <wp:posOffset>-30480</wp:posOffset>
                </wp:positionH>
                <wp:positionV relativeFrom="paragraph">
                  <wp:posOffset>652145</wp:posOffset>
                </wp:positionV>
                <wp:extent cx="2724150" cy="452755"/>
                <wp:effectExtent l="57150" t="19050" r="76200" b="99695"/>
                <wp:wrapNone/>
                <wp:docPr id="7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se nedíváš na TV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-2.4pt;margin-top:51.35pt;width:214.5pt;height:35.6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se nedíváš na TV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32B79C24" wp14:editId="48EDE213">
                <wp:simplePos x="0" y="0"/>
                <wp:positionH relativeFrom="column">
                  <wp:posOffset>1592580</wp:posOffset>
                </wp:positionH>
                <wp:positionV relativeFrom="paragraph">
                  <wp:posOffset>2225040</wp:posOffset>
                </wp:positionV>
                <wp:extent cx="3040380" cy="829310"/>
                <wp:effectExtent l="57150" t="19050" r="83820" b="104140"/>
                <wp:wrapNone/>
                <wp:docPr id="7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829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ONA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se</w:t>
                            </w:r>
                            <w:proofErr w:type="gramEnd"/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nedívá na TV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  <w:p w:rsidR="000F6C6A" w:rsidRPr="00BC1A55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C1A55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25.4pt;margin-top:175.2pt;width:239.4pt;height:65.3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</w:p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44"/>
                          <w:szCs w:val="44"/>
                        </w:rPr>
                      </w:pPr>
                      <w:proofErr w:type="gramStart"/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ONA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se</w:t>
                      </w:r>
                      <w:proofErr w:type="gramEnd"/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nedívá na TV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  <w:p w:rsidR="000F6C6A" w:rsidRPr="00BC1A55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BC1A55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6906DA4D" wp14:editId="46F1AF4A">
                <wp:simplePos x="0" y="0"/>
                <wp:positionH relativeFrom="column">
                  <wp:posOffset>143510</wp:posOffset>
                </wp:positionH>
                <wp:positionV relativeFrom="paragraph">
                  <wp:posOffset>1693545</wp:posOffset>
                </wp:positionV>
                <wp:extent cx="2961640" cy="1403985"/>
                <wp:effectExtent l="0" t="0" r="0" b="3175"/>
                <wp:wrapNone/>
                <wp:docPr id="7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FB1C93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He,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it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>is</w:t>
                            </w:r>
                            <w:proofErr w:type="spellEnd"/>
                            <w:r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 not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watching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TV</w:t>
                            </w:r>
                            <w:r w:rsidR="000F6C6A"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11.3pt;margin-top:133.35pt;width:233.2pt;height:110.55pt;z-index:252241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" filled="f" stroked="f">
                <v:textbox style="mso-fit-shape-to-text:t">
                  <w:txbxContent>
                    <w:p w:rsidR="000F6C6A" w:rsidRPr="001E175D" w:rsidRDefault="00FB1C93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r>
                        <w:rPr>
                          <w:rFonts w:ascii="Arial Black" w:hAnsi="Arial Black"/>
                          <w:b/>
                        </w:rPr>
                        <w:t xml:space="preserve">He,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she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it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spellStart"/>
                      <w:r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>is</w:t>
                      </w:r>
                      <w:proofErr w:type="spellEnd"/>
                      <w:r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 not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watching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TV</w:t>
                      </w:r>
                      <w:r w:rsidR="000F6C6A"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40DE7244" wp14:editId="30D26003">
                <wp:simplePos x="0" y="0"/>
                <wp:positionH relativeFrom="column">
                  <wp:posOffset>6572250</wp:posOffset>
                </wp:positionH>
                <wp:positionV relativeFrom="paragraph">
                  <wp:posOffset>727075</wp:posOffset>
                </wp:positionV>
                <wp:extent cx="2901950" cy="452755"/>
                <wp:effectExtent l="57150" t="19050" r="69850" b="99695"/>
                <wp:wrapNone/>
                <wp:docPr id="7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4527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593342" w:rsidRDefault="000F6C6A" w:rsidP="000F6C6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se nedíváte na TV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517.5pt;margin-top:57.25pt;width:228.5pt;height:35.6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593342" w:rsidRDefault="000F6C6A" w:rsidP="000F6C6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se nedíváte na TV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C1A5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11BA2D9B" wp14:editId="2E7456F8">
                <wp:simplePos x="0" y="0"/>
                <wp:positionH relativeFrom="column">
                  <wp:posOffset>5796280</wp:posOffset>
                </wp:positionH>
                <wp:positionV relativeFrom="paragraph">
                  <wp:posOffset>1971040</wp:posOffset>
                </wp:positionV>
                <wp:extent cx="2615565" cy="914400"/>
                <wp:effectExtent l="57150" t="19050" r="70485" b="95250"/>
                <wp:wrapNone/>
                <wp:docPr id="7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914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C6A" w:rsidRPr="001E175D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0F6C6A" w:rsidRPr="00593342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ONY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se nedívají na TV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  <w:p w:rsidR="000F6C6A" w:rsidRPr="001E175D" w:rsidRDefault="000F6C6A" w:rsidP="000F6C6A">
                            <w:pPr>
                              <w:spacing w:after="0" w:line="240" w:lineRule="auto"/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E175D">
                              <w:rPr>
                                <w:rFonts w:ascii="BadaBoom CE" w:hAnsi="BadaBoom CE"/>
                                <w:color w:val="000000" w:themeColor="text1"/>
                                <w:sz w:val="32"/>
                                <w:szCs w:val="3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56.4pt;margin-top:155.2pt;width:205.95pt;height:1in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F6C6A" w:rsidRPr="001E175D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ONI</w:t>
                      </w:r>
                    </w:p>
                    <w:p w:rsidR="000F6C6A" w:rsidRPr="00593342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ONY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 xml:space="preserve"> </w:t>
                      </w:r>
                      <w:r w:rsidR="00FB1C93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se nedívají na TV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.</w:t>
                      </w:r>
                    </w:p>
                    <w:p w:rsidR="000F6C6A" w:rsidRPr="001E175D" w:rsidRDefault="000F6C6A" w:rsidP="000F6C6A">
                      <w:pPr>
                        <w:spacing w:after="0" w:line="240" w:lineRule="auto"/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</w:pPr>
                      <w:r w:rsidRPr="001E175D">
                        <w:rPr>
                          <w:rFonts w:ascii="BadaBoom CE" w:hAnsi="BadaBoom CE"/>
                          <w:color w:val="000000" w:themeColor="text1"/>
                          <w:sz w:val="32"/>
                          <w:szCs w:val="3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403942C2" wp14:editId="6FC2DE12">
                <wp:simplePos x="0" y="0"/>
                <wp:positionH relativeFrom="column">
                  <wp:posOffset>6955155</wp:posOffset>
                </wp:positionH>
                <wp:positionV relativeFrom="paragraph">
                  <wp:posOffset>219710</wp:posOffset>
                </wp:positionV>
                <wp:extent cx="2380615" cy="1403985"/>
                <wp:effectExtent l="0" t="0" r="0" b="3175"/>
                <wp:wrapNone/>
                <wp:docPr id="7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We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are not </w:t>
                            </w:r>
                            <w:proofErr w:type="spellStart"/>
                            <w:r w:rsidR="00FB1C93" w:rsidRPr="00FB1C93">
                              <w:rPr>
                                <w:rFonts w:ascii="Arial Black" w:hAnsi="Arial Black"/>
                                <w:b/>
                              </w:rPr>
                              <w:t>watching</w:t>
                            </w:r>
                            <w:proofErr w:type="spellEnd"/>
                            <w:r w:rsidR="00FB1C93" w:rsidRPr="00FB1C93">
                              <w:rPr>
                                <w:rFonts w:ascii="Arial Black" w:hAnsi="Arial Black"/>
                                <w:b/>
                              </w:rPr>
                              <w:t xml:space="preserve"> TV</w:t>
                            </w:r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547.65pt;margin-top:17.3pt;width:187.45pt;height:110.55pt;z-index:252242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We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r w:rsid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are not </w:t>
                      </w:r>
                      <w:proofErr w:type="spellStart"/>
                      <w:r w:rsidR="00FB1C93" w:rsidRPr="00FB1C93">
                        <w:rPr>
                          <w:rFonts w:ascii="Arial Black" w:hAnsi="Arial Black"/>
                          <w:b/>
                        </w:rPr>
                        <w:t>watching</w:t>
                      </w:r>
                      <w:proofErr w:type="spellEnd"/>
                      <w:r w:rsidR="00FB1C93" w:rsidRPr="00FB1C93">
                        <w:rPr>
                          <w:rFonts w:ascii="Arial Black" w:hAnsi="Arial Black"/>
                          <w:b/>
                        </w:rPr>
                        <w:t xml:space="preserve"> TV</w:t>
                      </w:r>
                      <w:r w:rsidRPr="001E175D">
                        <w:rPr>
                          <w:rFonts w:ascii="Arial Black" w:hAnsi="Arial Black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21CE5153" wp14:editId="0312AF81">
                <wp:simplePos x="0" y="0"/>
                <wp:positionH relativeFrom="column">
                  <wp:posOffset>7239000</wp:posOffset>
                </wp:positionH>
                <wp:positionV relativeFrom="paragraph">
                  <wp:posOffset>1175385</wp:posOffset>
                </wp:positionV>
                <wp:extent cx="2303145" cy="1403985"/>
                <wp:effectExtent l="0" t="0" r="0" b="3175"/>
                <wp:wrapNone/>
                <wp:docPr id="6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1C93" w:rsidRPr="001E175D" w:rsidRDefault="00FB1C93" w:rsidP="00FB1C93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r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are not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watching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TV.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margin-left:570pt;margin-top:92.55pt;width:181.35pt;height:110.55pt;z-index:252264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" filled="f" stroked="f">
                <v:textbox style="mso-fit-shape-to-text:t">
                  <w:txbxContent>
                    <w:p w:rsidR="00FB1C93" w:rsidRPr="001E175D" w:rsidRDefault="00FB1C93" w:rsidP="00FB1C93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You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r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are not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watching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TV.</w:t>
                      </w:r>
                    </w:p>
                  </w:txbxContent>
                </v:textbox>
              </v:shape>
            </w:pict>
          </mc:Fallback>
        </mc:AlternateContent>
      </w:r>
    </w:p>
    <w:p w:rsidR="00FB1C93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B1C93" w:rsidRDefault="00FB1C9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B1C93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7EE38CE0" wp14:editId="7AA0633C">
                <wp:simplePos x="0" y="0"/>
                <wp:positionH relativeFrom="column">
                  <wp:posOffset>441325</wp:posOffset>
                </wp:positionH>
                <wp:positionV relativeFrom="paragraph">
                  <wp:posOffset>71917</wp:posOffset>
                </wp:positionV>
                <wp:extent cx="2303145" cy="1403985"/>
                <wp:effectExtent l="0" t="0" r="0" b="3175"/>
                <wp:wrapNone/>
                <wp:docPr id="7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FB1C93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r w:rsidRP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are not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watching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</w:rPr>
                              <w:t xml:space="preserve"> TV.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margin-left:34.75pt;margin-top:5.65pt;width:181.35pt;height:110.55pt;z-index:252240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" filled="f" stroked="f">
                <v:textbox style="mso-fit-shape-to-text:t">
                  <w:txbxContent>
                    <w:p w:rsidR="000F6C6A" w:rsidRPr="001E175D" w:rsidRDefault="00FB1C93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You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r w:rsidRP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are not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watching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</w:rPr>
                        <w:t xml:space="preserve"> TV.</w:t>
                      </w:r>
                    </w:p>
                  </w:txbxContent>
                </v:textbox>
              </v:shape>
            </w:pict>
          </mc:Fallback>
        </mc:AlternateContent>
      </w: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1E175D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760C0149" wp14:editId="459A3D8A">
                <wp:simplePos x="0" y="0"/>
                <wp:positionH relativeFrom="column">
                  <wp:posOffset>7401560</wp:posOffset>
                </wp:positionH>
                <wp:positionV relativeFrom="paragraph">
                  <wp:posOffset>259715</wp:posOffset>
                </wp:positionV>
                <wp:extent cx="2380615" cy="1403985"/>
                <wp:effectExtent l="0" t="0" r="0" b="3175"/>
                <wp:wrapNone/>
                <wp:docPr id="7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C6A" w:rsidRPr="001E175D" w:rsidRDefault="000F6C6A" w:rsidP="000F6C6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</w:rPr>
                              <w:t>They</w:t>
                            </w:r>
                            <w:proofErr w:type="spellEnd"/>
                            <w:r w:rsidRPr="001E175D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r w:rsidR="00FB1C93">
                              <w:rPr>
                                <w:rFonts w:ascii="Arial Black" w:hAnsi="Arial Black"/>
                                <w:b/>
                                <w:color w:val="FF0000"/>
                              </w:rPr>
                              <w:t xml:space="preserve">are not </w:t>
                            </w:r>
                            <w:proofErr w:type="spellStart"/>
                            <w:r w:rsidR="00FB1C93" w:rsidRPr="00FB1C93">
                              <w:rPr>
                                <w:rFonts w:ascii="Arial Black" w:hAnsi="Arial Black"/>
                                <w:b/>
                                <w:color w:val="000000" w:themeColor="text1"/>
                              </w:rPr>
                              <w:t>watching</w:t>
                            </w:r>
                            <w:proofErr w:type="spellEnd"/>
                            <w:r w:rsidR="00FB1C93" w:rsidRPr="00FB1C93">
                              <w:rPr>
                                <w:rFonts w:ascii="Arial Black" w:hAnsi="Arial Black"/>
                                <w:b/>
                                <w:color w:val="000000" w:themeColor="text1"/>
                              </w:rPr>
                              <w:t xml:space="preserve"> TV</w:t>
                            </w:r>
                            <w:r w:rsidRPr="00FB1C93">
                              <w:rPr>
                                <w:rFonts w:ascii="Arial Black" w:hAnsi="Arial Black"/>
                                <w:b/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margin-left:582.8pt;margin-top:20.45pt;width:187.45pt;height:110.55pt;z-index:252244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" filled="f" stroked="f">
                <v:textbox style="mso-fit-shape-to-text:t">
                  <w:txbxContent>
                    <w:p w:rsidR="000F6C6A" w:rsidRPr="001E175D" w:rsidRDefault="000F6C6A" w:rsidP="000F6C6A">
                      <w:pPr>
                        <w:rPr>
                          <w:rFonts w:ascii="Arial Black" w:hAnsi="Arial Black"/>
                          <w:b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</w:rPr>
                        <w:t>They</w:t>
                      </w:r>
                      <w:proofErr w:type="spellEnd"/>
                      <w:r w:rsidRPr="001E175D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r w:rsidR="00FB1C93">
                        <w:rPr>
                          <w:rFonts w:ascii="Arial Black" w:hAnsi="Arial Black"/>
                          <w:b/>
                          <w:color w:val="FF0000"/>
                        </w:rPr>
                        <w:t xml:space="preserve">are not </w:t>
                      </w:r>
                      <w:proofErr w:type="spellStart"/>
                      <w:r w:rsidR="00FB1C93" w:rsidRPr="00FB1C93">
                        <w:rPr>
                          <w:rFonts w:ascii="Arial Black" w:hAnsi="Arial Black"/>
                          <w:b/>
                          <w:color w:val="000000" w:themeColor="text1"/>
                        </w:rPr>
                        <w:t>watching</w:t>
                      </w:r>
                      <w:proofErr w:type="spellEnd"/>
                      <w:r w:rsidR="00FB1C93" w:rsidRPr="00FB1C93">
                        <w:rPr>
                          <w:rFonts w:ascii="Arial Black" w:hAnsi="Arial Black"/>
                          <w:b/>
                          <w:color w:val="000000" w:themeColor="text1"/>
                        </w:rPr>
                        <w:t xml:space="preserve"> TV</w:t>
                      </w:r>
                      <w:r w:rsidRPr="00FB1C93">
                        <w:rPr>
                          <w:rFonts w:ascii="Arial Black" w:hAnsi="Arial Black"/>
                          <w:b/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CF48CE">
        <w:rPr>
          <w:rFonts w:ascii="Times New Roman" w:hAnsi="Times New Roman" w:cs="Times New Roman"/>
          <w:b/>
          <w:noProof/>
          <w:color w:val="00B05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226649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13233" cy="1403985"/>
                <wp:effectExtent l="0" t="0" r="1905" b="6350"/>
                <wp:wrapNone/>
                <wp:docPr id="6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23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8CE" w:rsidRPr="00CF48CE" w:rsidRDefault="00CF48C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F48CE">
                              <w:rPr>
                                <w:b/>
                                <w:sz w:val="40"/>
                                <w:szCs w:val="40"/>
                              </w:rPr>
                              <w:t>Teď už by následující cvičení n</w:t>
                            </w:r>
                            <w:r w:rsidRPr="00CF48CE">
                              <w:rPr>
                                <w:b/>
                                <w:sz w:val="40"/>
                                <w:szCs w:val="40"/>
                              </w:rPr>
                              <w:t>e</w:t>
                            </w:r>
                            <w:r w:rsidRPr="00CF48CE">
                              <w:rPr>
                                <w:b/>
                                <w:sz w:val="40"/>
                                <w:szCs w:val="40"/>
                              </w:rPr>
                              <w:t xml:space="preserve">měl být problém, </w:t>
                            </w:r>
                            <w:proofErr w:type="gramStart"/>
                            <w:r w:rsidRPr="00CF48CE">
                              <w:rPr>
                                <w:b/>
                                <w:sz w:val="40"/>
                                <w:szCs w:val="40"/>
                              </w:rPr>
                              <w:t>že 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0;margin-top:0;width:481.35pt;height:110.55pt;z-index:25226649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" stroked="f">
                <v:textbox style="mso-fit-shape-to-text:t">
                  <w:txbxContent>
                    <w:p w:rsidR="00CF48CE" w:rsidRPr="00CF48CE" w:rsidRDefault="00CF48CE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F48CE">
                        <w:rPr>
                          <w:b/>
                          <w:sz w:val="40"/>
                          <w:szCs w:val="40"/>
                        </w:rPr>
                        <w:t>Teď už by následující cvičení n</w:t>
                      </w:r>
                      <w:r w:rsidRPr="00CF48CE">
                        <w:rPr>
                          <w:b/>
                          <w:sz w:val="40"/>
                          <w:szCs w:val="40"/>
                        </w:rPr>
                        <w:t>e</w:t>
                      </w:r>
                      <w:r w:rsidRPr="00CF48CE">
                        <w:rPr>
                          <w:b/>
                          <w:sz w:val="40"/>
                          <w:szCs w:val="40"/>
                        </w:rPr>
                        <w:t xml:space="preserve">měl být problém, </w:t>
                      </w:r>
                      <w:proofErr w:type="gramStart"/>
                      <w:r w:rsidRPr="00CF48CE">
                        <w:rPr>
                          <w:b/>
                          <w:sz w:val="40"/>
                          <w:szCs w:val="40"/>
                        </w:rPr>
                        <w:t>že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 w:rsidP="00CF48C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color w:val="00B050"/>
          <w:sz w:val="48"/>
          <w:szCs w:val="48"/>
        </w:rPr>
        <w:t>Vytvořte věty podle následujících mluvnických kategorií, samozřejmě v přítomném čase průběhovém a v záporu.</w:t>
      </w: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tbl>
      <w:tblPr>
        <w:tblpPr w:leftFromText="141" w:rightFromText="141" w:vertAnchor="page" w:horzAnchor="margin" w:tblpXSpec="center" w:tblpY="492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6"/>
      </w:tblGrid>
      <w:tr w:rsidR="00CF48CE" w:rsidRPr="000F6C6A" w:rsidTr="00CF48CE">
        <w:trPr>
          <w:trHeight w:val="331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1.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mn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.; rod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mužský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ab/>
            </w:r>
          </w:p>
        </w:tc>
      </w:tr>
      <w:tr w:rsidR="00CF48CE" w:rsidRPr="000F6C6A" w:rsidTr="00CF48CE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</w:pPr>
          </w:p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3.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j.; rod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střední</w:t>
            </w:r>
            <w:proofErr w:type="spellEnd"/>
          </w:p>
        </w:tc>
      </w:tr>
      <w:tr w:rsidR="00CF48CE" w:rsidRPr="000F6C6A" w:rsidTr="00CF48CE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</w:pPr>
          </w:p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2.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mn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.;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střední</w:t>
            </w:r>
            <w:proofErr w:type="spellEnd"/>
          </w:p>
        </w:tc>
      </w:tr>
      <w:tr w:rsidR="00CF48CE" w:rsidRPr="000F6C6A" w:rsidTr="00CF48CE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</w:pPr>
          </w:p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2.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mn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rod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ženský</w:t>
            </w:r>
            <w:proofErr w:type="spellEnd"/>
          </w:p>
        </w:tc>
      </w:tr>
      <w:tr w:rsidR="00CF48CE" w:rsidRPr="000F6C6A" w:rsidTr="00CF48CE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</w:pPr>
          </w:p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1.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j.; rod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mužský</w:t>
            </w:r>
            <w:proofErr w:type="spellEnd"/>
          </w:p>
        </w:tc>
      </w:tr>
      <w:tr w:rsidR="00CF48CE" w:rsidRPr="000F6C6A" w:rsidTr="00CF48CE">
        <w:trPr>
          <w:trHeight w:val="566"/>
        </w:trPr>
        <w:tc>
          <w:tcPr>
            <w:tcW w:w="1004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</w:pPr>
          </w:p>
          <w:p w:rsidR="00CF48CE" w:rsidRPr="00CF48CE" w:rsidRDefault="00CF48CE">
            <w:pPr>
              <w:pStyle w:val="BasicParagraph"/>
              <w:rPr>
                <w:rFonts w:asciiTheme="minorHAnsi" w:hAnsiTheme="minorHAnsi"/>
                <w:b/>
                <w:sz w:val="32"/>
                <w:szCs w:val="32"/>
              </w:rPr>
            </w:pPr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3.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osoba</w:t>
            </w:r>
            <w:proofErr w:type="spellEnd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 xml:space="preserve">; č. j.; rod </w:t>
            </w:r>
            <w:proofErr w:type="spellStart"/>
            <w:r w:rsidRPr="00CF48CE">
              <w:rPr>
                <w:rFonts w:asciiTheme="minorHAnsi" w:hAnsiTheme="minorHAnsi"/>
                <w:b/>
                <w:i/>
                <w:iCs/>
                <w:sz w:val="32"/>
                <w:szCs w:val="32"/>
              </w:rPr>
              <w:t>ženský</w:t>
            </w:r>
            <w:proofErr w:type="spellEnd"/>
          </w:p>
        </w:tc>
      </w:tr>
    </w:tbl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CF48CE" w:rsidRDefault="00CF48C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CF48CE" w:rsidSect="001C1B27">
          <w:headerReference w:type="default" r:id="rId17"/>
          <w:footerReference w:type="default" r:id="rId18"/>
          <w:headerReference w:type="first" r:id="rId19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20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161" w:rsidRDefault="002B7161">
      <w:r>
        <w:separator/>
      </w:r>
    </w:p>
  </w:endnote>
  <w:endnote w:type="continuationSeparator" w:id="0">
    <w:p w:rsidR="002B7161" w:rsidRDefault="002B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3rd Man">
    <w:panose1 w:val="020B0603050302020204"/>
    <w:charset w:val="EE"/>
    <w:family w:val="swiss"/>
    <w:pitch w:val="variable"/>
    <w:sig w:usb0="80000007" w:usb1="00000002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panose1 w:val="020B0603050302020204"/>
    <w:charset w:val="EE"/>
    <w:family w:val="swiss"/>
    <w:pitch w:val="variable"/>
    <w:sig w:usb0="80000027" w:usb1="08000000" w:usb2="14000000" w:usb3="00000000" w:csb0="00000002" w:csb1="00000000"/>
  </w:font>
  <w:font w:name="Bohemian typewriter">
    <w:altName w:val="Times New Roman"/>
    <w:panose1 w:val="02000000000000000000"/>
    <w:charset w:val="EE"/>
    <w:family w:val="auto"/>
    <w:pitch w:val="variable"/>
    <w:sig w:usb0="A00002AF" w:usb1="500078FB" w:usb2="00000000" w:usb3="00000000" w:csb0="0000019F" w:csb1="00000000"/>
  </w:font>
  <w:font w:name="PlasmaDripCE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Nightclub BTN">
    <w:altName w:val="Segoe Script"/>
    <w:panose1 w:val="020B0604040802040201"/>
    <w:charset w:val="00"/>
    <w:family w:val="swiss"/>
    <w:pitch w:val="variable"/>
    <w:sig w:usb0="00000003" w:usb1="00000000" w:usb2="00000000" w:usb3="00000000" w:csb0="00000001" w:csb1="00000000"/>
  </w:font>
  <w:font w:name="Haunt AOE">
    <w:altName w:val="Times New Roman"/>
    <w:panose1 w:val="02000608050000020004"/>
    <w:charset w:val="EE"/>
    <w:family w:val="auto"/>
    <w:pitch w:val="variable"/>
    <w:sig w:usb0="A00000AF" w:usb1="5000204A" w:usb2="00000000" w:usb3="00000000" w:csb0="00000113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CF48CE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Pr="00EE143B" w:rsidRDefault="00C1541D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CF48CE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CF48CE">
      <w:rPr>
        <w:rFonts w:ascii="Times New Roman" w:hAnsi="Times New Roman" w:cs="Times New Roman"/>
        <w:noProof/>
        <w:sz w:val="24"/>
        <w:szCs w:val="24"/>
      </w:rPr>
      <w:t>4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161" w:rsidRDefault="002B7161">
      <w:r>
        <w:separator/>
      </w:r>
    </w:p>
  </w:footnote>
  <w:footnote w:type="continuationSeparator" w:id="0">
    <w:p w:rsidR="002B7161" w:rsidRDefault="002B7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Pr="00D41325" w:rsidRDefault="00C1541D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41D" w:rsidRDefault="00C1541D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761B"/>
    <w:rsid w:val="00032D92"/>
    <w:rsid w:val="00057037"/>
    <w:rsid w:val="00073F70"/>
    <w:rsid w:val="00077A20"/>
    <w:rsid w:val="000A53B9"/>
    <w:rsid w:val="000F6C6A"/>
    <w:rsid w:val="0012498D"/>
    <w:rsid w:val="00131801"/>
    <w:rsid w:val="00145920"/>
    <w:rsid w:val="00170D7F"/>
    <w:rsid w:val="00186EFB"/>
    <w:rsid w:val="001A1993"/>
    <w:rsid w:val="001C1B27"/>
    <w:rsid w:val="001C3415"/>
    <w:rsid w:val="001E175D"/>
    <w:rsid w:val="001F6BFA"/>
    <w:rsid w:val="00203124"/>
    <w:rsid w:val="00203B96"/>
    <w:rsid w:val="00231A4B"/>
    <w:rsid w:val="00250C51"/>
    <w:rsid w:val="0025522E"/>
    <w:rsid w:val="002636E6"/>
    <w:rsid w:val="0026466C"/>
    <w:rsid w:val="00273981"/>
    <w:rsid w:val="0028094A"/>
    <w:rsid w:val="002811BC"/>
    <w:rsid w:val="002A2424"/>
    <w:rsid w:val="002B6F35"/>
    <w:rsid w:val="002B7161"/>
    <w:rsid w:val="002C0274"/>
    <w:rsid w:val="002C1B9C"/>
    <w:rsid w:val="002C3071"/>
    <w:rsid w:val="002D3CA1"/>
    <w:rsid w:val="002E18DA"/>
    <w:rsid w:val="002E67CE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963F5"/>
    <w:rsid w:val="004A2D96"/>
    <w:rsid w:val="004C2791"/>
    <w:rsid w:val="004E0DD0"/>
    <w:rsid w:val="0052347B"/>
    <w:rsid w:val="0054720F"/>
    <w:rsid w:val="00554294"/>
    <w:rsid w:val="00593342"/>
    <w:rsid w:val="005A27EB"/>
    <w:rsid w:val="005B62DF"/>
    <w:rsid w:val="0060067B"/>
    <w:rsid w:val="006035BA"/>
    <w:rsid w:val="00607C60"/>
    <w:rsid w:val="006212F6"/>
    <w:rsid w:val="00626F12"/>
    <w:rsid w:val="006335F6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A5F17"/>
    <w:rsid w:val="007B7379"/>
    <w:rsid w:val="007E785F"/>
    <w:rsid w:val="0080451F"/>
    <w:rsid w:val="00806D9B"/>
    <w:rsid w:val="00860EC4"/>
    <w:rsid w:val="00861DA6"/>
    <w:rsid w:val="00873581"/>
    <w:rsid w:val="008A76DD"/>
    <w:rsid w:val="008D31DE"/>
    <w:rsid w:val="008D390F"/>
    <w:rsid w:val="008F1FC0"/>
    <w:rsid w:val="008F68FE"/>
    <w:rsid w:val="009023D1"/>
    <w:rsid w:val="00917418"/>
    <w:rsid w:val="00921A1A"/>
    <w:rsid w:val="0092371F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AF4127"/>
    <w:rsid w:val="00B254F3"/>
    <w:rsid w:val="00B30248"/>
    <w:rsid w:val="00B32E09"/>
    <w:rsid w:val="00B35770"/>
    <w:rsid w:val="00B53C80"/>
    <w:rsid w:val="00B72FE7"/>
    <w:rsid w:val="00B76D91"/>
    <w:rsid w:val="00B9085F"/>
    <w:rsid w:val="00BA6917"/>
    <w:rsid w:val="00BC1A55"/>
    <w:rsid w:val="00BF2EEC"/>
    <w:rsid w:val="00C07071"/>
    <w:rsid w:val="00C1541D"/>
    <w:rsid w:val="00C155FA"/>
    <w:rsid w:val="00C22193"/>
    <w:rsid w:val="00C224D3"/>
    <w:rsid w:val="00C22EAE"/>
    <w:rsid w:val="00C46AC0"/>
    <w:rsid w:val="00CF3B64"/>
    <w:rsid w:val="00CF48CE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DE4B37"/>
    <w:rsid w:val="00DF53C2"/>
    <w:rsid w:val="00E01001"/>
    <w:rsid w:val="00E03063"/>
    <w:rsid w:val="00E10C8B"/>
    <w:rsid w:val="00E169FC"/>
    <w:rsid w:val="00E47EC3"/>
    <w:rsid w:val="00E8231A"/>
    <w:rsid w:val="00EA7D97"/>
    <w:rsid w:val="00EB1E52"/>
    <w:rsid w:val="00EC1D5F"/>
    <w:rsid w:val="00EC1D69"/>
    <w:rsid w:val="00EC32F2"/>
    <w:rsid w:val="00EE143B"/>
    <w:rsid w:val="00EE20B3"/>
    <w:rsid w:val="00EF0EA4"/>
    <w:rsid w:val="00F0725D"/>
    <w:rsid w:val="00F33EFF"/>
    <w:rsid w:val="00F50BD9"/>
    <w:rsid w:val="00F55C14"/>
    <w:rsid w:val="00F624B4"/>
    <w:rsid w:val="00F7008C"/>
    <w:rsid w:val="00FB1C93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032B1-86EF-41EE-800A-A7EEBBF4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32</TotalTime>
  <Pages>6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Cerny</cp:lastModifiedBy>
  <cp:revision>5</cp:revision>
  <cp:lastPrinted>2014-01-12T10:30:00Z</cp:lastPrinted>
  <dcterms:created xsi:type="dcterms:W3CDTF">2014-02-11T11:54:00Z</dcterms:created>
  <dcterms:modified xsi:type="dcterms:W3CDTF">2014-03-25T12:22:00Z</dcterms:modified>
</cp:coreProperties>
</file>