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3AD" w:rsidRDefault="001013AD" w:rsidP="00270EF6">
      <w:pPr>
        <w:rPr>
          <w:rFonts w:cs="Times New Roman"/>
        </w:rPr>
      </w:pPr>
    </w:p>
    <w:tbl>
      <w:tblPr>
        <w:tblW w:w="9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732"/>
      </w:tblGrid>
      <w:tr w:rsidR="001013AD" w:rsidRPr="00EB19BD">
        <w:trPr>
          <w:cantSplit/>
        </w:trPr>
        <w:tc>
          <w:tcPr>
            <w:tcW w:w="2988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Název školy</w:t>
            </w:r>
          </w:p>
        </w:tc>
        <w:tc>
          <w:tcPr>
            <w:tcW w:w="6732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Střední zdravotnická škola a V</w:t>
            </w: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yšší odborná škola zdravotnická Nymburk, Soudní 20</w:t>
            </w:r>
          </w:p>
        </w:tc>
      </w:tr>
      <w:tr w:rsidR="001013AD" w:rsidRPr="00EB19BD">
        <w:trPr>
          <w:cantSplit/>
        </w:trPr>
        <w:tc>
          <w:tcPr>
            <w:tcW w:w="2988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IČO</w:t>
            </w:r>
          </w:p>
        </w:tc>
        <w:tc>
          <w:tcPr>
            <w:tcW w:w="6732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00640824</w:t>
            </w:r>
          </w:p>
        </w:tc>
      </w:tr>
      <w:tr w:rsidR="001013AD" w:rsidRPr="00EB19BD">
        <w:trPr>
          <w:cantSplit/>
        </w:trPr>
        <w:tc>
          <w:tcPr>
            <w:tcW w:w="2988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Číslo projektu</w:t>
            </w:r>
          </w:p>
        </w:tc>
        <w:tc>
          <w:tcPr>
            <w:tcW w:w="6732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CZ.1.07/1.5.00/34.0134</w:t>
            </w:r>
          </w:p>
        </w:tc>
      </w:tr>
      <w:tr w:rsidR="001013AD" w:rsidRPr="00EB19BD">
        <w:trPr>
          <w:cantSplit/>
        </w:trPr>
        <w:tc>
          <w:tcPr>
            <w:tcW w:w="2988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Název projektu</w:t>
            </w:r>
          </w:p>
        </w:tc>
        <w:tc>
          <w:tcPr>
            <w:tcW w:w="6732" w:type="dxa"/>
            <w:vAlign w:val="center"/>
          </w:tcPr>
          <w:p w:rsidR="001013AD" w:rsidRPr="0015125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Moderní škola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Tematická oblast</w:t>
            </w:r>
          </w:p>
        </w:tc>
        <w:tc>
          <w:tcPr>
            <w:tcW w:w="6732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Chemie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Název DUM</w:t>
            </w:r>
          </w:p>
        </w:tc>
        <w:tc>
          <w:tcPr>
            <w:tcW w:w="6732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Chemická rovnováha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732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VY_32_INOVACE_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CHE1.05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Autor</w:t>
            </w:r>
          </w:p>
        </w:tc>
        <w:tc>
          <w:tcPr>
            <w:tcW w:w="6732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Ing. Tomáš Pergel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Anotace</w:t>
            </w:r>
          </w:p>
        </w:tc>
        <w:tc>
          <w:tcPr>
            <w:tcW w:w="6732" w:type="dxa"/>
            <w:vAlign w:val="center"/>
          </w:tcPr>
          <w:p w:rsidR="001013AD" w:rsidRPr="003F55E2" w:rsidRDefault="001013AD" w:rsidP="00111147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Žáci vyjadřují rovnovážnou konstantu vybraných zvratných reakcí.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Metodický pokyn</w:t>
            </w:r>
          </w:p>
        </w:tc>
        <w:tc>
          <w:tcPr>
            <w:tcW w:w="6732" w:type="dxa"/>
            <w:vAlign w:val="center"/>
          </w:tcPr>
          <w:p w:rsidR="001013AD" w:rsidRPr="006605A4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 xml:space="preserve">Pracovní list je určen pro 1. ročník všech oborů. Žáci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na základě znalostí o zvratných reakcích vyjadřují pomocí koncentrací reagujících látek rovnovážné konstanty vybraných reakcí</w:t>
            </w: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>. Pracují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>zcela samostatně.</w:t>
            </w:r>
          </w:p>
          <w:p w:rsidR="001013AD" w:rsidRPr="006D31EE" w:rsidRDefault="001013AD" w:rsidP="0028334D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>Lze využít k procvičení tématu i jako pomůcka při zkoušení žáků.</w:t>
            </w:r>
          </w:p>
        </w:tc>
      </w:tr>
      <w:tr w:rsidR="001013AD" w:rsidRPr="003F55E2">
        <w:trPr>
          <w:cantSplit/>
        </w:trPr>
        <w:tc>
          <w:tcPr>
            <w:tcW w:w="2988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Datum vytvoření</w:t>
            </w:r>
          </w:p>
        </w:tc>
        <w:tc>
          <w:tcPr>
            <w:tcW w:w="6732" w:type="dxa"/>
            <w:vAlign w:val="center"/>
          </w:tcPr>
          <w:p w:rsidR="001013AD" w:rsidRPr="003F55E2" w:rsidRDefault="001013AD" w:rsidP="00270EF6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25.8.</w:t>
            </w:r>
            <w:r w:rsidRPr="003F55E2">
              <w:rPr>
                <w:rFonts w:ascii="Times New Roman" w:hAnsi="Times New Roman" w:cs="Times New Roman"/>
                <w:sz w:val="36"/>
                <w:szCs w:val="36"/>
              </w:rPr>
              <w:t>2013</w:t>
            </w:r>
          </w:p>
        </w:tc>
      </w:tr>
    </w:tbl>
    <w:p w:rsidR="001013AD" w:rsidRDefault="001013AD" w:rsidP="00CE611D">
      <w:pPr>
        <w:rPr>
          <w:rFonts w:cs="Times New Roman"/>
        </w:rPr>
      </w:pPr>
      <w:r>
        <w:rPr>
          <w:rFonts w:cs="Times New Roman"/>
        </w:rPr>
        <w:br w:type="page"/>
      </w:r>
    </w:p>
    <w:p w:rsidR="001013AD" w:rsidRDefault="001013AD" w:rsidP="00111147">
      <w:pPr>
        <w:rPr>
          <w:sz w:val="40"/>
          <w:szCs w:val="40"/>
        </w:rPr>
      </w:pPr>
      <w:r w:rsidRPr="005632DC">
        <w:rPr>
          <w:b/>
          <w:bCs/>
          <w:sz w:val="40"/>
          <w:szCs w:val="40"/>
        </w:rPr>
        <w:t>Zadání:</w:t>
      </w:r>
      <w:r>
        <w:rPr>
          <w:sz w:val="40"/>
          <w:szCs w:val="40"/>
        </w:rPr>
        <w:t xml:space="preserve"> </w:t>
      </w:r>
    </w:p>
    <w:p w:rsidR="001013AD" w:rsidRPr="003A3814" w:rsidRDefault="001013AD" w:rsidP="00111147">
      <w:pPr>
        <w:rPr>
          <w:rFonts w:cs="Times New Roman"/>
          <w:sz w:val="40"/>
          <w:szCs w:val="40"/>
        </w:rPr>
      </w:pPr>
      <w:r>
        <w:rPr>
          <w:sz w:val="40"/>
          <w:szCs w:val="40"/>
        </w:rPr>
        <w:t>Vyjádřete rovnovážnou konstantu následujících reakcí pomocí koncentrací reagujících látek!</w:t>
      </w:r>
    </w:p>
    <w:p w:rsidR="001013AD" w:rsidRPr="0091603B" w:rsidRDefault="001013AD" w:rsidP="003A2B10">
      <w:pPr>
        <w:numPr>
          <w:ilvl w:val="0"/>
          <w:numId w:val="11"/>
        </w:numPr>
        <w:rPr>
          <w:rFonts w:cs="Times New Roman"/>
          <w:sz w:val="40"/>
          <w:szCs w:val="40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7" type="#_x0000_t32" style="position:absolute;left:0;text-align:left;margin-left:135.4pt;margin-top:4.2pt;width:10.5pt;height:3.75pt;flip:x y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"/>
        </w:pict>
      </w:r>
      <w:r>
        <w:rPr>
          <w:noProof/>
          <w:lang w:eastAsia="cs-CZ"/>
        </w:rPr>
        <w:pict>
          <v:shape id="AutoShape 4" o:spid="_x0000_s1028" type="#_x0000_t32" style="position:absolute;left:0;text-align:left;margin-left:125.65pt;margin-top:7.95pt;width:20.25pt;height:0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DDg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"/>
        </w:pict>
      </w:r>
      <w:r>
        <w:rPr>
          <w:noProof/>
          <w:lang w:eastAsia="cs-CZ"/>
        </w:rPr>
        <w:pict>
          <v:shape id="AutoShape 5" o:spid="_x0000_s1029" type="#_x0000_t32" style="position:absolute;left:0;text-align:left;margin-left:125.65pt;margin-top:13.95pt;width:20.25pt;height:0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o9VHQ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"/>
        </w:pict>
      </w:r>
      <w:r>
        <w:rPr>
          <w:noProof/>
          <w:lang w:eastAsia="cs-CZ"/>
        </w:rPr>
        <w:pict>
          <v:shape id="AutoShape 6" o:spid="_x0000_s1030" type="#_x0000_t32" style="position:absolute;left:0;text-align:left;margin-left:125.65pt;margin-top:13.95pt;width:9.75pt;height:5.2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c83IQIAAD8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"/>
        </w:pict>
      </w:r>
      <w:r>
        <w:rPr>
          <w:sz w:val="40"/>
          <w:szCs w:val="40"/>
        </w:rPr>
        <w:t>NH</w:t>
      </w:r>
      <w:r>
        <w:rPr>
          <w:b/>
          <w:bCs/>
          <w:sz w:val="40"/>
          <w:szCs w:val="40"/>
          <w:vertAlign w:val="subscript"/>
        </w:rPr>
        <w:t xml:space="preserve">3  </w:t>
      </w:r>
      <w:r>
        <w:rPr>
          <w:sz w:val="40"/>
          <w:szCs w:val="40"/>
        </w:rPr>
        <w:t>+  HCl         NH</w:t>
      </w:r>
      <w:r>
        <w:rPr>
          <w:b/>
          <w:bCs/>
          <w:sz w:val="40"/>
          <w:szCs w:val="40"/>
          <w:vertAlign w:val="subscript"/>
        </w:rPr>
        <w:t>4</w:t>
      </w:r>
      <w:r>
        <w:rPr>
          <w:sz w:val="40"/>
          <w:szCs w:val="40"/>
        </w:rPr>
        <w:t xml:space="preserve">Cl </w:t>
      </w:r>
    </w:p>
    <w:p w:rsidR="001013AD" w:rsidRDefault="001013AD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noProof/>
          <w:lang w:eastAsia="cs-CZ"/>
        </w:rPr>
        <w:pict>
          <v:shape id="AutoShape 7" o:spid="_x0000_s1031" type="#_x0000_t32" style="position:absolute;left:0;text-align:left;margin-left:211.9pt;margin-top:14.9pt;width:9.75pt;height:5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BmcIQIAAD8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"/>
        </w:pict>
      </w:r>
      <w:r>
        <w:rPr>
          <w:noProof/>
          <w:lang w:eastAsia="cs-CZ"/>
        </w:rPr>
        <w:pict>
          <v:shape id="AutoShape 8" o:spid="_x0000_s1032" type="#_x0000_t32" style="position:absolute;left:0;text-align:left;margin-left:222.4pt;margin-top:3.65pt;width:9.75pt;height:5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DAkIAIAAD4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"/>
        </w:pict>
      </w:r>
      <w:r>
        <w:rPr>
          <w:noProof/>
          <w:lang w:eastAsia="cs-CZ"/>
        </w:rPr>
        <w:pict>
          <v:shape id="AutoShape 9" o:spid="_x0000_s1033" type="#_x0000_t32" style="position:absolute;left:0;text-align:left;margin-left:211.9pt;margin-top:8.9pt;width:20.2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a7t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"/>
        </w:pict>
      </w:r>
      <w:r>
        <w:rPr>
          <w:noProof/>
          <w:lang w:eastAsia="cs-CZ"/>
        </w:rPr>
        <w:pict>
          <v:shape id="AutoShape 10" o:spid="_x0000_s1034" type="#_x0000_t32" style="position:absolute;left:0;text-align:left;margin-left:211.9pt;margin-top:14.9pt;width:20.25pt;height:0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CbR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"/>
        </w:pict>
      </w:r>
      <w:r>
        <w:rPr>
          <w:sz w:val="40"/>
          <w:szCs w:val="40"/>
        </w:rPr>
        <w:t>CH</w:t>
      </w:r>
      <w:r>
        <w:rPr>
          <w:b/>
          <w:bCs/>
          <w:sz w:val="40"/>
          <w:szCs w:val="40"/>
          <w:vertAlign w:val="subscript"/>
        </w:rPr>
        <w:t>3</w:t>
      </w:r>
      <w:r>
        <w:rPr>
          <w:sz w:val="40"/>
          <w:szCs w:val="40"/>
        </w:rPr>
        <w:t>COOC</w:t>
      </w:r>
      <w:r>
        <w:rPr>
          <w:b/>
          <w:bCs/>
          <w:sz w:val="40"/>
          <w:szCs w:val="40"/>
          <w:vertAlign w:val="subscript"/>
        </w:rPr>
        <w:t>2</w:t>
      </w:r>
      <w:r>
        <w:rPr>
          <w:sz w:val="40"/>
          <w:szCs w:val="40"/>
        </w:rPr>
        <w:t>H</w:t>
      </w:r>
      <w:r>
        <w:rPr>
          <w:b/>
          <w:bCs/>
          <w:sz w:val="40"/>
          <w:szCs w:val="40"/>
          <w:vertAlign w:val="subscript"/>
        </w:rPr>
        <w:t>5</w:t>
      </w:r>
      <w:r>
        <w:rPr>
          <w:sz w:val="40"/>
          <w:szCs w:val="40"/>
        </w:rPr>
        <w:t xml:space="preserve">   +   H</w:t>
      </w:r>
      <w:r w:rsidRPr="00241AF0">
        <w:rPr>
          <w:b/>
          <w:bCs/>
          <w:sz w:val="40"/>
          <w:szCs w:val="40"/>
          <w:vertAlign w:val="subscript"/>
        </w:rPr>
        <w:t>2</w:t>
      </w:r>
      <w:r>
        <w:rPr>
          <w:sz w:val="40"/>
          <w:szCs w:val="40"/>
        </w:rPr>
        <w:t>O        CH</w:t>
      </w:r>
      <w:r>
        <w:rPr>
          <w:b/>
          <w:bCs/>
          <w:sz w:val="40"/>
          <w:szCs w:val="40"/>
          <w:vertAlign w:val="subscript"/>
        </w:rPr>
        <w:t>3</w:t>
      </w:r>
      <w:r>
        <w:rPr>
          <w:sz w:val="40"/>
          <w:szCs w:val="40"/>
        </w:rPr>
        <w:t>COOH   +   C</w:t>
      </w:r>
      <w:r>
        <w:rPr>
          <w:b/>
          <w:bCs/>
          <w:sz w:val="40"/>
          <w:szCs w:val="40"/>
          <w:vertAlign w:val="subscript"/>
        </w:rPr>
        <w:t>2</w:t>
      </w:r>
      <w:r>
        <w:rPr>
          <w:sz w:val="40"/>
          <w:szCs w:val="40"/>
        </w:rPr>
        <w:t>H</w:t>
      </w:r>
      <w:r>
        <w:rPr>
          <w:b/>
          <w:bCs/>
          <w:sz w:val="40"/>
          <w:szCs w:val="40"/>
          <w:vertAlign w:val="subscript"/>
        </w:rPr>
        <w:t>5</w:t>
      </w:r>
      <w:r>
        <w:rPr>
          <w:sz w:val="40"/>
          <w:szCs w:val="40"/>
        </w:rPr>
        <w:t>OH</w:t>
      </w:r>
    </w:p>
    <w:p w:rsidR="001013AD" w:rsidRDefault="001013AD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noProof/>
          <w:lang w:eastAsia="cs-CZ"/>
        </w:rPr>
        <w:pict>
          <v:shape id="AutoShape 11" o:spid="_x0000_s1035" type="#_x0000_t32" style="position:absolute;left:0;text-align:left;margin-left:118.9pt;margin-top:4.55pt;width:10.5pt;height:3.75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"/>
        </w:pict>
      </w:r>
      <w:r>
        <w:rPr>
          <w:noProof/>
          <w:lang w:eastAsia="cs-CZ"/>
        </w:rPr>
        <w:pict>
          <v:shape id="AutoShape 12" o:spid="_x0000_s1036" type="#_x0000_t32" style="position:absolute;left:0;text-align:left;margin-left:109.15pt;margin-top:8.3pt;width:20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YCHQ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"/>
        </w:pict>
      </w:r>
      <w:r>
        <w:rPr>
          <w:noProof/>
          <w:lang w:eastAsia="cs-CZ"/>
        </w:rPr>
        <w:pict>
          <v:shape id="AutoShape 13" o:spid="_x0000_s1037" type="#_x0000_t32" style="position:absolute;left:0;text-align:left;margin-left:109.15pt;margin-top:15.05pt;width:20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e5rHQ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"/>
        </w:pict>
      </w:r>
      <w:r>
        <w:rPr>
          <w:noProof/>
          <w:lang w:eastAsia="cs-CZ"/>
        </w:rPr>
        <w:pict>
          <v:shape id="AutoShape 14" o:spid="_x0000_s1038" type="#_x0000_t32" style="position:absolute;left:0;text-align:left;margin-left:109.15pt;margin-top:15.05pt;width:9.75pt;height: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"/>
        </w:pict>
      </w:r>
      <w:r>
        <w:rPr>
          <w:sz w:val="40"/>
          <w:szCs w:val="40"/>
        </w:rPr>
        <w:t>H</w:t>
      </w:r>
      <w:r w:rsidRPr="00241AF0">
        <w:rPr>
          <w:b/>
          <w:bCs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  +   I</w:t>
      </w:r>
      <w:r w:rsidRPr="00241AF0">
        <w:rPr>
          <w:b/>
          <w:bCs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        2HI</w:t>
      </w:r>
    </w:p>
    <w:p w:rsidR="001013AD" w:rsidRDefault="001013AD" w:rsidP="00E67DCB">
      <w:pPr>
        <w:ind w:left="18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br w:type="page"/>
      </w:r>
    </w:p>
    <w:p w:rsidR="001013AD" w:rsidRDefault="001013AD" w:rsidP="00E61F6E">
      <w:pPr>
        <w:rPr>
          <w:rFonts w:cs="Times New Roman"/>
          <w:sz w:val="56"/>
          <w:szCs w:val="56"/>
        </w:rPr>
      </w:pPr>
      <w:r w:rsidRPr="00492478">
        <w:rPr>
          <w:b/>
          <w:bCs/>
          <w:sz w:val="40"/>
          <w:szCs w:val="40"/>
        </w:rPr>
        <w:t>Řešení :</w:t>
      </w:r>
    </w:p>
    <w:p w:rsidR="001013AD" w:rsidRDefault="001013AD" w:rsidP="00E61F6E">
      <w:pPr>
        <w:rPr>
          <w:sz w:val="40"/>
          <w:szCs w:val="40"/>
        </w:rPr>
      </w:pPr>
      <w:r w:rsidRPr="00E61F6E">
        <w:rPr>
          <w:sz w:val="40"/>
          <w:szCs w:val="40"/>
        </w:rPr>
        <w:t>Rovnovážná</w:t>
      </w:r>
      <w:r>
        <w:rPr>
          <w:sz w:val="40"/>
          <w:szCs w:val="40"/>
        </w:rPr>
        <w:t xml:space="preserve"> konstanta zvratných reakcí je rovna poměru rychlostních konstant reakcí v obou směrech.</w:t>
      </w:r>
      <w:r>
        <w:rPr>
          <w:sz w:val="40"/>
          <w:szCs w:val="40"/>
        </w:rPr>
        <w:tab/>
      </w:r>
    </w:p>
    <w:p w:rsidR="001013AD" w:rsidRDefault="001013AD" w:rsidP="00A757C0">
      <w:pPr>
        <w:rPr>
          <w:sz w:val="40"/>
          <w:szCs w:val="40"/>
        </w:rPr>
      </w:pPr>
      <w:r>
        <w:rPr>
          <w:sz w:val="40"/>
          <w:szCs w:val="40"/>
        </w:rPr>
        <w:t>K</w:t>
      </w:r>
      <w:r w:rsidRPr="00903BBF">
        <w:rPr>
          <w:b/>
          <w:sz w:val="40"/>
          <w:szCs w:val="40"/>
          <w:vertAlign w:val="subscript"/>
        </w:rPr>
        <w:t xml:space="preserve">r </w:t>
      </w:r>
      <w:r>
        <w:rPr>
          <w:sz w:val="40"/>
          <w:szCs w:val="40"/>
        </w:rPr>
        <w:t xml:space="preserve"> =  </w:t>
      </w:r>
      <w:r w:rsidRPr="00562E1A">
        <w:rPr>
          <w:sz w:val="40"/>
          <w:szCs w:val="40"/>
        </w:rPr>
        <w:fldChar w:fldCharType="begin"/>
      </w:r>
      <w:r w:rsidRPr="00562E1A">
        <w:rPr>
          <w:sz w:val="40"/>
          <w:szCs w:val="40"/>
        </w:rPr>
        <w:instrText xml:space="preserve"> QUOTE </w:instrText>
      </w:r>
      <w:r w:rsidRPr="00562E1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75pt;height:39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E1BE5&quot;/&gt;&lt;wsp:rsid wsp:val=&quot;00FF07CC&quot;/&gt;&lt;wsp:rsid wsp:val=&quot;00FF79F9&quot;/&gt;&lt;wsp:rsid wsp:val=&quot;00FF7E57&quot;/&gt;&lt;/wsp:rsids&gt;&lt;/w:docPr&gt;&lt;w:body&gt;&lt;w:p wsp:rsidR=&quot;00000000&quot; wsp:rsidRDefault=&quot;00FE1BE5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k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1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k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2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562E1A">
        <w:rPr>
          <w:sz w:val="40"/>
          <w:szCs w:val="40"/>
        </w:rPr>
        <w:instrText xml:space="preserve"> </w:instrText>
      </w:r>
      <w:r w:rsidRPr="00562E1A">
        <w:rPr>
          <w:sz w:val="40"/>
          <w:szCs w:val="40"/>
        </w:rPr>
        <w:fldChar w:fldCharType="separate"/>
      </w:r>
      <w:r w:rsidRPr="00562E1A">
        <w:pict>
          <v:shape id="_x0000_i1026" type="#_x0000_t75" style="width:18.75pt;height:39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E1BE5&quot;/&gt;&lt;wsp:rsid wsp:val=&quot;00FF07CC&quot;/&gt;&lt;wsp:rsid wsp:val=&quot;00FF79F9&quot;/&gt;&lt;wsp:rsid wsp:val=&quot;00FF7E57&quot;/&gt;&lt;/wsp:rsids&gt;&lt;/w:docPr&gt;&lt;w:body&gt;&lt;w:p wsp:rsidR=&quot;00000000&quot; wsp:rsidRDefault=&quot;00FE1BE5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k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1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k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2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562E1A">
        <w:rPr>
          <w:sz w:val="40"/>
          <w:szCs w:val="40"/>
        </w:rPr>
        <w:fldChar w:fldCharType="end"/>
      </w:r>
    </w:p>
    <w:p w:rsidR="001013AD" w:rsidRDefault="001013AD" w:rsidP="00A757C0">
      <w:pPr>
        <w:rPr>
          <w:sz w:val="40"/>
          <w:szCs w:val="40"/>
        </w:rPr>
      </w:pPr>
    </w:p>
    <w:p w:rsidR="001013AD" w:rsidRPr="00A757C0" w:rsidRDefault="001013AD" w:rsidP="00A757C0">
      <w:pPr>
        <w:rPr>
          <w:rFonts w:cs="Times New Roman"/>
          <w:sz w:val="40"/>
          <w:szCs w:val="40"/>
        </w:rPr>
      </w:pPr>
      <w:r>
        <w:rPr>
          <w:sz w:val="40"/>
          <w:szCs w:val="40"/>
        </w:rPr>
        <w:t>a pro obecnou rovnici ve tvaru aA  + bB   →    eE   +  dD platí:</w:t>
      </w:r>
    </w:p>
    <w:p w:rsidR="001013AD" w:rsidRDefault="001013AD" w:rsidP="00903BBF">
      <w:pPr>
        <w:rPr>
          <w:rFonts w:cs="Times New Roman"/>
          <w:sz w:val="40"/>
          <w:szCs w:val="40"/>
        </w:rPr>
      </w:pPr>
      <w:r>
        <w:rPr>
          <w:sz w:val="40"/>
          <w:szCs w:val="40"/>
        </w:rPr>
        <w:t>K</w:t>
      </w:r>
      <w:r w:rsidRPr="00903BBF">
        <w:rPr>
          <w:b/>
          <w:sz w:val="40"/>
          <w:szCs w:val="40"/>
          <w:vertAlign w:val="subscript"/>
        </w:rPr>
        <w:t>r</w:t>
      </w:r>
      <w:r>
        <w:rPr>
          <w:b/>
          <w:sz w:val="40"/>
          <w:szCs w:val="40"/>
          <w:vertAlign w:val="subscript"/>
        </w:rPr>
        <w:t xml:space="preserve">  </w:t>
      </w:r>
      <w:r>
        <w:rPr>
          <w:sz w:val="40"/>
          <w:szCs w:val="40"/>
        </w:rPr>
        <w:t xml:space="preserve">= </w:t>
      </w:r>
      <w:r w:rsidRPr="00562E1A">
        <w:rPr>
          <w:rFonts w:cs="Times New Roman"/>
          <w:sz w:val="40"/>
          <w:szCs w:val="40"/>
        </w:rPr>
        <w:fldChar w:fldCharType="begin"/>
      </w:r>
      <w:r w:rsidRPr="00562E1A">
        <w:rPr>
          <w:rFonts w:cs="Times New Roman"/>
          <w:sz w:val="40"/>
          <w:szCs w:val="40"/>
        </w:rPr>
        <w:instrText xml:space="preserve"> QUOTE </w:instrText>
      </w:r>
      <w:r w:rsidRPr="00562E1A">
        <w:pict>
          <v:shape id="_x0000_i1027" type="#_x0000_t75" style="width:45pt;height:4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C60B5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1C60B5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E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e&lt;/m:t&gt;&lt;/m:r&gt;&lt;/m:sup&gt;&lt;/m:sSubSup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D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d&lt;/m:t&gt;&lt;/m:r&gt;&lt;/m:sup&gt;&lt;/m:sSubSup&gt;&lt;/m:num&gt;&lt;m:den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A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a&lt;/m:t&gt;&lt;/m:r&gt;&lt;/m:sup&gt;&lt;/m:sSubSup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B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b&lt;/m:t&gt;&lt;/m:r&gt;&lt;/m:sup&gt;&lt;/m:sSub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562E1A">
        <w:rPr>
          <w:rFonts w:cs="Times New Roman"/>
          <w:sz w:val="40"/>
          <w:szCs w:val="40"/>
        </w:rPr>
        <w:instrText xml:space="preserve"> </w:instrText>
      </w:r>
      <w:r w:rsidRPr="00562E1A">
        <w:rPr>
          <w:rFonts w:cs="Times New Roman"/>
          <w:sz w:val="40"/>
          <w:szCs w:val="40"/>
        </w:rPr>
        <w:fldChar w:fldCharType="separate"/>
      </w:r>
      <w:r w:rsidRPr="00562E1A">
        <w:pict>
          <v:shape id="_x0000_i1028" type="#_x0000_t75" style="width:45pt;height:4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C60B5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1C60B5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E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e&lt;/m:t&gt;&lt;/m:r&gt;&lt;/m:sup&gt;&lt;/m:sSubSup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D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d&lt;/m:t&gt;&lt;/m:r&gt;&lt;/m:sup&gt;&lt;/m:sSubSup&gt;&lt;/m:num&gt;&lt;m:den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A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a&lt;/m:t&gt;&lt;/m:r&gt;&lt;/m:sup&gt;&lt;/m:sSubSup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w:rPr&gt;&lt;w:rFonts w:ascii=&quot;Cambria Math&quot; w:h-ansi=&quot;Cambria Math&quot;/&gt;&lt;wx:font wx:val=&quot;Cambria Math&quot;/&gt;&lt;w:i/&gt;&lt;w:sz w:val=&quot;40&quot;/&gt;&lt;w:sz-cs w:val=&quot;40&quot;/&gt;&lt;/w:rPr&gt;&lt;m:t&gt;B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b&lt;/m:t&gt;&lt;/m:r&gt;&lt;/m:sup&gt;&lt;/m:sSub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562E1A">
        <w:rPr>
          <w:rFonts w:cs="Times New Roman"/>
          <w:sz w:val="40"/>
          <w:szCs w:val="40"/>
        </w:rPr>
        <w:fldChar w:fldCharType="end"/>
      </w:r>
    </w:p>
    <w:p w:rsidR="001013AD" w:rsidRDefault="001013AD" w:rsidP="00BB49D1">
      <w:pPr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Aplikací tohoto vzorce na výše uvedené příklady dostaneme:</w:t>
      </w:r>
    </w:p>
    <w:p w:rsidR="001013AD" w:rsidRPr="00D81D7A" w:rsidRDefault="001013AD" w:rsidP="009224C9">
      <w:pPr>
        <w:pStyle w:val="ListParagraph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 w:rsidRPr="00D81D7A">
        <w:rPr>
          <w:sz w:val="40"/>
          <w:szCs w:val="40"/>
        </w:rPr>
        <w:t>K</w:t>
      </w:r>
      <w:r w:rsidRPr="00D81D7A">
        <w:rPr>
          <w:b/>
          <w:sz w:val="40"/>
          <w:szCs w:val="40"/>
          <w:vertAlign w:val="subscript"/>
        </w:rPr>
        <w:t xml:space="preserve">r  </w:t>
      </w:r>
      <w:r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</w:t>
      </w:r>
      <w:r w:rsidRPr="00D81D7A">
        <w:rPr>
          <w:sz w:val="40"/>
          <w:szCs w:val="40"/>
        </w:rPr>
        <w:t xml:space="preserve"> </w:t>
      </w:r>
      <w:r w:rsidRPr="00562E1A">
        <w:rPr>
          <w:rFonts w:cs="Times New Roman"/>
          <w:sz w:val="40"/>
          <w:szCs w:val="40"/>
        </w:rPr>
        <w:fldChar w:fldCharType="begin"/>
      </w:r>
      <w:r w:rsidRPr="00562E1A">
        <w:rPr>
          <w:rFonts w:cs="Times New Roman"/>
          <w:sz w:val="40"/>
          <w:szCs w:val="40"/>
        </w:rPr>
        <w:instrText xml:space="preserve"> QUOTE </w:instrText>
      </w:r>
      <w:r w:rsidRPr="00562E1A">
        <w:pict>
          <v:shape id="_x0000_i1029" type="#_x0000_t75" style="width:80.25pt;height:36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B69C0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CB69C0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N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4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l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Cl&lt;/m:t&gt;&lt;/m:r&gt;&lt;/m:sub&gt;&lt;/m:sSub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.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N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3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562E1A">
        <w:rPr>
          <w:rFonts w:cs="Times New Roman"/>
          <w:sz w:val="40"/>
          <w:szCs w:val="40"/>
        </w:rPr>
        <w:instrText xml:space="preserve"> </w:instrText>
      </w:r>
      <w:r w:rsidRPr="00562E1A">
        <w:rPr>
          <w:rFonts w:cs="Times New Roman"/>
          <w:sz w:val="40"/>
          <w:szCs w:val="40"/>
        </w:rPr>
        <w:fldChar w:fldCharType="separate"/>
      </w:r>
      <w:r w:rsidRPr="00562E1A">
        <w:pict>
          <v:shape id="_x0000_i1030" type="#_x0000_t75" style="width:80.25pt;height:36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B69C0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CB69C0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N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4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l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Cl&lt;/m:t&gt;&lt;/m:r&gt;&lt;/m:sub&gt;&lt;/m:sSub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.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N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3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562E1A">
        <w:rPr>
          <w:rFonts w:cs="Times New Roman"/>
          <w:sz w:val="40"/>
          <w:szCs w:val="40"/>
        </w:rPr>
        <w:fldChar w:fldCharType="end"/>
      </w:r>
    </w:p>
    <w:p w:rsidR="001013AD" w:rsidRPr="00025E73" w:rsidRDefault="001013AD" w:rsidP="009224C9">
      <w:pPr>
        <w:pStyle w:val="ListParagraph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 w:rsidRPr="00D81D7A">
        <w:rPr>
          <w:sz w:val="40"/>
          <w:szCs w:val="40"/>
        </w:rPr>
        <w:t>K</w:t>
      </w:r>
      <w:r w:rsidRPr="00D81D7A">
        <w:rPr>
          <w:b/>
          <w:sz w:val="40"/>
          <w:szCs w:val="40"/>
          <w:vertAlign w:val="subscript"/>
        </w:rPr>
        <w:t xml:space="preserve">r  </w:t>
      </w:r>
      <w:r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 </w:t>
      </w:r>
      <w:r w:rsidRPr="00562E1A">
        <w:rPr>
          <w:rFonts w:cs="Times New Roman"/>
          <w:sz w:val="40"/>
          <w:szCs w:val="40"/>
        </w:rPr>
        <w:fldChar w:fldCharType="begin"/>
      </w:r>
      <w:r w:rsidRPr="00562E1A">
        <w:rPr>
          <w:rFonts w:cs="Times New Roman"/>
          <w:sz w:val="40"/>
          <w:szCs w:val="40"/>
        </w:rPr>
        <w:instrText xml:space="preserve"> QUOTE </w:instrText>
      </w:r>
      <w:r w:rsidRPr="00562E1A">
        <w:pict>
          <v:shape id="_x0000_i1031" type="#_x0000_t75" style="width:147.75pt;height:4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EE5BDF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EE5BDF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3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OOH&lt;/m:t&gt;&lt;/m:r&gt;&lt;/m:sub&gt;&lt;/m:sSub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5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OH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3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OOC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5&lt;/m:t&gt;&lt;/m:r&gt;&lt;/m:sub&gt;&lt;/m:sSub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O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562E1A">
        <w:rPr>
          <w:rFonts w:cs="Times New Roman"/>
          <w:sz w:val="40"/>
          <w:szCs w:val="40"/>
        </w:rPr>
        <w:instrText xml:space="preserve"> </w:instrText>
      </w:r>
      <w:r w:rsidRPr="00562E1A">
        <w:rPr>
          <w:rFonts w:cs="Times New Roman"/>
          <w:sz w:val="40"/>
          <w:szCs w:val="40"/>
        </w:rPr>
        <w:fldChar w:fldCharType="separate"/>
      </w:r>
      <w:r w:rsidRPr="00562E1A">
        <w:pict>
          <v:shape id="_x0000_i1032" type="#_x0000_t75" style="width:147.75pt;height:4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EE5BDF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EE5BDF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3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OOH&lt;/m:t&gt;&lt;/m:r&gt;&lt;/m:sub&gt;&lt;/m:sSub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5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OH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3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COOC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5&lt;/m:t&gt;&lt;/m:r&gt;&lt;/m:sub&gt;&lt;/m:sSub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O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562E1A">
        <w:rPr>
          <w:rFonts w:cs="Times New Roman"/>
          <w:sz w:val="40"/>
          <w:szCs w:val="40"/>
        </w:rPr>
        <w:fldChar w:fldCharType="end"/>
      </w:r>
    </w:p>
    <w:p w:rsidR="001013AD" w:rsidRPr="00D81D7A" w:rsidRDefault="001013AD" w:rsidP="009224C9">
      <w:pPr>
        <w:pStyle w:val="ListParagraph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 w:rsidRPr="00D81D7A">
        <w:rPr>
          <w:sz w:val="40"/>
          <w:szCs w:val="40"/>
        </w:rPr>
        <w:t>K</w:t>
      </w:r>
      <w:r w:rsidRPr="00D81D7A">
        <w:rPr>
          <w:b/>
          <w:sz w:val="40"/>
          <w:szCs w:val="40"/>
          <w:vertAlign w:val="subscript"/>
        </w:rPr>
        <w:t xml:space="preserve">r  </w:t>
      </w:r>
      <w:r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 </w:t>
      </w:r>
      <w:r w:rsidRPr="00562E1A">
        <w:rPr>
          <w:rFonts w:cs="Times New Roman"/>
          <w:sz w:val="40"/>
          <w:szCs w:val="40"/>
        </w:rPr>
        <w:fldChar w:fldCharType="begin"/>
      </w:r>
      <w:r w:rsidRPr="00562E1A">
        <w:rPr>
          <w:rFonts w:cs="Times New Roman"/>
          <w:sz w:val="40"/>
          <w:szCs w:val="40"/>
        </w:rPr>
        <w:instrText xml:space="preserve"> QUOTE </w:instrText>
      </w:r>
      <w:r w:rsidRPr="00562E1A">
        <w:pict>
          <v:shape id="_x0000_i1033" type="#_x0000_t75" style="width:51.75pt;height:4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7E24E9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7E24E9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I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2&lt;/m:t&gt;&lt;/m:r&gt;&lt;/m:sup&gt;&lt;/m:sSubSup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/m:sub&gt;&lt;/m:sSub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I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562E1A">
        <w:rPr>
          <w:rFonts w:cs="Times New Roman"/>
          <w:sz w:val="40"/>
          <w:szCs w:val="40"/>
        </w:rPr>
        <w:instrText xml:space="preserve"> </w:instrText>
      </w:r>
      <w:r w:rsidRPr="00562E1A">
        <w:rPr>
          <w:rFonts w:cs="Times New Roman"/>
          <w:sz w:val="40"/>
          <w:szCs w:val="40"/>
        </w:rPr>
        <w:fldChar w:fldCharType="separate"/>
      </w:r>
      <w:r w:rsidRPr="00562E1A">
        <w:pict>
          <v:shape id="_x0000_i1034" type="#_x0000_t75" style="width:51.75pt;height:4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efaultTabStop w:val=&quot;708&quot;/&gt;&lt;w:hyphenationZone w:val=&quot;425&quot;/&gt;&lt;w:doNotHyphenateCaps/&gt;&lt;w:punctuationKerning/&gt;&lt;w:characterSpacingControl w:val=&quot;DontCompress&quot;/&gt;&lt;w:optimizeForBrowser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CE611D&quot;/&gt;&lt;wsp:rsid wsp:val=&quot;00011B7C&quot;/&gt;&lt;wsp:rsid wsp:val=&quot;00025E73&quot;/&gt;&lt;wsp:rsid wsp:val=&quot;000312AC&quot;/&gt;&lt;wsp:rsid wsp:val=&quot;00035681&quot;/&gt;&lt;wsp:rsid wsp:val=&quot;00063E8E&quot;/&gt;&lt;wsp:rsid wsp:val=&quot;000B6814&quot;/&gt;&lt;wsp:rsid wsp:val=&quot;000F1A35&quot;/&gt;&lt;wsp:rsid wsp:val=&quot;00103FE9&quot;/&gt;&lt;wsp:rsid wsp:val=&quot;00111147&quot;/&gt;&lt;wsp:rsid wsp:val=&quot;00120745&quot;/&gt;&lt;wsp:rsid wsp:val=&quot;00151252&quot;/&gt;&lt;wsp:rsid wsp:val=&quot;001875CC&quot;/&gt;&lt;wsp:rsid wsp:val=&quot;001D690C&quot;/&gt;&lt;wsp:rsid wsp:val=&quot;002333CD&quot;/&gt;&lt;wsp:rsid wsp:val=&quot;00241AF0&quot;/&gt;&lt;wsp:rsid wsp:val=&quot;00270EF6&quot;/&gt;&lt;wsp:rsid wsp:val=&quot;00275A6D&quot;/&gt;&lt;wsp:rsid wsp:val=&quot;0028334D&quot;/&gt;&lt;wsp:rsid wsp:val=&quot;002A3912&quot;/&gt;&lt;wsp:rsid wsp:val=&quot;002C3295&quot;/&gt;&lt;wsp:rsid wsp:val=&quot;002D3F2B&quot;/&gt;&lt;wsp:rsid wsp:val=&quot;002F05AA&quot;/&gt;&lt;wsp:rsid wsp:val=&quot;00347BD6&quot;/&gt;&lt;wsp:rsid wsp:val=&quot;003537DB&quot;/&gt;&lt;wsp:rsid wsp:val=&quot;003A2B10&quot;/&gt;&lt;wsp:rsid wsp:val=&quot;003A3814&quot;/&gt;&lt;wsp:rsid wsp:val=&quot;003F2DEA&quot;/&gt;&lt;wsp:rsid wsp:val=&quot;003F55E2&quot;/&gt;&lt;wsp:rsid wsp:val=&quot;00430FCC&quot;/&gt;&lt;wsp:rsid wsp:val=&quot;004422C8&quot;/&gt;&lt;wsp:rsid wsp:val=&quot;004610A6&quot;/&gt;&lt;wsp:rsid wsp:val=&quot;00462C36&quot;/&gt;&lt;wsp:rsid wsp:val=&quot;00463CFE&quot;/&gt;&lt;wsp:rsid wsp:val=&quot;0047118B&quot;/&gt;&lt;wsp:rsid wsp:val=&quot;00492478&quot;/&gt;&lt;wsp:rsid wsp:val=&quot;00492818&quot;/&gt;&lt;wsp:rsid wsp:val=&quot;004C341C&quot;/&gt;&lt;wsp:rsid wsp:val=&quot;004D469A&quot;/&gt;&lt;wsp:rsid wsp:val=&quot;004F5538&quot;/&gt;&lt;wsp:rsid wsp:val=&quot;00501232&quot;/&gt;&lt;wsp:rsid wsp:val=&quot;0051480F&quot;/&gt;&lt;wsp:rsid wsp:val=&quot;0052539B&quot;/&gt;&lt;wsp:rsid wsp:val=&quot;005321CD&quot;/&gt;&lt;wsp:rsid wsp:val=&quot;00533045&quot;/&gt;&lt;wsp:rsid wsp:val=&quot;00552A1F&quot;/&gt;&lt;wsp:rsid wsp:val=&quot;00562E1A&quot;/&gt;&lt;wsp:rsid wsp:val=&quot;005632DC&quot;/&gt;&lt;wsp:rsid wsp:val=&quot;00577C22&quot;/&gt;&lt;wsp:rsid wsp:val=&quot;005938A7&quot;/&gt;&lt;wsp:rsid wsp:val=&quot;005B2E21&quot;/&gt;&lt;wsp:rsid wsp:val=&quot;005B33E4&quot;/&gt;&lt;wsp:rsid wsp:val=&quot;005C5BDF&quot;/&gt;&lt;wsp:rsid wsp:val=&quot;006051FA&quot;/&gt;&lt;wsp:rsid wsp:val=&quot;0062116E&quot;/&gt;&lt;wsp:rsid wsp:val=&quot;006605A4&quot;/&gt;&lt;wsp:rsid wsp:val=&quot;006C6930&quot;/&gt;&lt;wsp:rsid wsp:val=&quot;006D31EE&quot;/&gt;&lt;wsp:rsid wsp:val=&quot;007134F4&quot;/&gt;&lt;wsp:rsid wsp:val=&quot;00726227&quot;/&gt;&lt;wsp:rsid wsp:val=&quot;007C6081&quot;/&gt;&lt;wsp:rsid wsp:val=&quot;007E24E9&quot;/&gt;&lt;wsp:rsid wsp:val=&quot;00811D6F&quot;/&gt;&lt;wsp:rsid wsp:val=&quot;008527E7&quot;/&gt;&lt;wsp:rsid wsp:val=&quot;00857514&quot;/&gt;&lt;wsp:rsid wsp:val=&quot;0088719F&quot;/&gt;&lt;wsp:rsid wsp:val=&quot;008A1217&quot;/&gt;&lt;wsp:rsid wsp:val=&quot;008A62C2&quot;/&gt;&lt;wsp:rsid wsp:val=&quot;008B3B1B&quot;/&gt;&lt;wsp:rsid wsp:val=&quot;008C0F2E&quot;/&gt;&lt;wsp:rsid wsp:val=&quot;008F7BB5&quot;/&gt;&lt;wsp:rsid wsp:val=&quot;00903BBF&quot;/&gt;&lt;wsp:rsid wsp:val=&quot;00911A00&quot;/&gt;&lt;wsp:rsid wsp:val=&quot;0091603B&quot;/&gt;&lt;wsp:rsid wsp:val=&quot;009224C9&quot;/&gt;&lt;wsp:rsid wsp:val=&quot;0095731F&quot;/&gt;&lt;wsp:rsid wsp:val=&quot;009743DE&quot;/&gt;&lt;wsp:rsid wsp:val=&quot;00995413&quot;/&gt;&lt;wsp:rsid wsp:val=&quot;009A40A7&quot;/&gt;&lt;wsp:rsid wsp:val=&quot;009B0DED&quot;/&gt;&lt;wsp:rsid wsp:val=&quot;00A03B3F&quot;/&gt;&lt;wsp:rsid wsp:val=&quot;00A67B5A&quot;/&gt;&lt;wsp:rsid wsp:val=&quot;00A757C0&quot;/&gt;&lt;wsp:rsid wsp:val=&quot;00AB6ECC&quot;/&gt;&lt;wsp:rsid wsp:val=&quot;00B0431A&quot;/&gt;&lt;wsp:rsid wsp:val=&quot;00B12461&quot;/&gt;&lt;wsp:rsid wsp:val=&quot;00B25A94&quot;/&gt;&lt;wsp:rsid wsp:val=&quot;00B3589F&quot;/&gt;&lt;wsp:rsid wsp:val=&quot;00B4346B&quot;/&gt;&lt;wsp:rsid wsp:val=&quot;00B53F8B&quot;/&gt;&lt;wsp:rsid wsp:val=&quot;00B53FF1&quot;/&gt;&lt;wsp:rsid wsp:val=&quot;00BB49D1&quot;/&gt;&lt;wsp:rsid wsp:val=&quot;00C06D67&quot;/&gt;&lt;wsp:rsid wsp:val=&quot;00C130EC&quot;/&gt;&lt;wsp:rsid wsp:val=&quot;00C241D0&quot;/&gt;&lt;wsp:rsid wsp:val=&quot;00C27AE9&quot;/&gt;&lt;wsp:rsid wsp:val=&quot;00C465A0&quot;/&gt;&lt;wsp:rsid wsp:val=&quot;00C628EF&quot;/&gt;&lt;wsp:rsid wsp:val=&quot;00C7738D&quot;/&gt;&lt;wsp:rsid wsp:val=&quot;00C96080&quot;/&gt;&lt;wsp:rsid wsp:val=&quot;00CA069C&quot;/&gt;&lt;wsp:rsid wsp:val=&quot;00CA3545&quot;/&gt;&lt;wsp:rsid wsp:val=&quot;00CE0651&quot;/&gt;&lt;wsp:rsid wsp:val=&quot;00CE611D&quot;/&gt;&lt;wsp:rsid wsp:val=&quot;00CF4A1F&quot;/&gt;&lt;wsp:rsid wsp:val=&quot;00D20747&quot;/&gt;&lt;wsp:rsid wsp:val=&quot;00D37869&quot;/&gt;&lt;wsp:rsid wsp:val=&quot;00D81D7A&quot;/&gt;&lt;wsp:rsid wsp:val=&quot;00DB7FCC&quot;/&gt;&lt;wsp:rsid wsp:val=&quot;00DD5F33&quot;/&gt;&lt;wsp:rsid wsp:val=&quot;00E0076A&quot;/&gt;&lt;wsp:rsid wsp:val=&quot;00E10884&quot;/&gt;&lt;wsp:rsid wsp:val=&quot;00E150E6&quot;/&gt;&lt;wsp:rsid wsp:val=&quot;00E61F6E&quot;/&gt;&lt;wsp:rsid wsp:val=&quot;00E646BE&quot;/&gt;&lt;wsp:rsid wsp:val=&quot;00E67DCB&quot;/&gt;&lt;wsp:rsid wsp:val=&quot;00E754F2&quot;/&gt;&lt;wsp:rsid wsp:val=&quot;00E7743E&quot;/&gt;&lt;wsp:rsid wsp:val=&quot;00EB19BD&quot;/&gt;&lt;wsp:rsid wsp:val=&quot;00EE0C7E&quot;/&gt;&lt;wsp:rsid wsp:val=&quot;00F30E5C&quot;/&gt;&lt;wsp:rsid wsp:val=&quot;00F40F08&quot;/&gt;&lt;wsp:rsid wsp:val=&quot;00F42C13&quot;/&gt;&lt;wsp:rsid wsp:val=&quot;00F60F15&quot;/&gt;&lt;wsp:rsid wsp:val=&quot;00FD1411&quot;/&gt;&lt;wsp:rsid wsp:val=&quot;00FF07CC&quot;/&gt;&lt;wsp:rsid wsp:val=&quot;00FF79F9&quot;/&gt;&lt;wsp:rsid wsp:val=&quot;00FF7E57&quot;/&gt;&lt;/wsp:rsids&gt;&lt;/w:docPr&gt;&lt;w:body&gt;&lt;w:p wsp:rsidR=&quot;00000000&quot; wsp:rsidRDefault=&quot;007E24E9&quot;&gt;&lt;m:oMathPara&gt;&lt;m:oMath&gt;&lt;m:f&gt;&lt;m:f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fPr&gt;&lt;m:num&gt;&lt;m:sSubSup&gt;&lt;m:sSubSup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Sup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I&lt;/m:t&gt;&lt;/m:r&gt;&lt;/m:sub&gt;&lt;m:sup&gt;&lt;m:r&gt;&lt;w:rPr&gt;&lt;w:rFonts w:ascii=&quot;Cambria Math&quot; w:h-ansi=&quot;Cambria Math&quot;/&gt;&lt;wx:font wx:val=&quot;Cambria Math&quot;/&gt;&lt;w:i/&gt;&lt;w:sz w:val=&quot;40&quot;/&gt;&lt;w:sz-cs w:val=&quot;40&quot;/&gt;&lt;/w:rPr&gt;&lt;m:t&gt;2&lt;/m:t&gt;&lt;/m:r&gt;&lt;/m:sup&gt;&lt;/m:sSubSup&gt;&lt;/m:num&gt;&lt;m:den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H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/m:sub&gt;&lt;/m:sSub&gt;&lt;m:r&gt;&lt;w:rPr&gt;&lt;w:rFonts w:ascii=&quot;Cambria Math&quot; w:h-ansi=&quot;Cambria Math&quot;/&gt;&lt;wx:font wx:val=&quot;Cambria Math&quot;/&gt;&lt;w:i/&gt;&lt;w:sz w:val=&quot;40&quot;/&gt;&lt;w:sz-cs w:val=&quot;40&quot;/&gt;&lt;/w:rPr&gt;&lt;m:t&gt;.&lt;/m:t&gt;&lt;/m:r&gt;&lt;m:sSub&gt;&lt;m:sSubPr&gt;&lt;m:ctrlPr&gt;&lt;w:rPr&gt;&lt;w:rFonts w:ascii=&quot;Cambria Math&quot; w:h-ansi=&quot;Cambria Math&quot;/&gt;&lt;wx:font wx:val=&quot;Cambria Math&quot;/&gt;&lt;w:i/&gt;&lt;w:sz w:val=&quot;40&quot;/&gt;&lt;w:sz-cs w:val=&quot;40&quot;/&gt;&lt;/w:rPr&gt;&lt;/m:ctrlPr&gt;&lt;/m:sSubPr&gt;&lt;m:e&gt;&lt;m:r&gt;&lt;w:rPr&gt;&lt;w:rFonts w:ascii=&quot;Cambria Math&quot; w:h-ansi=&quot;Cambria Math&quot;/&gt;&lt;wx:font wx:val=&quot;Cambria Math&quot;/&gt;&lt;w:i/&gt;&lt;w:sz w:val=&quot;40&quot;/&gt;&lt;w:sz-cs w:val=&quot;40&quot;/&gt;&lt;/w:rPr&gt;&lt;m:t&gt;c&lt;/m:t&gt;&lt;/m:r&gt;&lt;/m:e&gt;&lt;m:sub&gt;&lt;m:r&gt;&lt;m:rPr&gt;&lt;m:sty m:val=&quot;p&quot;/&gt;&lt;/m:rPr&gt;&lt;w:rPr&gt;&lt;w:rFonts w:ascii=&quot;Cambria Math&quot; w:h-ansi=&quot;Cambria Math&quot;/&gt;&lt;wx:font wx:val=&quot;Cambria Math&quot;/&gt;&lt;w:sz w:val=&quot;40&quot;/&gt;&lt;w:sz-cs w:val=&quot;40&quot;/&gt;&lt;/w:rPr&gt;&lt;m:t&gt;I&lt;/m:t&gt;&lt;/m:r&gt;&lt;m:r&gt;&lt;m:rPr&gt;&lt;m:sty m:val=&quot;b&quot;/&gt;&lt;/m:rPr&gt;&lt;w:rPr&gt;&lt;w:rFonts w:ascii=&quot;Cambria Math&quot; w:h-ansi=&quot;Cambria Math&quot;/&gt;&lt;wx:font wx:val=&quot;Cambria Math&quot;/&gt;&lt;w:b/&gt;&lt;w:sz w:val=&quot;40&quot;/&gt;&lt;w:sz-cs w:val=&quot;40&quot;/&gt;&lt;w:vertAlign w:val=&quot;subscript&quot;/&gt;&lt;/w:rPr&gt;&lt;m:t&gt;2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562E1A">
        <w:rPr>
          <w:rFonts w:cs="Times New Roman"/>
          <w:sz w:val="40"/>
          <w:szCs w:val="40"/>
        </w:rPr>
        <w:fldChar w:fldCharType="end"/>
      </w:r>
    </w:p>
    <w:p w:rsidR="001013AD" w:rsidRDefault="001013AD">
      <w:pPr>
        <w:spacing w:after="0" w:line="240" w:lineRule="auto"/>
        <w:rPr>
          <w:rFonts w:cs="Times New Roman"/>
          <w:sz w:val="40"/>
          <w:szCs w:val="40"/>
        </w:rPr>
      </w:pPr>
      <w:bookmarkStart w:id="0" w:name="_GoBack"/>
      <w:bookmarkEnd w:id="0"/>
      <w:r>
        <w:rPr>
          <w:rFonts w:cs="Times New Roman"/>
          <w:sz w:val="40"/>
          <w:szCs w:val="40"/>
        </w:rPr>
        <w:br w:type="page"/>
      </w:r>
    </w:p>
    <w:p w:rsidR="001013AD" w:rsidRPr="009224C9" w:rsidRDefault="001013AD" w:rsidP="003F55E2">
      <w:pPr>
        <w:ind w:left="360"/>
        <w:rPr>
          <w:rFonts w:cs="Times New Roman"/>
          <w:sz w:val="40"/>
          <w:szCs w:val="40"/>
        </w:rPr>
      </w:pPr>
      <w:r w:rsidRPr="00151252">
        <w:rPr>
          <w:rFonts w:ascii="Times New Roman" w:hAnsi="Times New Roman" w:cs="Times New Roman"/>
        </w:rPr>
        <w:t>Materiál je určen pro bezplatné používání</w:t>
      </w:r>
      <w:r>
        <w:rPr>
          <w:rFonts w:ascii="Times New Roman" w:hAnsi="Times New Roman" w:cs="Times New Roman"/>
        </w:rPr>
        <w:t xml:space="preserve"> a pro potřeby výuky,</w:t>
      </w:r>
      <w:r w:rsidRPr="00151252">
        <w:rPr>
          <w:rFonts w:ascii="Times New Roman" w:hAnsi="Times New Roman" w:cs="Times New Roman"/>
        </w:rPr>
        <w:t xml:space="preserve"> vzdělávání na všech typech škol a školských zařízení. Jakékoliv další použití podléhá autorskému zákonu.</w:t>
      </w:r>
    </w:p>
    <w:p w:rsidR="001013AD" w:rsidRDefault="001013AD" w:rsidP="00C06D67">
      <w:pPr>
        <w:rPr>
          <w:rFonts w:cs="Times New Roman"/>
        </w:rPr>
      </w:pPr>
    </w:p>
    <w:p w:rsidR="001013AD" w:rsidRDefault="001013AD" w:rsidP="00C06D67">
      <w:pPr>
        <w:tabs>
          <w:tab w:val="left" w:pos="8085"/>
          <w:tab w:val="left" w:pos="8623"/>
        </w:tabs>
        <w:rPr>
          <w:sz w:val="44"/>
          <w:szCs w:val="44"/>
        </w:rPr>
      </w:pPr>
      <w:r>
        <w:rPr>
          <w:sz w:val="44"/>
          <w:szCs w:val="44"/>
        </w:rPr>
        <w:t>Zdroje : vlastní tvorba</w:t>
      </w:r>
    </w:p>
    <w:sectPr w:rsidR="001013AD" w:rsidSect="00270EF6">
      <w:headerReference w:type="default" r:id="rId12"/>
      <w:pgSz w:w="11906" w:h="16838"/>
      <w:pgMar w:top="2278" w:right="1417" w:bottom="1417" w:left="1417" w:header="53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3AD" w:rsidRDefault="001013A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013AD" w:rsidRDefault="001013A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3AD" w:rsidRDefault="001013A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013AD" w:rsidRDefault="001013A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3AD" w:rsidRDefault="001013AD">
    <w:pPr>
      <w:pStyle w:val="Header"/>
      <w:rPr>
        <w:rFonts w:cs="Times New Roman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Popis: Popis: OPVK_hor_zakladni_logolink_RGB_cz.jpg" style="position:absolute;margin-left:18pt;margin-top:-.2pt;width:414.4pt;height:90.4pt;z-index:-251656192;visibility:visible;mso-position-horizontal-relative:margin" wrapcoords="-39 0 -39 21421 21600 21421 21600 0 -39 0">
          <v:imagedata r:id="rId1" o:title=""/>
          <w10:wrap type="tigh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7A5A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381B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0009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3D44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004B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006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4A9D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22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405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2205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D40DA2"/>
    <w:multiLevelType w:val="hybridMultilevel"/>
    <w:tmpl w:val="C1A2D808"/>
    <w:lvl w:ilvl="0" w:tplc="D0AA903C">
      <w:start w:val="1"/>
      <w:numFmt w:val="lowerLetter"/>
      <w:lvlText w:val="%1)"/>
      <w:lvlJc w:val="left"/>
      <w:pPr>
        <w:ind w:left="97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abstractNum w:abstractNumId="11">
    <w:nsid w:val="135D056D"/>
    <w:multiLevelType w:val="hybridMultilevel"/>
    <w:tmpl w:val="CC184750"/>
    <w:lvl w:ilvl="0" w:tplc="2690BF78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B861FE2"/>
    <w:multiLevelType w:val="multilevel"/>
    <w:tmpl w:val="00E6EB4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D0749F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24976661"/>
    <w:multiLevelType w:val="hybridMultilevel"/>
    <w:tmpl w:val="82AC979C"/>
    <w:lvl w:ilvl="0" w:tplc="B1209F16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>
    <w:nsid w:val="2F9935E7"/>
    <w:multiLevelType w:val="hybridMultilevel"/>
    <w:tmpl w:val="2B82827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9DB5781"/>
    <w:multiLevelType w:val="hybridMultilevel"/>
    <w:tmpl w:val="AB50D1B8"/>
    <w:lvl w:ilvl="0" w:tplc="9ED0187C">
      <w:start w:val="3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51A43B2E"/>
    <w:multiLevelType w:val="hybridMultilevel"/>
    <w:tmpl w:val="DFD0CF78"/>
    <w:lvl w:ilvl="0" w:tplc="55147242">
      <w:start w:val="1"/>
      <w:numFmt w:val="lowerLetter"/>
      <w:lvlText w:val="%1)"/>
      <w:lvlJc w:val="left"/>
      <w:pPr>
        <w:ind w:left="112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18">
    <w:nsid w:val="6A3362FF"/>
    <w:multiLevelType w:val="multilevel"/>
    <w:tmpl w:val="AF7A46EA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upperRoman"/>
      <w:isLgl/>
      <w:lvlText w:val="%1.%2.%3."/>
      <w:lvlJc w:val="left"/>
      <w:pPr>
        <w:ind w:left="1800" w:hanging="144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8"/>
  </w:num>
  <w:num w:numId="13">
    <w:abstractNumId w:val="12"/>
  </w:num>
  <w:num w:numId="14">
    <w:abstractNumId w:val="14"/>
  </w:num>
  <w:num w:numId="15">
    <w:abstractNumId w:val="17"/>
  </w:num>
  <w:num w:numId="16">
    <w:abstractNumId w:val="13"/>
  </w:num>
  <w:num w:numId="17">
    <w:abstractNumId w:val="16"/>
  </w:num>
  <w:num w:numId="18">
    <w:abstractNumId w:val="10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611D"/>
    <w:rsid w:val="00011B7C"/>
    <w:rsid w:val="00025E73"/>
    <w:rsid w:val="000312AC"/>
    <w:rsid w:val="00035681"/>
    <w:rsid w:val="00063E8E"/>
    <w:rsid w:val="000B6814"/>
    <w:rsid w:val="000F1A35"/>
    <w:rsid w:val="001013AD"/>
    <w:rsid w:val="00103FE9"/>
    <w:rsid w:val="00111147"/>
    <w:rsid w:val="00120745"/>
    <w:rsid w:val="00151252"/>
    <w:rsid w:val="001875CC"/>
    <w:rsid w:val="001D690C"/>
    <w:rsid w:val="002333CD"/>
    <w:rsid w:val="00241AF0"/>
    <w:rsid w:val="00270EF6"/>
    <w:rsid w:val="00275A6D"/>
    <w:rsid w:val="0028334D"/>
    <w:rsid w:val="002A3912"/>
    <w:rsid w:val="002C3295"/>
    <w:rsid w:val="002D3F2B"/>
    <w:rsid w:val="002F05AA"/>
    <w:rsid w:val="00347BD6"/>
    <w:rsid w:val="003537DB"/>
    <w:rsid w:val="003A2B10"/>
    <w:rsid w:val="003A3814"/>
    <w:rsid w:val="003F2DEA"/>
    <w:rsid w:val="003F55E2"/>
    <w:rsid w:val="00430FCC"/>
    <w:rsid w:val="004422C8"/>
    <w:rsid w:val="004610A6"/>
    <w:rsid w:val="00462C36"/>
    <w:rsid w:val="00463CFE"/>
    <w:rsid w:val="0047118B"/>
    <w:rsid w:val="00492478"/>
    <w:rsid w:val="00492818"/>
    <w:rsid w:val="004C341C"/>
    <w:rsid w:val="004D469A"/>
    <w:rsid w:val="004F5538"/>
    <w:rsid w:val="00501232"/>
    <w:rsid w:val="0051480F"/>
    <w:rsid w:val="0052539B"/>
    <w:rsid w:val="005321CD"/>
    <w:rsid w:val="00533045"/>
    <w:rsid w:val="00552A1F"/>
    <w:rsid w:val="00562E1A"/>
    <w:rsid w:val="005632DC"/>
    <w:rsid w:val="00577C22"/>
    <w:rsid w:val="005938A7"/>
    <w:rsid w:val="005B2E21"/>
    <w:rsid w:val="005B33E4"/>
    <w:rsid w:val="005C5BDF"/>
    <w:rsid w:val="006051FA"/>
    <w:rsid w:val="0062116E"/>
    <w:rsid w:val="006605A4"/>
    <w:rsid w:val="006C6930"/>
    <w:rsid w:val="006D31EE"/>
    <w:rsid w:val="007134F4"/>
    <w:rsid w:val="00726227"/>
    <w:rsid w:val="007C6081"/>
    <w:rsid w:val="00811D6F"/>
    <w:rsid w:val="0082036B"/>
    <w:rsid w:val="008527E7"/>
    <w:rsid w:val="00857514"/>
    <w:rsid w:val="0088719F"/>
    <w:rsid w:val="008A1217"/>
    <w:rsid w:val="008A62C2"/>
    <w:rsid w:val="008B3B1B"/>
    <w:rsid w:val="008C0F2E"/>
    <w:rsid w:val="008F7BB5"/>
    <w:rsid w:val="00903BBF"/>
    <w:rsid w:val="00911A00"/>
    <w:rsid w:val="0091603B"/>
    <w:rsid w:val="009224C9"/>
    <w:rsid w:val="0095731F"/>
    <w:rsid w:val="009743DE"/>
    <w:rsid w:val="00995413"/>
    <w:rsid w:val="009A40A7"/>
    <w:rsid w:val="009B0DED"/>
    <w:rsid w:val="00A03B3F"/>
    <w:rsid w:val="00A67B5A"/>
    <w:rsid w:val="00A757C0"/>
    <w:rsid w:val="00AB6ECC"/>
    <w:rsid w:val="00B0431A"/>
    <w:rsid w:val="00B12461"/>
    <w:rsid w:val="00B25A94"/>
    <w:rsid w:val="00B3589F"/>
    <w:rsid w:val="00B4346B"/>
    <w:rsid w:val="00B53F8B"/>
    <w:rsid w:val="00B53FF1"/>
    <w:rsid w:val="00BB49D1"/>
    <w:rsid w:val="00C06D67"/>
    <w:rsid w:val="00C130EC"/>
    <w:rsid w:val="00C241D0"/>
    <w:rsid w:val="00C27AE9"/>
    <w:rsid w:val="00C465A0"/>
    <w:rsid w:val="00C6120A"/>
    <w:rsid w:val="00C628EF"/>
    <w:rsid w:val="00C7738D"/>
    <w:rsid w:val="00C96080"/>
    <w:rsid w:val="00CA069C"/>
    <w:rsid w:val="00CA3545"/>
    <w:rsid w:val="00CE0651"/>
    <w:rsid w:val="00CE611D"/>
    <w:rsid w:val="00CF4A1F"/>
    <w:rsid w:val="00D20747"/>
    <w:rsid w:val="00D37869"/>
    <w:rsid w:val="00D81D7A"/>
    <w:rsid w:val="00DB7FCC"/>
    <w:rsid w:val="00DD5F33"/>
    <w:rsid w:val="00E0076A"/>
    <w:rsid w:val="00E10884"/>
    <w:rsid w:val="00E150E6"/>
    <w:rsid w:val="00E61F6E"/>
    <w:rsid w:val="00E646BE"/>
    <w:rsid w:val="00E67DCB"/>
    <w:rsid w:val="00E754F2"/>
    <w:rsid w:val="00E7743E"/>
    <w:rsid w:val="00EB19BD"/>
    <w:rsid w:val="00EE0C7E"/>
    <w:rsid w:val="00F30E5C"/>
    <w:rsid w:val="00F40F08"/>
    <w:rsid w:val="00F42C13"/>
    <w:rsid w:val="00F60F15"/>
    <w:rsid w:val="00FD1411"/>
    <w:rsid w:val="00FF07CC"/>
    <w:rsid w:val="00FF79F9"/>
    <w:rsid w:val="00FF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11D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611D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70EF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6080"/>
    <w:rPr>
      <w:rFonts w:eastAsia="Times New Roman" w:cs="Calibri"/>
      <w:lang w:eastAsia="en-US"/>
    </w:rPr>
  </w:style>
  <w:style w:type="paragraph" w:styleId="Footer">
    <w:name w:val="footer"/>
    <w:basedOn w:val="Normal"/>
    <w:link w:val="FooterChar"/>
    <w:uiPriority w:val="99"/>
    <w:rsid w:val="00270EF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96080"/>
    <w:rPr>
      <w:rFonts w:eastAsia="Times New Roman" w:cs="Calibri"/>
      <w:lang w:eastAsia="en-US"/>
    </w:rPr>
  </w:style>
  <w:style w:type="paragraph" w:styleId="ListParagraph">
    <w:name w:val="List Paragraph"/>
    <w:basedOn w:val="Normal"/>
    <w:uiPriority w:val="99"/>
    <w:qFormat/>
    <w:rsid w:val="003A3814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rsid w:val="002F0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F05AA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2F05AA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25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2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4</Pages>
  <Words>206</Words>
  <Characters>1216</Characters>
  <Application>Microsoft Office Outlook</Application>
  <DocSecurity>0</DocSecurity>
  <Lines>0</Lines>
  <Paragraphs>0</Paragraphs>
  <ScaleCrop>false</ScaleCrop>
  <Company>SZŠ a VOŠZ Nymburk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Pergel Tomáš</dc:creator>
  <cp:keywords/>
  <dc:description/>
  <cp:lastModifiedBy>74007</cp:lastModifiedBy>
  <cp:revision>5</cp:revision>
  <dcterms:created xsi:type="dcterms:W3CDTF">2013-11-18T09:39:00Z</dcterms:created>
  <dcterms:modified xsi:type="dcterms:W3CDTF">2013-11-28T15:00:00Z</dcterms:modified>
</cp:coreProperties>
</file>