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4F0" w:rsidRDefault="00D404F0">
      <w:r>
        <w:t xml:space="preserve">               </w:t>
      </w:r>
    </w:p>
    <w:p w:rsidR="00D404F0" w:rsidRDefault="00D404F0">
      <w:r>
        <w:t xml:space="preserve">                  </w:t>
      </w:r>
      <w:r w:rsidRPr="00B5589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6" o:title=""/>
          </v:shape>
        </w:pict>
      </w:r>
    </w:p>
    <w:p w:rsidR="00D404F0" w:rsidRDefault="00D404F0" w:rsidP="0028156D"/>
    <w:p w:rsidR="00D404F0" w:rsidRDefault="00D404F0" w:rsidP="0028156D"/>
    <w:p w:rsidR="00D404F0" w:rsidRPr="0015527A" w:rsidRDefault="00D404F0" w:rsidP="0028156D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D404F0" w:rsidRPr="0015527A" w:rsidRDefault="00D404F0" w:rsidP="0028156D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D404F0" w:rsidRPr="0015527A" w:rsidRDefault="00D404F0" w:rsidP="0028156D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VY_12_INOVACE_146_NS/2</w:t>
      </w:r>
    </w:p>
    <w:p w:rsidR="00D404F0" w:rsidRPr="0015527A" w:rsidRDefault="00D404F0" w:rsidP="0028156D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D404F0" w:rsidRPr="0015527A" w:rsidRDefault="00D404F0" w:rsidP="0028156D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Povolání 2</w:t>
      </w:r>
    </w:p>
    <w:p w:rsidR="00D404F0" w:rsidRPr="0015527A" w:rsidRDefault="00D404F0" w:rsidP="0028156D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D404F0" w:rsidRPr="0015527A" w:rsidRDefault="00D404F0" w:rsidP="0028156D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druhy povolání</w:t>
      </w:r>
    </w:p>
    <w:p w:rsidR="00D404F0" w:rsidRPr="0015527A" w:rsidRDefault="00D404F0" w:rsidP="0028156D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4. února 2014</w:t>
      </w:r>
    </w:p>
    <w:p w:rsidR="00D404F0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Default="00D404F0" w:rsidP="0028156D"/>
    <w:p w:rsidR="00D404F0" w:rsidRDefault="00D404F0" w:rsidP="0028156D"/>
    <w:p w:rsidR="00D404F0" w:rsidRDefault="00D404F0" w:rsidP="0028156D"/>
    <w:p w:rsidR="00D404F0" w:rsidRDefault="00D404F0" w:rsidP="0028156D"/>
    <w:p w:rsidR="00D404F0" w:rsidRDefault="00D404F0" w:rsidP="0028156D"/>
    <w:p w:rsidR="00D404F0" w:rsidRDefault="00D404F0" w:rsidP="0028156D"/>
    <w:p w:rsidR="00D404F0" w:rsidRDefault="00D404F0" w:rsidP="0028156D"/>
    <w:p w:rsidR="00D404F0" w:rsidRDefault="00D404F0" w:rsidP="0028156D"/>
    <w:p w:rsidR="00D404F0" w:rsidRDefault="00D404F0" w:rsidP="0028156D"/>
    <w:p w:rsidR="00D404F0" w:rsidRDefault="00D404F0" w:rsidP="0028156D"/>
    <w:p w:rsidR="00D404F0" w:rsidRDefault="00D404F0" w:rsidP="0028156D">
      <w:pPr>
        <w:autoSpaceDE w:val="0"/>
        <w:autoSpaceDN w:val="0"/>
        <w:adjustRightInd w:val="0"/>
        <w:rPr>
          <w:b/>
          <w:sz w:val="32"/>
          <w:szCs w:val="32"/>
        </w:rPr>
      </w:pPr>
      <w:r w:rsidRPr="00C60896">
        <w:rPr>
          <w:b/>
          <w:sz w:val="32"/>
          <w:szCs w:val="32"/>
        </w:rPr>
        <w:t>Anotace:</w:t>
      </w:r>
    </w:p>
    <w:p w:rsidR="00D404F0" w:rsidRPr="0028156D" w:rsidRDefault="00D404F0" w:rsidP="0028156D">
      <w:pPr>
        <w:autoSpaceDE w:val="0"/>
        <w:autoSpaceDN w:val="0"/>
        <w:adjustRightInd w:val="0"/>
      </w:pPr>
      <w:r>
        <w:t>Tento pracovní list slouží k opakování probrané látky. Žáci mohou pracovat samostatně nebo ve dvojicích či skupinách.</w:t>
      </w:r>
    </w:p>
    <w:p w:rsidR="00D404F0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p w:rsidR="00D404F0" w:rsidRDefault="00D404F0" w:rsidP="0028156D"/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ind w:firstLine="708"/>
      </w:pPr>
    </w:p>
    <w:p w:rsidR="00D404F0" w:rsidRDefault="00D404F0" w:rsidP="0028156D">
      <w:pPr>
        <w:rPr>
          <w:b/>
          <w:sz w:val="32"/>
          <w:szCs w:val="32"/>
        </w:rPr>
      </w:pPr>
      <w:r w:rsidRPr="0028156D">
        <w:object w:dxaOrig="10751" w:dyaOrig="18045">
          <v:shape id="_x0000_i1026" type="#_x0000_t75" style="width:537.75pt;height:902.25pt" o:ole="">
            <v:imagedata r:id="rId7" o:title=""/>
          </v:shape>
          <o:OLEObject Type="Embed" ProgID="Word.Document.12" ShapeID="_x0000_i1026" DrawAspect="Content" ObjectID="_1457891524" r:id="rId8">
            <o:FieldCodes>\s</o:FieldCodes>
          </o:OLEObject>
        </w:object>
      </w:r>
      <w:r w:rsidRPr="00120F5F">
        <w:rPr>
          <w:b/>
          <w:sz w:val="32"/>
          <w:szCs w:val="32"/>
        </w:rPr>
        <w:t>Zdroje:</w:t>
      </w:r>
    </w:p>
    <w:p w:rsidR="00D404F0" w:rsidRPr="009750C9" w:rsidRDefault="00D404F0" w:rsidP="00915C3E">
      <w:pPr>
        <w:rPr>
          <w:rFonts w:cs="Arial"/>
          <w:bCs/>
        </w:rPr>
      </w:pPr>
      <w:r>
        <w:t xml:space="preserve">Kliparty - </w:t>
      </w:r>
      <w:r w:rsidRPr="009750C9">
        <w:rPr>
          <w:rFonts w:cs="Arial"/>
          <w:bCs/>
        </w:rPr>
        <w:t>www.office.microsoft.com</w:t>
      </w:r>
    </w:p>
    <w:p w:rsidR="00D404F0" w:rsidRPr="00120F5F" w:rsidRDefault="00D404F0" w:rsidP="00915C3E"/>
    <w:p w:rsidR="00D404F0" w:rsidRPr="0028156D" w:rsidRDefault="00D404F0" w:rsidP="0028156D"/>
    <w:p w:rsidR="00D404F0" w:rsidRPr="0028156D" w:rsidRDefault="00D404F0" w:rsidP="0028156D"/>
    <w:p w:rsidR="00D404F0" w:rsidRPr="0028156D" w:rsidRDefault="00D404F0" w:rsidP="0028156D"/>
    <w:sectPr w:rsidR="00D404F0" w:rsidRPr="0028156D" w:rsidSect="002815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4F0" w:rsidRDefault="00D404F0" w:rsidP="00120F5F">
      <w:pPr>
        <w:spacing w:after="0" w:line="240" w:lineRule="auto"/>
      </w:pPr>
      <w:r>
        <w:separator/>
      </w:r>
    </w:p>
  </w:endnote>
  <w:endnote w:type="continuationSeparator" w:id="0">
    <w:p w:rsidR="00D404F0" w:rsidRDefault="00D404F0" w:rsidP="0012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4F0" w:rsidRDefault="00D404F0" w:rsidP="00120F5F">
      <w:pPr>
        <w:spacing w:after="0" w:line="240" w:lineRule="auto"/>
      </w:pPr>
      <w:r>
        <w:separator/>
      </w:r>
    </w:p>
  </w:footnote>
  <w:footnote w:type="continuationSeparator" w:id="0">
    <w:p w:rsidR="00D404F0" w:rsidRDefault="00D404F0" w:rsidP="00120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156D"/>
    <w:rsid w:val="00120F5F"/>
    <w:rsid w:val="0015527A"/>
    <w:rsid w:val="0028156D"/>
    <w:rsid w:val="00306DF4"/>
    <w:rsid w:val="0045172D"/>
    <w:rsid w:val="00580871"/>
    <w:rsid w:val="00584193"/>
    <w:rsid w:val="00596FDF"/>
    <w:rsid w:val="005F6EAF"/>
    <w:rsid w:val="00915C3E"/>
    <w:rsid w:val="009750C9"/>
    <w:rsid w:val="00B5589F"/>
    <w:rsid w:val="00C60896"/>
    <w:rsid w:val="00CD588F"/>
    <w:rsid w:val="00D404F0"/>
    <w:rsid w:val="00E13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88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8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15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2815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Header">
    <w:name w:val="header"/>
    <w:basedOn w:val="Normal"/>
    <w:link w:val="HeaderChar"/>
    <w:uiPriority w:val="99"/>
    <w:semiHidden/>
    <w:rsid w:val="00120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20F5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120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20F5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1.docx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79</Words>
  <Characters>471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uzivatel</dc:creator>
  <cp:keywords/>
  <dc:description/>
  <cp:lastModifiedBy>DUM</cp:lastModifiedBy>
  <cp:revision>2</cp:revision>
  <dcterms:created xsi:type="dcterms:W3CDTF">2014-04-01T19:06:00Z</dcterms:created>
  <dcterms:modified xsi:type="dcterms:W3CDTF">2014-04-01T19:06:00Z</dcterms:modified>
</cp:coreProperties>
</file>