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47C" w:rsidRDefault="0094047C">
      <w:r>
        <w:t xml:space="preserve">                    </w:t>
      </w:r>
      <w:r w:rsidRPr="00051114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6" o:title=""/>
          </v:shape>
        </w:pict>
      </w:r>
    </w:p>
    <w:p w:rsidR="0094047C" w:rsidRDefault="0094047C"/>
    <w:p w:rsidR="0094047C" w:rsidRPr="0015527A" w:rsidRDefault="0094047C" w:rsidP="003D61C9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94047C" w:rsidRPr="0015527A" w:rsidRDefault="0094047C" w:rsidP="003D61C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94047C" w:rsidRPr="0015527A" w:rsidRDefault="0094047C" w:rsidP="003D61C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VY_12_INOVACE_147_NS/2</w:t>
      </w:r>
    </w:p>
    <w:p w:rsidR="0094047C" w:rsidRPr="0015527A" w:rsidRDefault="0094047C" w:rsidP="003D61C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94047C" w:rsidRPr="0015527A" w:rsidRDefault="0094047C" w:rsidP="003D61C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Povolání 3</w:t>
      </w:r>
    </w:p>
    <w:p w:rsidR="0094047C" w:rsidRPr="0015527A" w:rsidRDefault="0094047C" w:rsidP="003D61C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94047C" w:rsidRPr="0015527A" w:rsidRDefault="0094047C" w:rsidP="003D61C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druhy povolání</w:t>
      </w:r>
    </w:p>
    <w:p w:rsidR="0094047C" w:rsidRPr="0015527A" w:rsidRDefault="0094047C" w:rsidP="003D61C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5. února 2014</w:t>
      </w:r>
    </w:p>
    <w:p w:rsidR="0094047C" w:rsidRDefault="0094047C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Pr="003D61C9" w:rsidRDefault="0094047C" w:rsidP="003D61C9"/>
    <w:p w:rsidR="0094047C" w:rsidRDefault="0094047C" w:rsidP="003D61C9"/>
    <w:p w:rsidR="0094047C" w:rsidRDefault="0094047C" w:rsidP="003D61C9">
      <w:pPr>
        <w:tabs>
          <w:tab w:val="left" w:pos="1302"/>
        </w:tabs>
      </w:pPr>
      <w:r>
        <w:tab/>
      </w:r>
    </w:p>
    <w:p w:rsidR="0094047C" w:rsidRDefault="0094047C" w:rsidP="003D61C9">
      <w:pPr>
        <w:tabs>
          <w:tab w:val="left" w:pos="1302"/>
        </w:tabs>
      </w:pPr>
    </w:p>
    <w:p w:rsidR="0094047C" w:rsidRDefault="0094047C" w:rsidP="003D61C9">
      <w:pPr>
        <w:tabs>
          <w:tab w:val="left" w:pos="1302"/>
        </w:tabs>
      </w:pPr>
    </w:p>
    <w:p w:rsidR="0094047C" w:rsidRDefault="0094047C" w:rsidP="003D61C9">
      <w:pPr>
        <w:tabs>
          <w:tab w:val="left" w:pos="1302"/>
        </w:tabs>
      </w:pPr>
    </w:p>
    <w:p w:rsidR="0094047C" w:rsidRDefault="0094047C" w:rsidP="003D61C9">
      <w:pPr>
        <w:tabs>
          <w:tab w:val="left" w:pos="1302"/>
        </w:tabs>
      </w:pPr>
    </w:p>
    <w:p w:rsidR="0094047C" w:rsidRDefault="0094047C" w:rsidP="003D61C9">
      <w:pPr>
        <w:tabs>
          <w:tab w:val="left" w:pos="1302"/>
        </w:tabs>
      </w:pPr>
    </w:p>
    <w:p w:rsidR="0094047C" w:rsidRDefault="0094047C" w:rsidP="003D61C9">
      <w:pPr>
        <w:tabs>
          <w:tab w:val="left" w:pos="1302"/>
        </w:tabs>
      </w:pPr>
    </w:p>
    <w:p w:rsidR="0094047C" w:rsidRDefault="0094047C" w:rsidP="003D61C9">
      <w:pPr>
        <w:tabs>
          <w:tab w:val="left" w:pos="1302"/>
        </w:tabs>
        <w:rPr>
          <w:sz w:val="32"/>
          <w:szCs w:val="32"/>
        </w:rPr>
      </w:pPr>
      <w:r>
        <w:rPr>
          <w:sz w:val="32"/>
          <w:szCs w:val="32"/>
        </w:rPr>
        <w:t>Anotace:</w:t>
      </w:r>
    </w:p>
    <w:p w:rsidR="0094047C" w:rsidRDefault="0094047C" w:rsidP="003D61C9">
      <w:pPr>
        <w:tabs>
          <w:tab w:val="left" w:pos="1302"/>
        </w:tabs>
      </w:pPr>
      <w:r>
        <w:t>Tento pracovní list slouží k procvičování daného tématu. Žáci mohou pracovat samostatně nebo ve dvojicích. U třetího cvičení je nutná společná kontrola a vysvětlení.</w:t>
      </w:r>
    </w:p>
    <w:p w:rsidR="0094047C" w:rsidRPr="006B232F" w:rsidRDefault="0094047C" w:rsidP="006B232F"/>
    <w:p w:rsidR="0094047C" w:rsidRPr="006B232F" w:rsidRDefault="0094047C" w:rsidP="006B232F"/>
    <w:p w:rsidR="0094047C" w:rsidRPr="006B232F" w:rsidRDefault="0094047C" w:rsidP="006B232F"/>
    <w:p w:rsidR="0094047C" w:rsidRPr="006B232F" w:rsidRDefault="0094047C" w:rsidP="006B232F"/>
    <w:p w:rsidR="0094047C" w:rsidRPr="006B232F" w:rsidRDefault="0094047C" w:rsidP="006B232F"/>
    <w:p w:rsidR="0094047C" w:rsidRPr="006B232F" w:rsidRDefault="0094047C" w:rsidP="006B232F"/>
    <w:p w:rsidR="0094047C" w:rsidRDefault="0094047C" w:rsidP="006B232F"/>
    <w:p w:rsidR="0094047C" w:rsidRDefault="0094047C" w:rsidP="006B232F">
      <w:pPr>
        <w:tabs>
          <w:tab w:val="left" w:pos="1670"/>
        </w:tabs>
      </w:pPr>
      <w:r>
        <w:tab/>
      </w: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1670"/>
        </w:tabs>
      </w:pPr>
    </w:p>
    <w:p w:rsidR="0094047C" w:rsidRDefault="0094047C" w:rsidP="006B232F">
      <w:pPr>
        <w:tabs>
          <w:tab w:val="left" w:pos="2505"/>
          <w:tab w:val="left" w:pos="6270"/>
          <w:tab w:val="left" w:pos="9405"/>
        </w:tabs>
        <w:rPr>
          <w:sz w:val="32"/>
          <w:szCs w:val="32"/>
        </w:rPr>
      </w:pPr>
      <w:r w:rsidRPr="006B232F">
        <w:object w:dxaOrig="11205" w:dyaOrig="15956">
          <v:shape id="_x0000_i1026" type="#_x0000_t75" style="width:560.25pt;height:798pt" o:ole="">
            <v:imagedata r:id="rId7" o:title=""/>
          </v:shape>
          <o:OLEObject Type="Embed" ProgID="Word.Document.12" ShapeID="_x0000_i1026" DrawAspect="Content" ObjectID="_1457891399" r:id="rId8">
            <o:FieldCodes>\s</o:FieldCodes>
          </o:OLEObject>
        </w:object>
      </w:r>
      <w:r w:rsidRPr="006B232F">
        <w:rPr>
          <w:sz w:val="32"/>
          <w:szCs w:val="32"/>
        </w:rPr>
        <w:t xml:space="preserve"> </w:t>
      </w:r>
      <w:r>
        <w:rPr>
          <w:sz w:val="32"/>
          <w:szCs w:val="32"/>
        </w:rPr>
        <w:t>Zdroje:</w:t>
      </w:r>
    </w:p>
    <w:p w:rsidR="0094047C" w:rsidRPr="009750C9" w:rsidRDefault="0094047C" w:rsidP="00CA3705">
      <w:pPr>
        <w:rPr>
          <w:rFonts w:cs="Arial"/>
          <w:bCs/>
        </w:rPr>
      </w:pPr>
      <w:r>
        <w:t xml:space="preserve">Kliparty - </w:t>
      </w:r>
      <w:r w:rsidRPr="009750C9">
        <w:rPr>
          <w:rFonts w:cs="Arial"/>
          <w:bCs/>
        </w:rPr>
        <w:t>www.office.microsoft.com</w:t>
      </w:r>
    </w:p>
    <w:p w:rsidR="0094047C" w:rsidRPr="002975BA" w:rsidRDefault="0094047C" w:rsidP="00CA3705">
      <w:pPr>
        <w:tabs>
          <w:tab w:val="left" w:pos="2505"/>
          <w:tab w:val="left" w:pos="6270"/>
          <w:tab w:val="left" w:pos="9405"/>
        </w:tabs>
      </w:pPr>
    </w:p>
    <w:p w:rsidR="0094047C" w:rsidRDefault="0094047C" w:rsidP="006B232F">
      <w:pPr>
        <w:tabs>
          <w:tab w:val="left" w:pos="1670"/>
        </w:tabs>
      </w:pPr>
    </w:p>
    <w:sectPr w:rsidR="0094047C" w:rsidSect="003D61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47C" w:rsidRDefault="0094047C" w:rsidP="006B232F">
      <w:pPr>
        <w:spacing w:after="0" w:line="240" w:lineRule="auto"/>
      </w:pPr>
      <w:r>
        <w:separator/>
      </w:r>
    </w:p>
  </w:endnote>
  <w:endnote w:type="continuationSeparator" w:id="0">
    <w:p w:rsidR="0094047C" w:rsidRDefault="0094047C" w:rsidP="006B2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47C" w:rsidRDefault="0094047C" w:rsidP="006B232F">
      <w:pPr>
        <w:spacing w:after="0" w:line="240" w:lineRule="auto"/>
      </w:pPr>
      <w:r>
        <w:separator/>
      </w:r>
    </w:p>
  </w:footnote>
  <w:footnote w:type="continuationSeparator" w:id="0">
    <w:p w:rsidR="0094047C" w:rsidRDefault="0094047C" w:rsidP="006B2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1C9"/>
    <w:rsid w:val="00051114"/>
    <w:rsid w:val="001436F3"/>
    <w:rsid w:val="0015527A"/>
    <w:rsid w:val="00192F00"/>
    <w:rsid w:val="001B3302"/>
    <w:rsid w:val="00277823"/>
    <w:rsid w:val="002975BA"/>
    <w:rsid w:val="003C6975"/>
    <w:rsid w:val="003D61C9"/>
    <w:rsid w:val="00507C98"/>
    <w:rsid w:val="006B232F"/>
    <w:rsid w:val="00794CB1"/>
    <w:rsid w:val="0086201D"/>
    <w:rsid w:val="0094047C"/>
    <w:rsid w:val="009750C9"/>
    <w:rsid w:val="00A414EE"/>
    <w:rsid w:val="00A7574D"/>
    <w:rsid w:val="00CA3705"/>
    <w:rsid w:val="00DD0B89"/>
    <w:rsid w:val="00E82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9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D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61C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3D61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Header">
    <w:name w:val="header"/>
    <w:basedOn w:val="Normal"/>
    <w:link w:val="HeaderChar"/>
    <w:uiPriority w:val="99"/>
    <w:semiHidden/>
    <w:rsid w:val="006B2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B232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6B2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B232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1.docx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85</Words>
  <Characters>503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</dc:title>
  <dc:subject/>
  <dc:creator>uzivatel</dc:creator>
  <cp:keywords/>
  <dc:description/>
  <cp:lastModifiedBy>DUM</cp:lastModifiedBy>
  <cp:revision>2</cp:revision>
  <dcterms:created xsi:type="dcterms:W3CDTF">2014-04-01T19:04:00Z</dcterms:created>
  <dcterms:modified xsi:type="dcterms:W3CDTF">2014-04-01T19:04:00Z</dcterms:modified>
</cp:coreProperties>
</file>