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5E7" w:rsidRDefault="008E35E7" w:rsidP="00BC3959">
      <w:r>
        <w:rPr>
          <w:noProof/>
        </w:rPr>
        <w:t xml:space="preserve">                  </w:t>
      </w:r>
      <w:r w:rsidRPr="00152C6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  <w:r>
        <w:rPr>
          <w:noProof/>
        </w:rPr>
        <w:t xml:space="preserve"> </w:t>
      </w:r>
    </w:p>
    <w:p w:rsidR="008E35E7" w:rsidRPr="0015527A" w:rsidRDefault="008E35E7" w:rsidP="00BC3959"/>
    <w:p w:rsidR="008E35E7" w:rsidRPr="0015527A" w:rsidRDefault="008E35E7" w:rsidP="00BC3959"/>
    <w:p w:rsidR="008E35E7" w:rsidRDefault="008E35E7" w:rsidP="00BC3959"/>
    <w:p w:rsidR="008E35E7" w:rsidRPr="0015527A" w:rsidRDefault="008E35E7" w:rsidP="00BC3959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8E35E7" w:rsidRPr="0015527A" w:rsidRDefault="008E35E7" w:rsidP="00BC395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8E35E7" w:rsidRPr="0015527A" w:rsidRDefault="008E35E7" w:rsidP="00BC395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VY_12_INOVACE_152_NS/2</w:t>
      </w:r>
    </w:p>
    <w:p w:rsidR="008E35E7" w:rsidRPr="0015527A" w:rsidRDefault="008E35E7" w:rsidP="00BC395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8E35E7" w:rsidRPr="0015527A" w:rsidRDefault="008E35E7" w:rsidP="00BC395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V pekárně 2</w:t>
      </w:r>
    </w:p>
    <w:p w:rsidR="008E35E7" w:rsidRPr="0015527A" w:rsidRDefault="008E35E7" w:rsidP="00BC395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8E35E7" w:rsidRPr="0015527A" w:rsidRDefault="008E35E7" w:rsidP="00BC395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Druhy pečiva, povolání.</w:t>
      </w:r>
    </w:p>
    <w:p w:rsidR="008E35E7" w:rsidRPr="0015527A" w:rsidRDefault="008E35E7" w:rsidP="00BC395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10. února 2014</w:t>
      </w:r>
    </w:p>
    <w:p w:rsidR="008E35E7" w:rsidRDefault="008E35E7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Pr="00BC3959" w:rsidRDefault="008E35E7" w:rsidP="00BC3959"/>
    <w:p w:rsidR="008E35E7" w:rsidRDefault="008E35E7" w:rsidP="00BC3959"/>
    <w:p w:rsidR="008E35E7" w:rsidRDefault="008E35E7" w:rsidP="00BC3959"/>
    <w:p w:rsidR="008E35E7" w:rsidRDefault="008E35E7" w:rsidP="00BC3959"/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ind w:firstLine="708"/>
      </w:pPr>
    </w:p>
    <w:p w:rsidR="008E35E7" w:rsidRDefault="008E35E7" w:rsidP="00BC3959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Anotace:</w:t>
      </w:r>
    </w:p>
    <w:p w:rsidR="008E35E7" w:rsidRDefault="008E35E7" w:rsidP="00BC3959">
      <w:pPr>
        <w:rPr>
          <w:rFonts w:ascii="Cambria" w:hAnsi="Cambria"/>
        </w:rPr>
      </w:pPr>
      <w:r>
        <w:rPr>
          <w:rFonts w:ascii="Cambria" w:hAnsi="Cambria"/>
        </w:rPr>
        <w:t>Tento pracovní list slouží ke skupinové práci.</w:t>
      </w: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Pr="00BC3959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rPr>
          <w:rFonts w:ascii="Cambria" w:hAnsi="Cambria"/>
        </w:rPr>
      </w:pPr>
    </w:p>
    <w:p w:rsidR="008E35E7" w:rsidRDefault="008E35E7" w:rsidP="00BC3959">
      <w:pPr>
        <w:tabs>
          <w:tab w:val="left" w:pos="1030"/>
        </w:tabs>
        <w:rPr>
          <w:rFonts w:ascii="Cambria" w:hAnsi="Cambria"/>
          <w:sz w:val="32"/>
          <w:szCs w:val="32"/>
        </w:rPr>
      </w:pPr>
      <w:r w:rsidRPr="00BC3959">
        <w:rPr>
          <w:rFonts w:ascii="Cambria" w:hAnsi="Cambria"/>
        </w:rPr>
        <w:object w:dxaOrig="11055" w:dyaOrig="15303">
          <v:shape id="_x0000_i1026" type="#_x0000_t75" style="width:552.75pt;height:765pt" o:ole="">
            <v:imagedata r:id="rId5" o:title=""/>
          </v:shape>
          <o:OLEObject Type="Embed" ProgID="Word.Document.12" ShapeID="_x0000_i1026" DrawAspect="Content" ObjectID="_1457890679" r:id="rId6">
            <o:FieldCodes>\s</o:FieldCodes>
          </o:OLEObject>
        </w:object>
      </w:r>
      <w:r w:rsidRPr="00BC3959">
        <w:rPr>
          <w:rFonts w:ascii="Cambria" w:hAnsi="Cambria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>Zdroje:</w:t>
      </w:r>
    </w:p>
    <w:p w:rsidR="008E35E7" w:rsidRPr="009750C9" w:rsidRDefault="008E35E7" w:rsidP="00D50950">
      <w:pPr>
        <w:rPr>
          <w:rFonts w:ascii="Calibri" w:hAnsi="Calibri" w:cs="Arial"/>
          <w:bCs/>
        </w:rPr>
      </w:pPr>
      <w:r>
        <w:rPr>
          <w:rFonts w:ascii="Cambria" w:hAnsi="Cambria"/>
        </w:rPr>
        <w:t xml:space="preserve">Kliparty - </w:t>
      </w:r>
      <w:r w:rsidRPr="009750C9">
        <w:rPr>
          <w:rFonts w:ascii="Calibri" w:hAnsi="Calibri" w:cs="Arial"/>
          <w:bCs/>
        </w:rPr>
        <w:t>www.office.microsoft.com</w:t>
      </w:r>
    </w:p>
    <w:p w:rsidR="008E35E7" w:rsidRPr="00691551" w:rsidRDefault="008E35E7" w:rsidP="00D50950">
      <w:pPr>
        <w:tabs>
          <w:tab w:val="left" w:pos="1030"/>
        </w:tabs>
        <w:rPr>
          <w:rFonts w:ascii="Cambria" w:hAnsi="Cambria"/>
        </w:rPr>
      </w:pPr>
    </w:p>
    <w:p w:rsidR="008E35E7" w:rsidRDefault="008E35E7" w:rsidP="00BC3959">
      <w:pPr>
        <w:tabs>
          <w:tab w:val="left" w:pos="1030"/>
        </w:tabs>
      </w:pPr>
    </w:p>
    <w:p w:rsidR="008E35E7" w:rsidRPr="00BC3959" w:rsidRDefault="008E35E7" w:rsidP="00BC3959">
      <w:pPr>
        <w:rPr>
          <w:rFonts w:ascii="Cambria" w:hAnsi="Cambria"/>
        </w:rPr>
      </w:pPr>
    </w:p>
    <w:sectPr w:rsidR="008E35E7" w:rsidRPr="00BC3959" w:rsidSect="00BC39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959"/>
    <w:rsid w:val="00152C68"/>
    <w:rsid w:val="0015527A"/>
    <w:rsid w:val="00413E45"/>
    <w:rsid w:val="00467549"/>
    <w:rsid w:val="004A5F50"/>
    <w:rsid w:val="00691551"/>
    <w:rsid w:val="0086744E"/>
    <w:rsid w:val="008E35E7"/>
    <w:rsid w:val="009750C9"/>
    <w:rsid w:val="00BC3959"/>
    <w:rsid w:val="00D50950"/>
    <w:rsid w:val="00DD1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95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C395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BC3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3959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75</Words>
  <Characters>445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uzivatel</dc:creator>
  <cp:keywords/>
  <dc:description/>
  <cp:lastModifiedBy>DUM</cp:lastModifiedBy>
  <cp:revision>2</cp:revision>
  <dcterms:created xsi:type="dcterms:W3CDTF">2014-04-01T18:52:00Z</dcterms:created>
  <dcterms:modified xsi:type="dcterms:W3CDTF">2014-04-01T18:52:00Z</dcterms:modified>
</cp:coreProperties>
</file>