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80" w:rsidRDefault="00194180" w:rsidP="00DE2CF3">
      <w:r>
        <w:rPr>
          <w:noProof/>
        </w:rPr>
        <w:t xml:space="preserve">                  </w:t>
      </w:r>
    </w:p>
    <w:p w:rsidR="00194180" w:rsidRPr="0015527A" w:rsidRDefault="00194180" w:rsidP="00DE2CF3"/>
    <w:p w:rsidR="00194180" w:rsidRPr="0015527A" w:rsidRDefault="00194180" w:rsidP="00DE2CF3">
      <w:r w:rsidRPr="00047FC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194180" w:rsidRDefault="00194180" w:rsidP="00DE2CF3"/>
    <w:p w:rsidR="00194180" w:rsidRPr="0015527A" w:rsidRDefault="00194180" w:rsidP="00DE2CF3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194180" w:rsidRPr="0015527A" w:rsidRDefault="00194180" w:rsidP="00DE2CF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194180" w:rsidRPr="0015527A" w:rsidRDefault="00194180" w:rsidP="00DE2CF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VY_12_INOVACE_156_NS/2</w:t>
      </w:r>
    </w:p>
    <w:p w:rsidR="00194180" w:rsidRPr="0015527A" w:rsidRDefault="00194180" w:rsidP="00DE2CF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194180" w:rsidRPr="0015527A" w:rsidRDefault="00194180" w:rsidP="00DE2CF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Povolání 4.</w:t>
      </w:r>
    </w:p>
    <w:p w:rsidR="00194180" w:rsidRPr="0015527A" w:rsidRDefault="00194180" w:rsidP="00DE2CF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194180" w:rsidRPr="0015527A" w:rsidRDefault="00194180" w:rsidP="00DE2CF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Křížovka, povolání.</w:t>
      </w: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11. února 2014</w:t>
      </w: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Anotace:</w:t>
      </w: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>
        <w:rPr>
          <w:rFonts w:ascii="Calibri" w:hAnsi="Calibri"/>
          <w:color w:val="000000"/>
          <w:kern w:val="24"/>
        </w:rPr>
        <w:t>Tento pracovní list je určen k samostatné práci.</w:t>
      </w: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 w:rsidRPr="00DE2CF3">
        <w:rPr>
          <w:rFonts w:ascii="Calibri" w:hAnsi="Calibri"/>
          <w:color w:val="000000"/>
          <w:kern w:val="24"/>
        </w:rPr>
        <w:object w:dxaOrig="10466" w:dyaOrig="15702">
          <v:shape id="_x0000_i1026" type="#_x0000_t75" style="width:523.5pt;height:785.25pt" o:ole="">
            <v:imagedata r:id="rId5" o:title=""/>
          </v:shape>
          <o:OLEObject Type="Embed" ProgID="Word.Document.12" ShapeID="_x0000_i1026" DrawAspect="Content" ObjectID="_1457890550" r:id="rId6">
            <o:FieldCodes>\s</o:FieldCodes>
          </o:OLEObject>
        </w:object>
      </w:r>
    </w:p>
    <w:p w:rsidR="00194180" w:rsidRDefault="00194180" w:rsidP="00DE2CF3">
      <w:pPr>
        <w:tabs>
          <w:tab w:val="left" w:pos="1030"/>
        </w:tabs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Zdroje:</w:t>
      </w:r>
    </w:p>
    <w:p w:rsidR="00194180" w:rsidRPr="009750C9" w:rsidRDefault="00194180" w:rsidP="008164BB">
      <w:pPr>
        <w:rPr>
          <w:rFonts w:ascii="Calibri" w:hAnsi="Calibri" w:cs="Arial"/>
          <w:bCs/>
        </w:rPr>
      </w:pPr>
      <w:r>
        <w:rPr>
          <w:rFonts w:ascii="Cambria" w:hAnsi="Cambria"/>
        </w:rPr>
        <w:t xml:space="preserve">Kliparty - </w:t>
      </w:r>
      <w:r w:rsidRPr="009750C9">
        <w:rPr>
          <w:rFonts w:ascii="Calibri" w:hAnsi="Calibri" w:cs="Arial"/>
          <w:bCs/>
        </w:rPr>
        <w:t>www.office.microsoft.com</w:t>
      </w:r>
    </w:p>
    <w:p w:rsidR="00194180" w:rsidRPr="00691551" w:rsidRDefault="00194180" w:rsidP="008164BB">
      <w:pPr>
        <w:tabs>
          <w:tab w:val="left" w:pos="1030"/>
        </w:tabs>
        <w:rPr>
          <w:rFonts w:ascii="Cambria" w:hAnsi="Cambria"/>
        </w:rPr>
      </w:pPr>
    </w:p>
    <w:p w:rsidR="00194180" w:rsidRDefault="00194180" w:rsidP="00DE2CF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sectPr w:rsidR="00194180" w:rsidSect="00DE2C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CF3"/>
    <w:rsid w:val="00047FCF"/>
    <w:rsid w:val="00120A85"/>
    <w:rsid w:val="0015527A"/>
    <w:rsid w:val="00194180"/>
    <w:rsid w:val="00691551"/>
    <w:rsid w:val="00782331"/>
    <w:rsid w:val="008164BB"/>
    <w:rsid w:val="009750C9"/>
    <w:rsid w:val="00AE682C"/>
    <w:rsid w:val="00DE2CF3"/>
    <w:rsid w:val="00F6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CF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E2CF3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DE2C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2CF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70</Words>
  <Characters>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uzivatel</dc:creator>
  <cp:keywords/>
  <dc:description/>
  <cp:lastModifiedBy>DUM</cp:lastModifiedBy>
  <cp:revision>2</cp:revision>
  <dcterms:created xsi:type="dcterms:W3CDTF">2014-04-01T18:49:00Z</dcterms:created>
  <dcterms:modified xsi:type="dcterms:W3CDTF">2014-04-01T18:49:00Z</dcterms:modified>
</cp:coreProperties>
</file>