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463" w:rsidRDefault="003E2463" w:rsidP="00412A64">
      <w:r>
        <w:rPr>
          <w:noProof/>
        </w:rPr>
        <w:t xml:space="preserve">                  </w:t>
      </w:r>
    </w:p>
    <w:p w:rsidR="003E2463" w:rsidRPr="0015527A" w:rsidRDefault="003E2463" w:rsidP="00412A64">
      <w:r>
        <w:t xml:space="preserve">              </w:t>
      </w:r>
      <w:r w:rsidRPr="00625D1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</w:p>
    <w:p w:rsidR="003E2463" w:rsidRPr="0015527A" w:rsidRDefault="003E2463" w:rsidP="00412A64"/>
    <w:p w:rsidR="003E2463" w:rsidRDefault="003E2463" w:rsidP="00412A64"/>
    <w:p w:rsidR="003E2463" w:rsidRPr="0015527A" w:rsidRDefault="003E2463" w:rsidP="00412A64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3E2463" w:rsidRPr="0015527A" w:rsidRDefault="003E2463" w:rsidP="00412A6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3E2463" w:rsidRPr="0015527A" w:rsidRDefault="003E2463" w:rsidP="00412A6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VY_12_INOVACE_160_NS/2</w:t>
      </w:r>
    </w:p>
    <w:p w:rsidR="003E2463" w:rsidRPr="0015527A" w:rsidRDefault="003E2463" w:rsidP="00412A6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3E2463" w:rsidRPr="0015527A" w:rsidRDefault="003E2463" w:rsidP="00412A6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Květiny 4.</w:t>
      </w:r>
    </w:p>
    <w:p w:rsidR="003E2463" w:rsidRPr="0015527A" w:rsidRDefault="003E2463" w:rsidP="00412A6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3E2463" w:rsidRPr="0015527A" w:rsidRDefault="003E2463" w:rsidP="00412A6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Květinové rébusy, křížovka, omalovánky.</w:t>
      </w:r>
    </w:p>
    <w:p w:rsidR="003E2463" w:rsidRPr="0015527A" w:rsidRDefault="003E2463" w:rsidP="00412A64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14. února 2014</w:t>
      </w:r>
    </w:p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/>
    <w:p w:rsidR="003E2463" w:rsidRDefault="003E2463">
      <w:pPr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Anotace:</w:t>
      </w:r>
    </w:p>
    <w:p w:rsidR="003E2463" w:rsidRDefault="003E2463">
      <w:pPr>
        <w:rPr>
          <w:rFonts w:ascii="Cambria" w:hAnsi="Cambria"/>
        </w:rPr>
      </w:pPr>
      <w:r w:rsidRPr="00412A64">
        <w:rPr>
          <w:rFonts w:ascii="Cambria" w:hAnsi="Cambria"/>
        </w:rPr>
        <w:t>Tento</w:t>
      </w:r>
      <w:r>
        <w:rPr>
          <w:rFonts w:ascii="Cambria" w:hAnsi="Cambria"/>
        </w:rPr>
        <w:t xml:space="preserve"> pracovní list slouží k motivaci daného učiva.</w:t>
      </w: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>
      <w:pPr>
        <w:rPr>
          <w:rFonts w:ascii="Cambria" w:hAnsi="Cambria"/>
        </w:rPr>
      </w:pPr>
    </w:p>
    <w:p w:rsidR="003E2463" w:rsidRDefault="003E2463" w:rsidP="00412A64">
      <w:pPr>
        <w:tabs>
          <w:tab w:val="left" w:pos="1030"/>
        </w:tabs>
        <w:rPr>
          <w:rFonts w:ascii="Cambria" w:hAnsi="Cambria"/>
          <w:sz w:val="32"/>
          <w:szCs w:val="32"/>
        </w:rPr>
      </w:pPr>
      <w:r w:rsidRPr="00412A64">
        <w:rPr>
          <w:rFonts w:ascii="Cambria" w:hAnsi="Cambria"/>
        </w:rPr>
        <w:object w:dxaOrig="18577" w:dyaOrig="15656">
          <v:shape id="_x0000_i1026" type="#_x0000_t75" style="width:928.5pt;height:783pt" o:ole="">
            <v:imagedata r:id="rId5" o:title=""/>
          </v:shape>
          <o:OLEObject Type="Embed" ProgID="Word.Document.12" ShapeID="_x0000_i1026" DrawAspect="Content" ObjectID="_1457889476" r:id="rId6">
            <o:FieldCodes>\s</o:FieldCodes>
          </o:OLEObject>
        </w:object>
      </w:r>
      <w:r w:rsidRPr="00412A64">
        <w:rPr>
          <w:rFonts w:ascii="Cambria" w:hAnsi="Cambria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>Zdroje:</w:t>
      </w:r>
    </w:p>
    <w:p w:rsidR="003E2463" w:rsidRPr="00F057A5" w:rsidRDefault="003E2463" w:rsidP="00F057A5">
      <w:pPr>
        <w:rPr>
          <w:rFonts w:ascii="Arial" w:hAnsi="Arial" w:cs="Arial"/>
          <w:bCs/>
        </w:rPr>
      </w:pPr>
      <w:r>
        <w:rPr>
          <w:rFonts w:ascii="Cambria" w:hAnsi="Cambria"/>
        </w:rPr>
        <w:t xml:space="preserve">Kliparty na webu Office Online - </w:t>
      </w:r>
      <w:r>
        <w:rPr>
          <w:rFonts w:ascii="Arial" w:hAnsi="Arial" w:cs="Arial"/>
          <w:bCs/>
        </w:rPr>
        <w:t>www.office.microsoft.com,</w:t>
      </w:r>
      <w:r>
        <w:rPr>
          <w:rFonts w:ascii="Cambria" w:hAnsi="Cambria"/>
        </w:rPr>
        <w:t xml:space="preserve"> Vlastní zdroje.</w:t>
      </w:r>
    </w:p>
    <w:p w:rsidR="003E2463" w:rsidRDefault="003E2463" w:rsidP="00412A64">
      <w:pPr>
        <w:tabs>
          <w:tab w:val="left" w:pos="1030"/>
        </w:tabs>
      </w:pPr>
    </w:p>
    <w:p w:rsidR="003E2463" w:rsidRDefault="003E2463">
      <w:pPr>
        <w:rPr>
          <w:rFonts w:ascii="Cambria" w:hAnsi="Cambria"/>
        </w:rPr>
      </w:pPr>
    </w:p>
    <w:sectPr w:rsidR="003E2463" w:rsidSect="00412A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2A64"/>
    <w:rsid w:val="0015527A"/>
    <w:rsid w:val="00330665"/>
    <w:rsid w:val="003E2463"/>
    <w:rsid w:val="00412A64"/>
    <w:rsid w:val="00567F5F"/>
    <w:rsid w:val="00625D12"/>
    <w:rsid w:val="00691551"/>
    <w:rsid w:val="008F2112"/>
    <w:rsid w:val="00B234BA"/>
    <w:rsid w:val="00F05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A6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12A64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412A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2A64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85</Words>
  <Characters>506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uzivatel</dc:creator>
  <cp:keywords/>
  <dc:description/>
  <cp:lastModifiedBy>DUM</cp:lastModifiedBy>
  <cp:revision>2</cp:revision>
  <dcterms:created xsi:type="dcterms:W3CDTF">2014-04-01T18:31:00Z</dcterms:created>
  <dcterms:modified xsi:type="dcterms:W3CDTF">2014-04-01T18:31:00Z</dcterms:modified>
</cp:coreProperties>
</file>