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867" w:rsidRPr="0015527A" w:rsidRDefault="00041867" w:rsidP="00377824">
      <w:r>
        <w:t xml:space="preserve">                    </w:t>
      </w:r>
      <w:r w:rsidRPr="00DB230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041867" w:rsidRDefault="00041867" w:rsidP="00377824"/>
    <w:p w:rsidR="00041867" w:rsidRPr="0015527A" w:rsidRDefault="00041867" w:rsidP="00377824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VY_12_INOVACE_163_NS/2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Domácí úkol.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041867" w:rsidRPr="0015527A" w:rsidRDefault="00041867" w:rsidP="0037782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Pampeliška – smetanka lékařská.</w:t>
      </w: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16. února 2014 </w:t>
      </w: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  <w:sz w:val="32"/>
          <w:szCs w:val="32"/>
        </w:rPr>
      </w:pPr>
      <w:r>
        <w:rPr>
          <w:rFonts w:ascii="Cambria" w:hAnsi="Cambria"/>
          <w:color w:val="000000"/>
          <w:kern w:val="24"/>
          <w:sz w:val="32"/>
          <w:szCs w:val="32"/>
        </w:rPr>
        <w:t>Anotace:</w:t>
      </w: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  <w:r>
        <w:rPr>
          <w:rFonts w:ascii="Cambria" w:hAnsi="Cambria"/>
          <w:color w:val="000000"/>
          <w:kern w:val="24"/>
        </w:rPr>
        <w:t>Tento pracovní list je určen k opakování učiva, vyhledávání zadaných informací.</w:t>
      </w: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41867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  <w:r w:rsidRPr="00377824">
        <w:rPr>
          <w:rFonts w:ascii="Cambria" w:hAnsi="Cambria"/>
          <w:color w:val="000000"/>
          <w:kern w:val="24"/>
        </w:rPr>
        <w:object w:dxaOrig="10466" w:dyaOrig="13862">
          <v:shape id="_x0000_i1026" type="#_x0000_t75" style="width:523.5pt;height:693pt" o:ole="">
            <v:imagedata r:id="rId5" o:title=""/>
          </v:shape>
          <o:OLEObject Type="Embed" ProgID="Word.Document.12" ShapeID="_x0000_i1026" DrawAspect="Content" ObjectID="_1457890120" r:id="rId6">
            <o:FieldCodes>\s</o:FieldCodes>
          </o:OLEObject>
        </w:object>
      </w:r>
    </w:p>
    <w:p w:rsidR="00041867" w:rsidRDefault="00041867" w:rsidP="00377824">
      <w:pPr>
        <w:tabs>
          <w:tab w:val="left" w:pos="1030"/>
        </w:tabs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Zdroje:</w:t>
      </w:r>
    </w:p>
    <w:p w:rsidR="00041867" w:rsidRPr="00512DC8" w:rsidRDefault="00041867" w:rsidP="00512DC8">
      <w:pPr>
        <w:rPr>
          <w:rFonts w:ascii="Arial" w:hAnsi="Arial" w:cs="Arial"/>
          <w:bCs/>
        </w:rPr>
      </w:pPr>
      <w:r>
        <w:rPr>
          <w:rFonts w:ascii="Cambria" w:hAnsi="Cambria"/>
        </w:rPr>
        <w:t xml:space="preserve">Kliparty - </w:t>
      </w:r>
      <w:r>
        <w:rPr>
          <w:rFonts w:ascii="Arial" w:hAnsi="Arial" w:cs="Arial"/>
          <w:bCs/>
        </w:rPr>
        <w:t>www.office.microsoft.com</w:t>
      </w:r>
      <w:r>
        <w:rPr>
          <w:rFonts w:ascii="Cambria" w:hAnsi="Cambria"/>
        </w:rPr>
        <w:t>. Vlastní zdroje.</w:t>
      </w:r>
    </w:p>
    <w:p w:rsidR="00041867" w:rsidRDefault="00041867" w:rsidP="00377824">
      <w:pPr>
        <w:tabs>
          <w:tab w:val="left" w:pos="1030"/>
        </w:tabs>
      </w:pPr>
    </w:p>
    <w:p w:rsidR="00041867" w:rsidRPr="00377824" w:rsidRDefault="00041867" w:rsidP="00377824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  <w:sz w:val="32"/>
          <w:szCs w:val="32"/>
        </w:rPr>
      </w:pPr>
    </w:p>
    <w:sectPr w:rsidR="00041867" w:rsidRPr="00377824" w:rsidSect="003778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824"/>
    <w:rsid w:val="00041867"/>
    <w:rsid w:val="0015527A"/>
    <w:rsid w:val="0021483C"/>
    <w:rsid w:val="00377824"/>
    <w:rsid w:val="00387036"/>
    <w:rsid w:val="00512DC8"/>
    <w:rsid w:val="00567F5F"/>
    <w:rsid w:val="0064089B"/>
    <w:rsid w:val="00691551"/>
    <w:rsid w:val="008367B8"/>
    <w:rsid w:val="008C746B"/>
    <w:rsid w:val="00D76C09"/>
    <w:rsid w:val="00DB230C"/>
    <w:rsid w:val="00EA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8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7782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377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7824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79</Words>
  <Characters>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</dc:title>
  <dc:subject/>
  <dc:creator>uzivatel</dc:creator>
  <cp:keywords/>
  <dc:description/>
  <cp:lastModifiedBy>DUM</cp:lastModifiedBy>
  <cp:revision>2</cp:revision>
  <dcterms:created xsi:type="dcterms:W3CDTF">2014-04-01T18:42:00Z</dcterms:created>
  <dcterms:modified xsi:type="dcterms:W3CDTF">2014-04-01T18:42:00Z</dcterms:modified>
</cp:coreProperties>
</file>