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66" w:rsidRPr="0015527A" w:rsidRDefault="00925566" w:rsidP="00804721">
      <w:r w:rsidRPr="00212B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925566" w:rsidRDefault="00925566" w:rsidP="00804721"/>
    <w:p w:rsidR="00925566" w:rsidRPr="0015527A" w:rsidRDefault="00925566" w:rsidP="00804721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VY_12_INOVACE_164_NS/2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Nemoc – úraz.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925566" w:rsidRPr="0015527A" w:rsidRDefault="00925566" w:rsidP="0080472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Vznik, důležitá tel. čísla, rébusy.</w:t>
      </w: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17. února 2014</w:t>
      </w: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  <w:sz w:val="32"/>
          <w:szCs w:val="32"/>
        </w:rPr>
      </w:pPr>
      <w:r>
        <w:rPr>
          <w:rFonts w:ascii="Cambria" w:hAnsi="Cambria"/>
          <w:color w:val="000000"/>
          <w:kern w:val="24"/>
          <w:sz w:val="32"/>
          <w:szCs w:val="32"/>
        </w:rPr>
        <w:t>Anotace:</w:t>
      </w: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  <w:r>
        <w:rPr>
          <w:rFonts w:ascii="Cambria" w:hAnsi="Cambria"/>
          <w:color w:val="000000"/>
          <w:kern w:val="24"/>
        </w:rPr>
        <w:t>Tento pracovní list slouží jako test k procvičování probraného učiva.</w:t>
      </w: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  <w:r w:rsidRPr="00804721">
        <w:rPr>
          <w:rFonts w:ascii="Cambria" w:hAnsi="Cambria"/>
          <w:color w:val="000000"/>
          <w:kern w:val="24"/>
        </w:rPr>
        <w:object w:dxaOrig="10840" w:dyaOrig="14604">
          <v:shape id="_x0000_i1026" type="#_x0000_t75" style="width:542.25pt;height:730.5pt" o:ole="">
            <v:imagedata r:id="rId5" o:title=""/>
          </v:shape>
          <o:OLEObject Type="Embed" ProgID="Word.Document.12" ShapeID="_x0000_i1026" DrawAspect="Content" ObjectID="_1457889952" r:id="rId6">
            <o:FieldCodes>\s</o:FieldCodes>
          </o:OLEObject>
        </w:object>
      </w: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925566" w:rsidRDefault="00925566" w:rsidP="00804721">
      <w:pPr>
        <w:tabs>
          <w:tab w:val="left" w:pos="1030"/>
        </w:tabs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Zdroje:</w:t>
      </w:r>
    </w:p>
    <w:p w:rsidR="00925566" w:rsidRDefault="00925566" w:rsidP="0013503C">
      <w:pPr>
        <w:rPr>
          <w:rFonts w:ascii="Arial" w:hAnsi="Arial" w:cs="Arial"/>
          <w:bCs/>
        </w:rPr>
      </w:pPr>
      <w:r>
        <w:rPr>
          <w:rFonts w:ascii="Cambria" w:hAnsi="Cambria"/>
        </w:rPr>
        <w:t xml:space="preserve">Kliparty - </w:t>
      </w:r>
      <w:r>
        <w:rPr>
          <w:rFonts w:ascii="Arial" w:hAnsi="Arial" w:cs="Arial"/>
          <w:bCs/>
        </w:rPr>
        <w:t>www.office.microsoft.com</w:t>
      </w:r>
    </w:p>
    <w:p w:rsidR="00925566" w:rsidRPr="00691551" w:rsidRDefault="00925566" w:rsidP="0013503C">
      <w:pPr>
        <w:tabs>
          <w:tab w:val="left" w:pos="1030"/>
        </w:tabs>
        <w:rPr>
          <w:rFonts w:ascii="Cambria" w:hAnsi="Cambria"/>
        </w:rPr>
      </w:pPr>
    </w:p>
    <w:p w:rsidR="00925566" w:rsidRDefault="00925566" w:rsidP="00804721">
      <w:pPr>
        <w:tabs>
          <w:tab w:val="left" w:pos="1030"/>
        </w:tabs>
      </w:pPr>
    </w:p>
    <w:p w:rsidR="00925566" w:rsidRDefault="00925566" w:rsidP="00804721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sectPr w:rsidR="00925566" w:rsidSect="00804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4721"/>
    <w:rsid w:val="0013503C"/>
    <w:rsid w:val="0015527A"/>
    <w:rsid w:val="00212B7E"/>
    <w:rsid w:val="00567F5F"/>
    <w:rsid w:val="00691551"/>
    <w:rsid w:val="00776504"/>
    <w:rsid w:val="00804721"/>
    <w:rsid w:val="00925566"/>
    <w:rsid w:val="00A62045"/>
    <w:rsid w:val="00B84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7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0472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8047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4721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73</Words>
  <Characters>434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DUM</cp:lastModifiedBy>
  <cp:revision>2</cp:revision>
  <dcterms:created xsi:type="dcterms:W3CDTF">2014-04-01T18:39:00Z</dcterms:created>
  <dcterms:modified xsi:type="dcterms:W3CDTF">2014-04-01T18:39:00Z</dcterms:modified>
</cp:coreProperties>
</file>