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/>
    <w:p w:rsidR="000B23A5" w:rsidRDefault="000B23A5" w:rsidP="007F16C5"/>
    <w:p w:rsidR="000B23A5" w:rsidRDefault="000B23A5" w:rsidP="007F16C5"/>
    <w:p w:rsidR="000B23A5" w:rsidRPr="00F0026B" w:rsidRDefault="000B23A5" w:rsidP="007F16C5"/>
    <w:p w:rsidR="000B23A5" w:rsidRPr="00F0026B" w:rsidRDefault="000B23A5" w:rsidP="007F16C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30.8pt;margin-top:2.5pt;width:478.95pt;height:117.05pt;z-index:251648512;visibility:visible;mso-wrap-distance-left:0;mso-wrap-distance-right:0" filled="t">
            <v:imagedata r:id="rId4" o:title=""/>
            <w10:wrap type="square" side="largest"/>
          </v:shape>
        </w:pict>
      </w:r>
    </w:p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Pr="00F0026B" w:rsidRDefault="000B23A5" w:rsidP="007F16C5"/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pStyle w:val="BodyText"/>
      </w:pPr>
    </w:p>
    <w:p w:rsidR="000B23A5" w:rsidRDefault="000B23A5" w:rsidP="007F16C5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Český jazyk pro </w:t>
      </w:r>
      <w:smartTag w:uri="urn:schemas-microsoft-com:office:smarttags" w:element="metricconverter">
        <w:smartTagPr>
          <w:attr w:name="ProductID" w:val="4. a"/>
        </w:smartTagPr>
        <w:r>
          <w:rPr>
            <w:b/>
            <w:sz w:val="48"/>
            <w:szCs w:val="48"/>
          </w:rPr>
          <w:t>4. a</w:t>
        </w:r>
      </w:smartTag>
      <w:r>
        <w:rPr>
          <w:b/>
          <w:sz w:val="48"/>
          <w:szCs w:val="48"/>
        </w:rPr>
        <w:t xml:space="preserve"> 5. ročník ZŠ</w:t>
      </w:r>
    </w:p>
    <w:p w:rsidR="000B23A5" w:rsidRPr="00077B4B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  <w:bookmarkStart w:id="0" w:name="_GoBack"/>
      <w:r>
        <w:rPr>
          <w:b/>
          <w:sz w:val="48"/>
          <w:szCs w:val="48"/>
        </w:rPr>
        <w:t>VY_32_INOVACE_09_URČOVÁNÍ VZORŮ RODU MUŽSKÉHO</w:t>
      </w:r>
    </w:p>
    <w:bookmarkEnd w:id="0"/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  <w:r>
        <w:rPr>
          <w:b/>
          <w:sz w:val="48"/>
          <w:szCs w:val="48"/>
        </w:rPr>
        <w:t>Petra Koutná</w:t>
      </w: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  <w:r>
        <w:rPr>
          <w:b/>
          <w:sz w:val="48"/>
          <w:szCs w:val="48"/>
        </w:rPr>
        <w:t>SPRÁVNĚ ZAŘAĎ SLOVA.</w:t>
      </w: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  <w:r w:rsidRPr="00A50684">
        <w:rPr>
          <w:b/>
          <w:noProof/>
          <w:sz w:val="48"/>
          <w:szCs w:val="48"/>
          <w:lang w:eastAsia="cs-CZ"/>
        </w:rPr>
        <w:pict>
          <v:shape id="Obrázek 11" o:spid="_x0000_i1025" type="#_x0000_t75" style="width:77.25pt;height:83.25pt;visibility:visible">
            <v:imagedata r:id="rId5" o:title=""/>
          </v:shape>
        </w:pict>
      </w:r>
      <w:r>
        <w:rPr>
          <w:b/>
          <w:sz w:val="48"/>
          <w:szCs w:val="48"/>
        </w:rPr>
        <w:t xml:space="preserve">  </w:t>
      </w:r>
      <w:r w:rsidRPr="00A50684">
        <w:rPr>
          <w:b/>
          <w:noProof/>
          <w:sz w:val="48"/>
          <w:szCs w:val="48"/>
          <w:lang w:eastAsia="cs-CZ"/>
        </w:rPr>
        <w:pict>
          <v:shape id="Obrázek 14" o:spid="_x0000_i1026" type="#_x0000_t75" style="width:90.75pt;height:81.75pt;visibility:visible">
            <v:imagedata r:id="rId6" o:title=""/>
          </v:shape>
        </w:pict>
      </w:r>
      <w:r>
        <w:rPr>
          <w:b/>
          <w:sz w:val="48"/>
          <w:szCs w:val="48"/>
        </w:rPr>
        <w:t xml:space="preserve"> </w:t>
      </w:r>
      <w:r w:rsidRPr="00A50684">
        <w:rPr>
          <w:b/>
          <w:noProof/>
          <w:sz w:val="48"/>
          <w:szCs w:val="48"/>
          <w:lang w:eastAsia="cs-CZ"/>
        </w:rPr>
        <w:pict>
          <v:shape id="Obrázek 12" o:spid="_x0000_i1027" type="#_x0000_t75" style="width:81.75pt;height:81.75pt;visibility:visible">
            <v:imagedata r:id="rId7" o:title=""/>
          </v:shape>
        </w:pict>
      </w:r>
      <w:r>
        <w:rPr>
          <w:b/>
          <w:sz w:val="48"/>
          <w:szCs w:val="48"/>
        </w:rPr>
        <w:t xml:space="preserve"> </w:t>
      </w:r>
      <w:r w:rsidRPr="00A50684">
        <w:rPr>
          <w:b/>
          <w:noProof/>
          <w:sz w:val="48"/>
          <w:szCs w:val="48"/>
          <w:lang w:eastAsia="cs-CZ"/>
        </w:rPr>
        <w:pict>
          <v:shape id="Obrázek 9" o:spid="_x0000_i1028" type="#_x0000_t75" style="width:70.5pt;height:74.25pt;visibility:visible">
            <v:imagedata r:id="rId8" o:title=""/>
          </v:shape>
        </w:pict>
      </w:r>
      <w:r>
        <w:rPr>
          <w:b/>
          <w:sz w:val="48"/>
          <w:szCs w:val="48"/>
        </w:rPr>
        <w:t xml:space="preserve">  </w:t>
      </w:r>
      <w:r w:rsidRPr="00A50684">
        <w:rPr>
          <w:b/>
          <w:noProof/>
          <w:sz w:val="48"/>
          <w:szCs w:val="48"/>
          <w:lang w:eastAsia="cs-CZ"/>
        </w:rPr>
        <w:pict>
          <v:shape id="Obrázek 10" o:spid="_x0000_i1029" type="#_x0000_t75" style="width:75pt;height:75pt;visibility:visible">
            <v:imagedata r:id="rId9" o:title=""/>
          </v:shape>
        </w:pict>
      </w:r>
      <w:r w:rsidRPr="00A50684">
        <w:rPr>
          <w:b/>
          <w:noProof/>
          <w:sz w:val="48"/>
          <w:szCs w:val="48"/>
          <w:lang w:eastAsia="cs-CZ"/>
        </w:rPr>
        <w:pict>
          <v:shape id="Obrázek 8" o:spid="_x0000_i1030" type="#_x0000_t75" style="width:99pt;height:80.25pt;visibility:visible">
            <v:imagedata r:id="rId10" o:title=""/>
          </v:shape>
        </w:pict>
      </w:r>
    </w:p>
    <w:p w:rsidR="000B23A5" w:rsidRDefault="000B23A5" w:rsidP="007F16C5">
      <w:pPr>
        <w:rPr>
          <w:b/>
          <w:sz w:val="48"/>
          <w:szCs w:val="48"/>
        </w:rPr>
      </w:pPr>
    </w:p>
    <w:p w:rsidR="000B23A5" w:rsidRDefault="000B23A5" w:rsidP="007F16C5">
      <w:pPr>
        <w:rPr>
          <w:b/>
          <w:sz w:val="48"/>
          <w:szCs w:val="48"/>
        </w:rPr>
      </w:pPr>
      <w:r>
        <w:rPr>
          <w:b/>
          <w:sz w:val="48"/>
          <w:szCs w:val="48"/>
        </w:rPr>
        <w:t>pán</w:t>
      </w:r>
      <w:r>
        <w:rPr>
          <w:b/>
          <w:sz w:val="48"/>
          <w:szCs w:val="48"/>
        </w:rPr>
        <w:tab/>
        <w:t xml:space="preserve">     hrad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muž</w:t>
      </w:r>
      <w:r>
        <w:rPr>
          <w:b/>
          <w:sz w:val="48"/>
          <w:szCs w:val="48"/>
        </w:rPr>
        <w:tab/>
        <w:t xml:space="preserve">   stroj</w:t>
      </w:r>
      <w:r>
        <w:rPr>
          <w:b/>
          <w:sz w:val="48"/>
          <w:szCs w:val="48"/>
        </w:rPr>
        <w:tab/>
        <w:t xml:space="preserve">   předseda  soudce</w:t>
      </w:r>
    </w:p>
    <w:p w:rsidR="000B23A5" w:rsidRDefault="000B23A5" w:rsidP="007F16C5">
      <w:pPr>
        <w:pStyle w:val="BodyText"/>
      </w:pPr>
    </w:p>
    <w:p w:rsidR="000B23A5" w:rsidRPr="008D777F" w:rsidRDefault="000B23A5" w:rsidP="008D777F">
      <w:r>
        <w:rPr>
          <w:noProof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37" o:spid="_x0000_s1027" type="#_x0000_t98" style="position:absolute;margin-left:112.8pt;margin-top:453.95pt;width:85.65pt;height:60.1pt;z-index:25166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Jenda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36" o:spid="_x0000_s1028" type="#_x0000_t98" style="position:absolute;margin-left:262.3pt;margin-top:419.3pt;width:85.65pt;height:60.1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anděl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4" o:spid="_x0000_s1029" type="#_x0000_t98" style="position:absolute;margin-left:435.4pt;margin-top:278.95pt;width:85.65pt;height:60.1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chléb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35" o:spid="_x0000_s1030" type="#_x0000_t98" style="position:absolute;margin-left:296pt;margin-top:249.8pt;width:85.65pt;height:60.1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vůdce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15" o:spid="_x0000_s1031" type="#_x0000_t98" style="position:absolute;margin-left:67.1pt;margin-top:189.6pt;width:106.6pt;height:60.1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" fillcolor="#8aabd3" strokecolor="#243f60" strokeweight="2pt">
            <v:fill color2="#d6e2f0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dareba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34" o:spid="_x0000_s1032" type="#_x0000_t98" style="position:absolute;margin-left:-10.2pt;margin-top:117.75pt;width:85.65pt;height:60.1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 w:rsidRPr="001C2864">
                    <w:rPr>
                      <w:b/>
                      <w:color w:val="006600"/>
                      <w:sz w:val="44"/>
                      <w:szCs w:val="44"/>
                    </w:rPr>
                    <w:t>úkol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32" o:spid="_x0000_s1033" type="#_x0000_t98" style="position:absolute;margin-left:289.5pt;margin-top:320.8pt;width:103pt;height:60.1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jitrocel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31" o:spid="_x0000_s1034" type="#_x0000_t98" style="position:absolute;margin-left:392.6pt;margin-top:97.55pt;width:85.65pt;height:60.1pt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roh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30" o:spid="_x0000_s1035" type="#_x0000_t98" style="position:absolute;margin-left:154.6pt;margin-top:359.1pt;width:114.85pt;height:60.1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sněhulák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8" o:spid="_x0000_s1036" type="#_x0000_t98" style="position:absolute;margin-left:198.5pt;margin-top:166pt;width:85.65pt;height:60.1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6D66BA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král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7" o:spid="_x0000_s1037" type="#_x0000_t98" style="position:absolute;margin-left:30.75pt;margin-top:264.45pt;width:85.65pt;height:60.1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husita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5" o:spid="_x0000_s1038" type="#_x0000_t98" style="position:absolute;margin-left:315pt;margin-top:40.1pt;width:99.35pt;height:60.1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zrádce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3" o:spid="_x0000_s1039" type="#_x0000_t98" style="position:absolute;margin-left:33.5pt;margin-top:393.85pt;width:85.65pt;height:60.1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vařič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2" o:spid="_x0000_s1040" type="#_x0000_t98" style="position:absolute;margin-left:18.8pt;margin-top:40.1pt;width:100.25pt;height:60.1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kohout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1" o:spid="_x0000_s1041" type="#_x0000_t98" style="position:absolute;margin-left:349.65pt;margin-top:177.75pt;width:108.45pt;height:60.1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správce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20" o:spid="_x0000_s1042" type="#_x0000_t98" style="position:absolute;margin-left:408.1pt;margin-top:372pt;width:85.65pt;height:60.1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dav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19" o:spid="_x0000_s1043" type="#_x0000_t98" style="position:absolute;margin-left:187.4pt;margin-top:284.35pt;width:96.6pt;height:60.1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vrabec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dorovný svitek 18" o:spid="_x0000_s1044" type="#_x0000_t98" style="position:absolute;margin-left:173.75pt;margin-top:89.35pt;width:115.75pt;height:60.1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" fillcolor="#9ab5e4" strokecolor="#385d8a" strokeweight="2pt">
            <v:fill color2="#e1e8f5" rotate="t" focusposition=".5,.5" focussize="" colors="0 #9ab5e4;.5 #c2d1ed;1 #e1e8f5" focus="100%" type="gradientRadial"/>
            <v:textbox>
              <w:txbxContent>
                <w:p w:rsidR="000B23A5" w:rsidRPr="001C2864" w:rsidRDefault="000B23A5" w:rsidP="001C2864">
                  <w:pPr>
                    <w:jc w:val="center"/>
                    <w:rPr>
                      <w:b/>
                      <w:color w:val="006600"/>
                      <w:sz w:val="44"/>
                      <w:szCs w:val="44"/>
                    </w:rPr>
                  </w:pPr>
                  <w:r>
                    <w:rPr>
                      <w:b/>
                      <w:color w:val="006600"/>
                      <w:sz w:val="44"/>
                      <w:szCs w:val="44"/>
                    </w:rPr>
                    <w:t>starosta</w:t>
                  </w:r>
                </w:p>
              </w:txbxContent>
            </v:textbox>
          </v:shape>
        </w:pict>
      </w:r>
      <w:r w:rsidRPr="00F0026B">
        <w:br w:type="page"/>
      </w:r>
      <w:r w:rsidRPr="008D777F">
        <w:t>Obrázky jsou z webové galerie</w:t>
      </w:r>
    </w:p>
    <w:p w:rsidR="000B23A5" w:rsidRPr="008D777F" w:rsidRDefault="000B23A5" w:rsidP="008D777F">
      <w:r w:rsidRPr="008D777F">
        <w:t>http://office.microsoft.com/cs-cz/images/?CTT=6&amp;ver=14&amp;app=powerpnt.exe</w:t>
      </w:r>
    </w:p>
    <w:p w:rsidR="000B23A5" w:rsidRDefault="000B23A5" w:rsidP="007F16C5"/>
    <w:sectPr w:rsidR="000B23A5" w:rsidSect="007F16C5">
      <w:pgSz w:w="11906" w:h="16838"/>
      <w:pgMar w:top="1417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6C5"/>
    <w:rsid w:val="00077B4B"/>
    <w:rsid w:val="000B23A5"/>
    <w:rsid w:val="000F018B"/>
    <w:rsid w:val="001C2864"/>
    <w:rsid w:val="001D6DB6"/>
    <w:rsid w:val="00517B38"/>
    <w:rsid w:val="006D66BA"/>
    <w:rsid w:val="00745734"/>
    <w:rsid w:val="007F16C5"/>
    <w:rsid w:val="008D777F"/>
    <w:rsid w:val="008E35BA"/>
    <w:rsid w:val="00A50684"/>
    <w:rsid w:val="00E70BB8"/>
    <w:rsid w:val="00F00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6C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F16C5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16C5"/>
    <w:rPr>
      <w:rFonts w:ascii="Times New Roman" w:hAnsi="Times New Roman"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7F16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16C5"/>
    <w:rPr>
      <w:rFonts w:ascii="Tahoma" w:hAnsi="Tahoma" w:cs="Tahoma"/>
      <w:sz w:val="16"/>
      <w:szCs w:val="16"/>
      <w:lang w:eastAsia="ar-SA" w:bidi="ar-SA"/>
    </w:rPr>
  </w:style>
  <w:style w:type="paragraph" w:styleId="NormalWeb">
    <w:name w:val="Normal (Web)"/>
    <w:basedOn w:val="Normal"/>
    <w:uiPriority w:val="99"/>
    <w:semiHidden/>
    <w:rsid w:val="008D777F"/>
    <w:pPr>
      <w:suppressAutoHyphens w:val="0"/>
      <w:spacing w:before="100" w:beforeAutospacing="1" w:after="100" w:afterAutospacing="1"/>
    </w:pPr>
    <w:rPr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40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48</Words>
  <Characters>286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DUM</cp:lastModifiedBy>
  <cp:revision>2</cp:revision>
  <dcterms:created xsi:type="dcterms:W3CDTF">2012-03-30T18:29:00Z</dcterms:created>
  <dcterms:modified xsi:type="dcterms:W3CDTF">2012-03-30T18:29:00Z</dcterms:modified>
</cp:coreProperties>
</file>