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6C" w:rsidRDefault="000B6B6C" w:rsidP="00DD7623">
      <w:r>
        <w:rPr>
          <w:noProof/>
        </w:rPr>
        <w:t xml:space="preserve">                  </w:t>
      </w:r>
    </w:p>
    <w:p w:rsidR="000B6B6C" w:rsidRPr="0015527A" w:rsidRDefault="000B6B6C" w:rsidP="00DD7623"/>
    <w:p w:rsidR="000B6B6C" w:rsidRPr="0015527A" w:rsidRDefault="000B6B6C" w:rsidP="00DD7623">
      <w:r w:rsidRPr="006429D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0B6B6C" w:rsidRDefault="000B6B6C" w:rsidP="00DD7623"/>
    <w:p w:rsidR="000B6B6C" w:rsidRPr="0015527A" w:rsidRDefault="000B6B6C" w:rsidP="00DD7623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VY_12_INOVACE_155_NS/2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Obchod 2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0B6B6C" w:rsidRPr="0015527A" w:rsidRDefault="000B6B6C" w:rsidP="00DD7623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Název obchodu, zboží.</w:t>
      </w: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12. února 2014</w:t>
      </w: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  <w:sz w:val="32"/>
          <w:szCs w:val="32"/>
        </w:rPr>
      </w:pPr>
      <w:r>
        <w:rPr>
          <w:rFonts w:ascii="Cambria" w:hAnsi="Cambria"/>
          <w:color w:val="000000"/>
          <w:kern w:val="24"/>
          <w:sz w:val="32"/>
          <w:szCs w:val="32"/>
        </w:rPr>
        <w:t>Anotace:</w:t>
      </w: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  <w:r>
        <w:rPr>
          <w:rFonts w:ascii="Cambria" w:hAnsi="Cambria"/>
          <w:color w:val="000000"/>
          <w:kern w:val="24"/>
        </w:rPr>
        <w:t>Tento pracovní list slouží k výkladu a procvičování probíraného učiva.</w:t>
      </w: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pStyle w:val="NormalWeb"/>
        <w:spacing w:before="144" w:beforeAutospacing="0" w:after="0" w:afterAutospacing="0"/>
        <w:rPr>
          <w:rFonts w:ascii="Cambria" w:hAnsi="Cambria"/>
          <w:color w:val="000000"/>
          <w:kern w:val="24"/>
        </w:rPr>
      </w:pPr>
    </w:p>
    <w:p w:rsidR="000B6B6C" w:rsidRDefault="000B6B6C" w:rsidP="00DD7623">
      <w:pPr>
        <w:tabs>
          <w:tab w:val="left" w:pos="1030"/>
        </w:tabs>
        <w:rPr>
          <w:rFonts w:ascii="Cambria" w:hAnsi="Cambria"/>
          <w:sz w:val="32"/>
          <w:szCs w:val="32"/>
        </w:rPr>
      </w:pPr>
      <w:r w:rsidRPr="00DD7623">
        <w:rPr>
          <w:rFonts w:ascii="Cambria" w:hAnsi="Cambria"/>
          <w:color w:val="000000"/>
          <w:kern w:val="24"/>
        </w:rPr>
        <w:object w:dxaOrig="10980" w:dyaOrig="15720">
          <v:shape id="_x0000_i1026" type="#_x0000_t75" style="width:549pt;height:786pt" o:ole="">
            <v:imagedata r:id="rId5" o:title=""/>
          </v:shape>
          <o:OLEObject Type="Embed" ProgID="Word.Document.12" ShapeID="_x0000_i1026" DrawAspect="Content" ObjectID="_1457979939" r:id="rId6">
            <o:FieldCodes>\s</o:FieldCodes>
          </o:OLEObject>
        </w:object>
      </w:r>
      <w:r w:rsidRPr="00DD7623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Zdroje:</w:t>
      </w:r>
    </w:p>
    <w:p w:rsidR="000B6B6C" w:rsidRPr="00DD7623" w:rsidRDefault="000B6B6C" w:rsidP="00DD7623">
      <w:pPr>
        <w:pStyle w:val="NormalWeb"/>
        <w:spacing w:before="144" w:beforeAutospacing="0" w:after="0" w:afterAutospacing="0"/>
        <w:ind w:left="-284" w:right="-166"/>
        <w:rPr>
          <w:rFonts w:ascii="Cambria" w:hAnsi="Cambria"/>
          <w:color w:val="000000"/>
          <w:kern w:val="24"/>
        </w:rPr>
      </w:pPr>
      <w:r>
        <w:rPr>
          <w:rFonts w:ascii="Cambria" w:hAnsi="Cambria"/>
        </w:rPr>
        <w:t xml:space="preserve">      Kliparty na webu Office Online – www.office.microsoft.com</w:t>
      </w:r>
    </w:p>
    <w:sectPr w:rsidR="000B6B6C" w:rsidRPr="00DD7623" w:rsidSect="00DD76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623"/>
    <w:rsid w:val="000B6B6C"/>
    <w:rsid w:val="0015527A"/>
    <w:rsid w:val="003534BF"/>
    <w:rsid w:val="00446135"/>
    <w:rsid w:val="006429D3"/>
    <w:rsid w:val="00693DED"/>
    <w:rsid w:val="009461CD"/>
    <w:rsid w:val="00A73B92"/>
    <w:rsid w:val="00C02697"/>
    <w:rsid w:val="00C3484E"/>
    <w:rsid w:val="00D7413D"/>
    <w:rsid w:val="00DD7623"/>
    <w:rsid w:val="00E10372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62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D7623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rsid w:val="00DD76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D762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76</Words>
  <Characters>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uzivatel</dc:creator>
  <cp:keywords/>
  <dc:description/>
  <cp:lastModifiedBy>DUM</cp:lastModifiedBy>
  <cp:revision>2</cp:revision>
  <dcterms:created xsi:type="dcterms:W3CDTF">2014-04-02T19:39:00Z</dcterms:created>
  <dcterms:modified xsi:type="dcterms:W3CDTF">2014-04-02T19:39:00Z</dcterms:modified>
</cp:coreProperties>
</file>