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451D" w:rsidRDefault="00AC451D" w:rsidP="007A26AE">
      <w:pPr>
        <w:jc w:val="center"/>
        <w:rPr>
          <w:sz w:val="52"/>
          <w:szCs w:val="52"/>
        </w:rPr>
      </w:pPr>
      <w:r w:rsidRPr="00D85761">
        <w:rPr>
          <w:noProof/>
          <w:sz w:val="24"/>
          <w:szCs w:val="24"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5" type="#_x0000_t75" style="width:375.75pt;height:80.25pt;visibility:visible">
            <v:imagedata r:id="rId4" o:title=""/>
          </v:shape>
        </w:pict>
      </w:r>
    </w:p>
    <w:p w:rsidR="00AC451D" w:rsidRDefault="00AC451D" w:rsidP="007A26AE">
      <w:pPr>
        <w:jc w:val="center"/>
        <w:rPr>
          <w:sz w:val="32"/>
          <w:szCs w:val="32"/>
        </w:rPr>
      </w:pPr>
      <w:r>
        <w:rPr>
          <w:sz w:val="32"/>
          <w:szCs w:val="32"/>
        </w:rPr>
        <w:t>OPVK  1.4 EU peníze školám</w:t>
      </w:r>
    </w:p>
    <w:p w:rsidR="00AC451D" w:rsidRDefault="00AC451D" w:rsidP="007A26AE">
      <w:pPr>
        <w:jc w:val="center"/>
        <w:rPr>
          <w:sz w:val="32"/>
          <w:szCs w:val="32"/>
        </w:rPr>
      </w:pPr>
    </w:p>
    <w:tbl>
      <w:tblPr>
        <w:tblW w:w="10580" w:type="dxa"/>
        <w:tblInd w:w="-755" w:type="dxa"/>
        <w:tblCellMar>
          <w:left w:w="0" w:type="dxa"/>
          <w:right w:w="0" w:type="dxa"/>
        </w:tblCellMar>
        <w:tblLook w:val="0020"/>
      </w:tblPr>
      <w:tblGrid>
        <w:gridCol w:w="10580"/>
      </w:tblGrid>
      <w:tr w:rsidR="00AC451D" w:rsidRPr="00D85761" w:rsidTr="007A26AE">
        <w:trPr>
          <w:trHeight w:val="584"/>
        </w:trPr>
        <w:tc>
          <w:tcPr>
            <w:tcW w:w="10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C451D" w:rsidRPr="00D85761" w:rsidRDefault="00AC451D">
            <w:pPr>
              <w:jc w:val="center"/>
              <w:rPr>
                <w:sz w:val="32"/>
                <w:szCs w:val="32"/>
              </w:rPr>
            </w:pPr>
            <w:r w:rsidRPr="00D85761">
              <w:rPr>
                <w:sz w:val="32"/>
                <w:szCs w:val="32"/>
              </w:rPr>
              <w:t>NÁZEV ŠKOLY: ZŠ Pardubice-Spořilov</w:t>
            </w:r>
          </w:p>
        </w:tc>
      </w:tr>
      <w:tr w:rsidR="00AC451D" w:rsidRPr="00D85761" w:rsidTr="007A26AE">
        <w:trPr>
          <w:trHeight w:val="584"/>
        </w:trPr>
        <w:tc>
          <w:tcPr>
            <w:tcW w:w="10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C451D" w:rsidRPr="00D85761" w:rsidRDefault="00AC451D">
            <w:pPr>
              <w:jc w:val="center"/>
              <w:rPr>
                <w:sz w:val="32"/>
                <w:szCs w:val="32"/>
              </w:rPr>
            </w:pPr>
            <w:r w:rsidRPr="00D85761">
              <w:rPr>
                <w:sz w:val="32"/>
                <w:szCs w:val="32"/>
              </w:rPr>
              <w:t>AUTOR: Mgr. Alena Moslerová</w:t>
            </w:r>
          </w:p>
        </w:tc>
      </w:tr>
      <w:tr w:rsidR="00AC451D" w:rsidRPr="00D85761" w:rsidTr="007A26AE">
        <w:trPr>
          <w:trHeight w:val="584"/>
        </w:trPr>
        <w:tc>
          <w:tcPr>
            <w:tcW w:w="10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C451D" w:rsidRPr="00D85761" w:rsidRDefault="00AC451D" w:rsidP="007A26AE">
            <w:pPr>
              <w:jc w:val="center"/>
              <w:rPr>
                <w:sz w:val="32"/>
                <w:szCs w:val="32"/>
              </w:rPr>
            </w:pPr>
            <w:r w:rsidRPr="00D85761">
              <w:rPr>
                <w:sz w:val="32"/>
                <w:szCs w:val="32"/>
              </w:rPr>
              <w:t xml:space="preserve">NÁZEV: VY_42_INOVACE_MATEMATIKA 6_31. </w:t>
            </w:r>
            <w:r w:rsidRPr="00D85761">
              <w:rPr>
                <w:sz w:val="32"/>
                <w:szCs w:val="32"/>
              </w:rPr>
              <w:br/>
              <w:t xml:space="preserve">               SČÍTÁNÍ V OBORU 0 – 20 – OPAK. PÍS. PRÁCE</w:t>
            </w:r>
          </w:p>
        </w:tc>
      </w:tr>
      <w:tr w:rsidR="00AC451D" w:rsidRPr="00D85761" w:rsidTr="007A26AE">
        <w:trPr>
          <w:trHeight w:val="584"/>
        </w:trPr>
        <w:tc>
          <w:tcPr>
            <w:tcW w:w="10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C451D" w:rsidRPr="00D85761" w:rsidRDefault="00AC451D">
            <w:pPr>
              <w:jc w:val="center"/>
              <w:rPr>
                <w:sz w:val="32"/>
                <w:szCs w:val="32"/>
              </w:rPr>
            </w:pPr>
            <w:r w:rsidRPr="00D85761">
              <w:rPr>
                <w:sz w:val="32"/>
                <w:szCs w:val="32"/>
              </w:rPr>
              <w:t>TÉMA: SČÍTÁNÍ V OBORU 0 – 20 – OPAK. PÍS. PRÁCE</w:t>
            </w:r>
          </w:p>
        </w:tc>
        <w:bookmarkStart w:id="0" w:name="_GoBack"/>
        <w:bookmarkEnd w:id="0"/>
      </w:tr>
      <w:tr w:rsidR="00AC451D" w:rsidRPr="00D85761" w:rsidTr="007A26AE">
        <w:trPr>
          <w:trHeight w:val="584"/>
        </w:trPr>
        <w:tc>
          <w:tcPr>
            <w:tcW w:w="10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C451D" w:rsidRPr="00D85761" w:rsidRDefault="00AC451D">
            <w:pPr>
              <w:jc w:val="center"/>
              <w:rPr>
                <w:sz w:val="32"/>
                <w:szCs w:val="32"/>
              </w:rPr>
            </w:pPr>
            <w:r w:rsidRPr="00D85761">
              <w:rPr>
                <w:sz w:val="32"/>
                <w:szCs w:val="32"/>
              </w:rPr>
              <w:t>ČÍSLO PROJEKTU: CZ.1.07/1.4.00/21.2349</w:t>
            </w:r>
          </w:p>
        </w:tc>
      </w:tr>
    </w:tbl>
    <w:p w:rsidR="00AC451D" w:rsidRDefault="00AC451D" w:rsidP="007A26AE">
      <w:pPr>
        <w:jc w:val="center"/>
        <w:rPr>
          <w:sz w:val="28"/>
          <w:szCs w:val="28"/>
        </w:rPr>
      </w:pPr>
    </w:p>
    <w:p w:rsidR="00AC451D" w:rsidRDefault="00AC451D" w:rsidP="007A26A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ANOTACE: Prověřování znalostí žáků v oblasti sčítání v oboru přirozených čísel </w:t>
      </w:r>
    </w:p>
    <w:p w:rsidR="00AC451D" w:rsidRDefault="00AC451D" w:rsidP="007A26AE">
      <w:pPr>
        <w:jc w:val="center"/>
        <w:rPr>
          <w:sz w:val="28"/>
          <w:szCs w:val="28"/>
        </w:rPr>
      </w:pPr>
      <w:r>
        <w:rPr>
          <w:sz w:val="28"/>
          <w:szCs w:val="28"/>
        </w:rPr>
        <w:t>0 – 20.</w:t>
      </w:r>
    </w:p>
    <w:p w:rsidR="00AC451D" w:rsidRDefault="00AC451D" w:rsidP="00B03831">
      <w:pPr>
        <w:jc w:val="center"/>
        <w:rPr>
          <w:sz w:val="52"/>
          <w:szCs w:val="52"/>
        </w:rPr>
      </w:pPr>
    </w:p>
    <w:p w:rsidR="00AC451D" w:rsidRDefault="00AC451D" w:rsidP="00B03831">
      <w:pPr>
        <w:jc w:val="center"/>
        <w:rPr>
          <w:sz w:val="52"/>
          <w:szCs w:val="52"/>
        </w:rPr>
      </w:pPr>
    </w:p>
    <w:p w:rsidR="00AC451D" w:rsidRDefault="00AC451D" w:rsidP="00B03831">
      <w:pPr>
        <w:jc w:val="center"/>
        <w:rPr>
          <w:sz w:val="52"/>
          <w:szCs w:val="52"/>
        </w:rPr>
      </w:pPr>
    </w:p>
    <w:p w:rsidR="00AC451D" w:rsidRDefault="00AC451D" w:rsidP="00B03831">
      <w:pPr>
        <w:jc w:val="center"/>
        <w:rPr>
          <w:sz w:val="52"/>
          <w:szCs w:val="52"/>
        </w:rPr>
      </w:pPr>
    </w:p>
    <w:p w:rsidR="00AC451D" w:rsidRDefault="00AC451D" w:rsidP="00B03831">
      <w:pPr>
        <w:jc w:val="center"/>
        <w:rPr>
          <w:sz w:val="52"/>
          <w:szCs w:val="52"/>
        </w:rPr>
      </w:pPr>
    </w:p>
    <w:p w:rsidR="00AC451D" w:rsidRDefault="00AC451D" w:rsidP="00B03831">
      <w:pPr>
        <w:jc w:val="center"/>
        <w:rPr>
          <w:sz w:val="52"/>
          <w:szCs w:val="52"/>
        </w:rPr>
      </w:pPr>
      <w:r w:rsidRPr="00B03831">
        <w:rPr>
          <w:sz w:val="52"/>
          <w:szCs w:val="52"/>
        </w:rPr>
        <w:t>Opakovací písemná práce</w:t>
      </w:r>
    </w:p>
    <w:p w:rsidR="00AC451D" w:rsidRDefault="00AC451D" w:rsidP="00B03831">
      <w:pPr>
        <w:rPr>
          <w:sz w:val="24"/>
          <w:szCs w:val="24"/>
        </w:rPr>
      </w:pPr>
    </w:p>
    <w:p w:rsidR="00AC451D" w:rsidRPr="00B03831" w:rsidRDefault="00AC451D" w:rsidP="00B03831">
      <w:pPr>
        <w:rPr>
          <w:sz w:val="32"/>
          <w:szCs w:val="32"/>
        </w:rPr>
      </w:pPr>
      <w:r w:rsidRPr="00B03831">
        <w:rPr>
          <w:sz w:val="32"/>
          <w:szCs w:val="32"/>
        </w:rPr>
        <w:t>Vypočítej:</w:t>
      </w:r>
    </w:p>
    <w:p w:rsidR="00AC451D" w:rsidRDefault="00AC451D" w:rsidP="00B03831">
      <w:pPr>
        <w:rPr>
          <w:sz w:val="24"/>
          <w:szCs w:val="24"/>
        </w:rPr>
      </w:pPr>
      <w:r>
        <w:rPr>
          <w:sz w:val="24"/>
          <w:szCs w:val="24"/>
        </w:rPr>
        <w:t xml:space="preserve">  8 + 7 =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9 + 5 =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4 + 10 =</w:t>
      </w:r>
    </w:p>
    <w:p w:rsidR="00AC451D" w:rsidRDefault="00AC451D" w:rsidP="00B03831">
      <w:pPr>
        <w:rPr>
          <w:sz w:val="24"/>
          <w:szCs w:val="24"/>
        </w:rPr>
      </w:pPr>
      <w:r>
        <w:rPr>
          <w:sz w:val="24"/>
          <w:szCs w:val="24"/>
        </w:rPr>
        <w:t>10 + 9 =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10 + 6 =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5 + 8 =</w:t>
      </w:r>
    </w:p>
    <w:p w:rsidR="00AC451D" w:rsidRDefault="00AC451D" w:rsidP="00B03831">
      <w:pPr>
        <w:rPr>
          <w:sz w:val="24"/>
          <w:szCs w:val="24"/>
        </w:rPr>
      </w:pPr>
      <w:r>
        <w:rPr>
          <w:sz w:val="24"/>
          <w:szCs w:val="24"/>
        </w:rPr>
        <w:t xml:space="preserve">  9 + 6 =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6 + 7 =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9 + 4 =</w:t>
      </w:r>
    </w:p>
    <w:p w:rsidR="00AC451D" w:rsidRDefault="00AC451D" w:rsidP="00B03831">
      <w:pPr>
        <w:rPr>
          <w:sz w:val="24"/>
          <w:szCs w:val="24"/>
        </w:rPr>
      </w:pPr>
      <w:r>
        <w:rPr>
          <w:sz w:val="24"/>
          <w:szCs w:val="24"/>
        </w:rPr>
        <w:t>7 + 10 =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9 + 8 =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8 + 8 =</w:t>
      </w:r>
    </w:p>
    <w:p w:rsidR="00AC451D" w:rsidRDefault="00AC451D" w:rsidP="00B03831">
      <w:pPr>
        <w:rPr>
          <w:sz w:val="24"/>
          <w:szCs w:val="24"/>
        </w:rPr>
      </w:pPr>
    </w:p>
    <w:p w:rsidR="00AC451D" w:rsidRPr="00162410" w:rsidRDefault="00AC451D" w:rsidP="00B03831">
      <w:pPr>
        <w:rPr>
          <w:sz w:val="32"/>
          <w:szCs w:val="32"/>
        </w:rPr>
      </w:pPr>
      <w:r w:rsidRPr="00162410">
        <w:rPr>
          <w:sz w:val="32"/>
          <w:szCs w:val="32"/>
        </w:rPr>
        <w:t>Vyřeš slovní úlohu:</w:t>
      </w:r>
    </w:p>
    <w:p w:rsidR="00AC451D" w:rsidRDefault="00AC451D" w:rsidP="00B03831">
      <w:pPr>
        <w:rPr>
          <w:sz w:val="24"/>
          <w:szCs w:val="24"/>
        </w:rPr>
      </w:pPr>
      <w:r>
        <w:rPr>
          <w:sz w:val="24"/>
          <w:szCs w:val="24"/>
        </w:rPr>
        <w:t>Janička přinesla z louky 8 sedmikrásek, 7 pampelišek a 4 vlčí máky. Kolik květin přinesla Janička?</w:t>
      </w:r>
    </w:p>
    <w:p w:rsidR="00AC451D" w:rsidRDefault="00AC451D" w:rsidP="00790257">
      <w:pPr>
        <w:rPr>
          <w:sz w:val="24"/>
          <w:szCs w:val="24"/>
        </w:rPr>
      </w:pPr>
      <w:r>
        <w:rPr>
          <w:sz w:val="24"/>
          <w:szCs w:val="24"/>
        </w:rPr>
        <w:t>Znázorni: _____________________________________________________________</w:t>
      </w:r>
    </w:p>
    <w:p w:rsidR="00AC451D" w:rsidRDefault="00AC451D" w:rsidP="00B03831">
      <w:pPr>
        <w:rPr>
          <w:sz w:val="24"/>
          <w:szCs w:val="24"/>
        </w:rPr>
      </w:pPr>
      <w:r>
        <w:rPr>
          <w:sz w:val="24"/>
          <w:szCs w:val="24"/>
        </w:rPr>
        <w:t>Vypočítej: _____________________________________________________________</w:t>
      </w:r>
    </w:p>
    <w:p w:rsidR="00AC451D" w:rsidRDefault="00AC451D" w:rsidP="00B03831">
      <w:pPr>
        <w:rPr>
          <w:sz w:val="24"/>
          <w:szCs w:val="24"/>
        </w:rPr>
      </w:pPr>
      <w:r>
        <w:rPr>
          <w:sz w:val="24"/>
          <w:szCs w:val="24"/>
        </w:rPr>
        <w:t>Napiš odpověď: ________________________________________________________</w:t>
      </w:r>
    </w:p>
    <w:p w:rsidR="00AC451D" w:rsidRDefault="00AC451D" w:rsidP="00B03831">
      <w:pPr>
        <w:rPr>
          <w:sz w:val="24"/>
          <w:szCs w:val="24"/>
        </w:rPr>
      </w:pPr>
    </w:p>
    <w:p w:rsidR="00AC451D" w:rsidRPr="00162410" w:rsidRDefault="00AC451D" w:rsidP="00B03831">
      <w:pPr>
        <w:rPr>
          <w:sz w:val="32"/>
          <w:szCs w:val="32"/>
        </w:rPr>
      </w:pPr>
      <w:r w:rsidRPr="00162410">
        <w:rPr>
          <w:sz w:val="32"/>
          <w:szCs w:val="32"/>
        </w:rPr>
        <w:t>Doplň tabulku: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129"/>
        <w:gridCol w:w="813"/>
        <w:gridCol w:w="813"/>
        <w:gridCol w:w="819"/>
        <w:gridCol w:w="813"/>
        <w:gridCol w:w="813"/>
        <w:gridCol w:w="814"/>
        <w:gridCol w:w="820"/>
        <w:gridCol w:w="820"/>
        <w:gridCol w:w="820"/>
        <w:gridCol w:w="814"/>
      </w:tblGrid>
      <w:tr w:rsidR="00AC451D" w:rsidRPr="00D85761" w:rsidTr="00D85761">
        <w:trPr>
          <w:jc w:val="center"/>
        </w:trPr>
        <w:tc>
          <w:tcPr>
            <w:tcW w:w="1155" w:type="dxa"/>
          </w:tcPr>
          <w:p w:rsidR="00AC451D" w:rsidRPr="00D85761" w:rsidRDefault="00AC451D" w:rsidP="00D8576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837" w:type="dxa"/>
          </w:tcPr>
          <w:p w:rsidR="00AC451D" w:rsidRPr="00D85761" w:rsidRDefault="00AC451D" w:rsidP="00D8576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D85761">
              <w:rPr>
                <w:sz w:val="24"/>
                <w:szCs w:val="24"/>
              </w:rPr>
              <w:t>7</w:t>
            </w:r>
          </w:p>
        </w:tc>
        <w:tc>
          <w:tcPr>
            <w:tcW w:w="837" w:type="dxa"/>
          </w:tcPr>
          <w:p w:rsidR="00AC451D" w:rsidRPr="00D85761" w:rsidRDefault="00AC451D" w:rsidP="00D8576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D85761">
              <w:rPr>
                <w:sz w:val="24"/>
                <w:szCs w:val="24"/>
              </w:rPr>
              <w:t>5</w:t>
            </w:r>
          </w:p>
        </w:tc>
        <w:tc>
          <w:tcPr>
            <w:tcW w:w="837" w:type="dxa"/>
          </w:tcPr>
          <w:p w:rsidR="00AC451D" w:rsidRPr="00D85761" w:rsidRDefault="00AC451D" w:rsidP="00D8576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D85761">
              <w:rPr>
                <w:sz w:val="24"/>
                <w:szCs w:val="24"/>
              </w:rPr>
              <w:t>12</w:t>
            </w:r>
          </w:p>
        </w:tc>
        <w:tc>
          <w:tcPr>
            <w:tcW w:w="837" w:type="dxa"/>
          </w:tcPr>
          <w:p w:rsidR="00AC451D" w:rsidRPr="00D85761" w:rsidRDefault="00AC451D" w:rsidP="00D8576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D85761">
              <w:rPr>
                <w:sz w:val="24"/>
                <w:szCs w:val="24"/>
              </w:rPr>
              <w:t>8</w:t>
            </w:r>
          </w:p>
        </w:tc>
        <w:tc>
          <w:tcPr>
            <w:tcW w:w="837" w:type="dxa"/>
          </w:tcPr>
          <w:p w:rsidR="00AC451D" w:rsidRPr="00D85761" w:rsidRDefault="00AC451D" w:rsidP="00D8576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D85761">
              <w:rPr>
                <w:sz w:val="24"/>
                <w:szCs w:val="24"/>
              </w:rPr>
              <w:t>6</w:t>
            </w:r>
          </w:p>
        </w:tc>
        <w:tc>
          <w:tcPr>
            <w:tcW w:w="838" w:type="dxa"/>
          </w:tcPr>
          <w:p w:rsidR="00AC451D" w:rsidRPr="00D85761" w:rsidRDefault="00AC451D" w:rsidP="00D8576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D85761">
              <w:rPr>
                <w:sz w:val="24"/>
                <w:szCs w:val="24"/>
              </w:rPr>
              <w:t>2</w:t>
            </w:r>
          </w:p>
        </w:tc>
        <w:tc>
          <w:tcPr>
            <w:tcW w:w="838" w:type="dxa"/>
          </w:tcPr>
          <w:p w:rsidR="00AC451D" w:rsidRPr="00D85761" w:rsidRDefault="00AC451D" w:rsidP="00D8576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D85761">
              <w:rPr>
                <w:sz w:val="24"/>
                <w:szCs w:val="24"/>
              </w:rPr>
              <w:t>14</w:t>
            </w:r>
          </w:p>
        </w:tc>
        <w:tc>
          <w:tcPr>
            <w:tcW w:w="838" w:type="dxa"/>
          </w:tcPr>
          <w:p w:rsidR="00AC451D" w:rsidRPr="00D85761" w:rsidRDefault="00AC451D" w:rsidP="00D8576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D85761">
              <w:rPr>
                <w:sz w:val="24"/>
                <w:szCs w:val="24"/>
              </w:rPr>
              <w:t>10</w:t>
            </w:r>
          </w:p>
        </w:tc>
        <w:tc>
          <w:tcPr>
            <w:tcW w:w="838" w:type="dxa"/>
          </w:tcPr>
          <w:p w:rsidR="00AC451D" w:rsidRPr="00D85761" w:rsidRDefault="00AC451D" w:rsidP="00D8576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D85761">
              <w:rPr>
                <w:sz w:val="24"/>
                <w:szCs w:val="24"/>
              </w:rPr>
              <w:t>13</w:t>
            </w:r>
          </w:p>
        </w:tc>
        <w:tc>
          <w:tcPr>
            <w:tcW w:w="838" w:type="dxa"/>
          </w:tcPr>
          <w:p w:rsidR="00AC451D" w:rsidRPr="00D85761" w:rsidRDefault="00AC451D" w:rsidP="00D8576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D85761">
              <w:rPr>
                <w:sz w:val="24"/>
                <w:szCs w:val="24"/>
              </w:rPr>
              <w:t>9</w:t>
            </w:r>
          </w:p>
        </w:tc>
      </w:tr>
      <w:tr w:rsidR="00AC451D" w:rsidRPr="00D85761" w:rsidTr="00D85761">
        <w:trPr>
          <w:jc w:val="center"/>
        </w:trPr>
        <w:tc>
          <w:tcPr>
            <w:tcW w:w="1155" w:type="dxa"/>
          </w:tcPr>
          <w:p w:rsidR="00AC451D" w:rsidRPr="00D85761" w:rsidRDefault="00AC451D" w:rsidP="00D8576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D85761">
              <w:rPr>
                <w:sz w:val="24"/>
                <w:szCs w:val="24"/>
              </w:rPr>
              <w:t>O 4 Více</w:t>
            </w:r>
          </w:p>
        </w:tc>
        <w:tc>
          <w:tcPr>
            <w:tcW w:w="837" w:type="dxa"/>
          </w:tcPr>
          <w:p w:rsidR="00AC451D" w:rsidRPr="00D85761" w:rsidRDefault="00AC451D" w:rsidP="00D8576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837" w:type="dxa"/>
          </w:tcPr>
          <w:p w:rsidR="00AC451D" w:rsidRPr="00D85761" w:rsidRDefault="00AC451D" w:rsidP="00D8576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837" w:type="dxa"/>
          </w:tcPr>
          <w:p w:rsidR="00AC451D" w:rsidRPr="00D85761" w:rsidRDefault="00AC451D" w:rsidP="00D8576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837" w:type="dxa"/>
          </w:tcPr>
          <w:p w:rsidR="00AC451D" w:rsidRPr="00D85761" w:rsidRDefault="00AC451D" w:rsidP="00D8576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837" w:type="dxa"/>
          </w:tcPr>
          <w:p w:rsidR="00AC451D" w:rsidRPr="00D85761" w:rsidRDefault="00AC451D" w:rsidP="00D8576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838" w:type="dxa"/>
          </w:tcPr>
          <w:p w:rsidR="00AC451D" w:rsidRPr="00D85761" w:rsidRDefault="00AC451D" w:rsidP="00D8576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838" w:type="dxa"/>
          </w:tcPr>
          <w:p w:rsidR="00AC451D" w:rsidRPr="00D85761" w:rsidRDefault="00AC451D" w:rsidP="00D8576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838" w:type="dxa"/>
          </w:tcPr>
          <w:p w:rsidR="00AC451D" w:rsidRPr="00D85761" w:rsidRDefault="00AC451D" w:rsidP="00D8576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838" w:type="dxa"/>
          </w:tcPr>
          <w:p w:rsidR="00AC451D" w:rsidRPr="00D85761" w:rsidRDefault="00AC451D" w:rsidP="00D8576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838" w:type="dxa"/>
          </w:tcPr>
          <w:p w:rsidR="00AC451D" w:rsidRPr="00D85761" w:rsidRDefault="00AC451D" w:rsidP="00D85761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</w:tbl>
    <w:p w:rsidR="00AC451D" w:rsidRDefault="00AC451D" w:rsidP="00B03831">
      <w:pPr>
        <w:rPr>
          <w:sz w:val="24"/>
          <w:szCs w:val="24"/>
        </w:rPr>
      </w:pPr>
    </w:p>
    <w:p w:rsidR="00AC451D" w:rsidRDefault="00AC451D" w:rsidP="00B03831">
      <w:pPr>
        <w:rPr>
          <w:sz w:val="24"/>
          <w:szCs w:val="24"/>
        </w:rPr>
      </w:pPr>
    </w:p>
    <w:p w:rsidR="00AC451D" w:rsidRPr="00162410" w:rsidRDefault="00AC451D" w:rsidP="00B03831">
      <w:pPr>
        <w:rPr>
          <w:sz w:val="32"/>
          <w:szCs w:val="32"/>
        </w:rPr>
      </w:pPr>
      <w:r w:rsidRPr="00162410">
        <w:rPr>
          <w:sz w:val="32"/>
          <w:szCs w:val="32"/>
        </w:rPr>
        <w:t>Vypočítej:</w:t>
      </w:r>
    </w:p>
    <w:p w:rsidR="00AC451D" w:rsidRDefault="00AC451D" w:rsidP="00B03831">
      <w:pPr>
        <w:rPr>
          <w:sz w:val="24"/>
          <w:szCs w:val="24"/>
        </w:rPr>
      </w:pPr>
      <w:r>
        <w:rPr>
          <w:sz w:val="24"/>
          <w:szCs w:val="24"/>
        </w:rPr>
        <w:t>6m + 7m =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10kg + 3kg =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4l + 6l =</w:t>
      </w:r>
    </w:p>
    <w:p w:rsidR="00AC451D" w:rsidRDefault="00AC451D" w:rsidP="00B03831">
      <w:pPr>
        <w:rPr>
          <w:sz w:val="24"/>
          <w:szCs w:val="24"/>
        </w:rPr>
      </w:pPr>
      <w:r>
        <w:rPr>
          <w:sz w:val="24"/>
          <w:szCs w:val="24"/>
        </w:rPr>
        <w:t>3m + 5m =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11kg + 5kg =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12l + 2l =</w:t>
      </w:r>
    </w:p>
    <w:p w:rsidR="00AC451D" w:rsidRDefault="00AC451D" w:rsidP="00B03831">
      <w:pPr>
        <w:rPr>
          <w:sz w:val="24"/>
          <w:szCs w:val="24"/>
        </w:rPr>
      </w:pPr>
    </w:p>
    <w:p w:rsidR="00AC451D" w:rsidRDefault="00AC451D" w:rsidP="00B03831">
      <w:pPr>
        <w:rPr>
          <w:sz w:val="24"/>
          <w:szCs w:val="24"/>
        </w:rPr>
      </w:pPr>
    </w:p>
    <w:p w:rsidR="00AC451D" w:rsidRDefault="00AC451D" w:rsidP="00B03831">
      <w:pPr>
        <w:rPr>
          <w:sz w:val="24"/>
          <w:szCs w:val="24"/>
        </w:rPr>
      </w:pPr>
    </w:p>
    <w:p w:rsidR="00AC451D" w:rsidRDefault="00AC451D" w:rsidP="00B03831">
      <w:pPr>
        <w:rPr>
          <w:sz w:val="24"/>
          <w:szCs w:val="24"/>
        </w:rPr>
      </w:pPr>
    </w:p>
    <w:p w:rsidR="00AC451D" w:rsidRPr="00162410" w:rsidRDefault="00AC451D" w:rsidP="00B03831">
      <w:pPr>
        <w:rPr>
          <w:sz w:val="32"/>
          <w:szCs w:val="32"/>
        </w:rPr>
      </w:pPr>
      <w:r w:rsidRPr="00162410">
        <w:rPr>
          <w:sz w:val="32"/>
          <w:szCs w:val="32"/>
        </w:rPr>
        <w:t>Vyřeš slovní úlohu:</w:t>
      </w:r>
    </w:p>
    <w:p w:rsidR="00AC451D" w:rsidRDefault="00AC451D" w:rsidP="00B03831">
      <w:pPr>
        <w:rPr>
          <w:sz w:val="24"/>
          <w:szCs w:val="24"/>
        </w:rPr>
      </w:pPr>
      <w:r>
        <w:rPr>
          <w:sz w:val="24"/>
          <w:szCs w:val="24"/>
        </w:rPr>
        <w:t>Martin má ve stavebnici 16 kostek. Lucka má větší stavebnici a má jich tam o 4 více. Kolik kostek má Lucka ve stavebnici?</w:t>
      </w:r>
    </w:p>
    <w:p w:rsidR="00AC451D" w:rsidRDefault="00AC451D" w:rsidP="006B3C83">
      <w:pPr>
        <w:rPr>
          <w:sz w:val="24"/>
          <w:szCs w:val="24"/>
        </w:rPr>
      </w:pPr>
      <w:r>
        <w:rPr>
          <w:sz w:val="24"/>
          <w:szCs w:val="24"/>
        </w:rPr>
        <w:t>Znázorni: _____________________________________________________________</w:t>
      </w:r>
    </w:p>
    <w:p w:rsidR="00AC451D" w:rsidRDefault="00AC451D" w:rsidP="006B3C83">
      <w:pPr>
        <w:rPr>
          <w:sz w:val="24"/>
          <w:szCs w:val="24"/>
        </w:rPr>
      </w:pPr>
      <w:r>
        <w:rPr>
          <w:sz w:val="24"/>
          <w:szCs w:val="24"/>
        </w:rPr>
        <w:t>Vypočítej: _____________________________________________________________</w:t>
      </w:r>
    </w:p>
    <w:p w:rsidR="00AC451D" w:rsidRPr="00B03831" w:rsidRDefault="00AC451D" w:rsidP="00B03831">
      <w:pPr>
        <w:rPr>
          <w:sz w:val="24"/>
          <w:szCs w:val="24"/>
        </w:rPr>
      </w:pPr>
      <w:r>
        <w:rPr>
          <w:sz w:val="24"/>
          <w:szCs w:val="24"/>
        </w:rPr>
        <w:t>Napiš odpověď: ________________________________________________________</w:t>
      </w:r>
    </w:p>
    <w:sectPr w:rsidR="00AC451D" w:rsidRPr="00B03831" w:rsidSect="00C52C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03831"/>
    <w:rsid w:val="00162410"/>
    <w:rsid w:val="002A035A"/>
    <w:rsid w:val="003771F3"/>
    <w:rsid w:val="004B033A"/>
    <w:rsid w:val="004D7006"/>
    <w:rsid w:val="006B3C83"/>
    <w:rsid w:val="00776121"/>
    <w:rsid w:val="00790257"/>
    <w:rsid w:val="007A26AE"/>
    <w:rsid w:val="007D1611"/>
    <w:rsid w:val="008E5865"/>
    <w:rsid w:val="00AC451D"/>
    <w:rsid w:val="00B03831"/>
    <w:rsid w:val="00C52C95"/>
    <w:rsid w:val="00D857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2C95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2A035A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7A26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A26A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99255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3</Pages>
  <Words>204</Words>
  <Characters>1205</Characters>
  <Application>Microsoft Office Outlook</Application>
  <DocSecurity>0</DocSecurity>
  <Lines>0</Lines>
  <Paragraphs>0</Paragraphs>
  <ScaleCrop>false</ScaleCrop>
  <Company>HP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Alena Moslerová</dc:creator>
  <cp:keywords/>
  <dc:description/>
  <cp:lastModifiedBy>DUM</cp:lastModifiedBy>
  <cp:revision>2</cp:revision>
  <dcterms:created xsi:type="dcterms:W3CDTF">2014-04-06T16:02:00Z</dcterms:created>
  <dcterms:modified xsi:type="dcterms:W3CDTF">2014-04-06T16:02:00Z</dcterms:modified>
</cp:coreProperties>
</file>