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0AC" w:rsidRDefault="008F60AC" w:rsidP="00480DB3">
      <w:pPr>
        <w:jc w:val="center"/>
        <w:rPr>
          <w:sz w:val="52"/>
          <w:szCs w:val="52"/>
        </w:rPr>
      </w:pPr>
      <w:r w:rsidRPr="00A9484D">
        <w:rPr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9" o:spid="_x0000_i1025" type="#_x0000_t75" style="width:375.75pt;height:80.25pt;visibility:visible">
            <v:imagedata r:id="rId4" o:title=""/>
          </v:shape>
        </w:pict>
      </w:r>
    </w:p>
    <w:p w:rsidR="008F60AC" w:rsidRDefault="008F60AC" w:rsidP="00480DB3">
      <w:pPr>
        <w:jc w:val="center"/>
        <w:rPr>
          <w:sz w:val="32"/>
          <w:szCs w:val="32"/>
        </w:rPr>
      </w:pPr>
      <w:r>
        <w:rPr>
          <w:sz w:val="32"/>
          <w:szCs w:val="32"/>
        </w:rPr>
        <w:t>OPVK  1.4 EU peníze školám</w:t>
      </w:r>
    </w:p>
    <w:p w:rsidR="008F60AC" w:rsidRDefault="008F60AC" w:rsidP="00480DB3">
      <w:pPr>
        <w:jc w:val="center"/>
        <w:rPr>
          <w:sz w:val="32"/>
          <w:szCs w:val="32"/>
        </w:rPr>
      </w:pPr>
    </w:p>
    <w:tbl>
      <w:tblPr>
        <w:tblW w:w="10580" w:type="dxa"/>
        <w:tblInd w:w="-755" w:type="dxa"/>
        <w:tblCellMar>
          <w:left w:w="0" w:type="dxa"/>
          <w:right w:w="0" w:type="dxa"/>
        </w:tblCellMar>
        <w:tblLook w:val="0020"/>
      </w:tblPr>
      <w:tblGrid>
        <w:gridCol w:w="10580"/>
      </w:tblGrid>
      <w:tr w:rsidR="008F60AC" w:rsidRPr="00A9484D" w:rsidTr="00480DB3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60AC" w:rsidRPr="00A9484D" w:rsidRDefault="008F60AC">
            <w:pPr>
              <w:jc w:val="center"/>
              <w:rPr>
                <w:sz w:val="32"/>
                <w:szCs w:val="32"/>
              </w:rPr>
            </w:pPr>
            <w:r w:rsidRPr="00A9484D">
              <w:rPr>
                <w:sz w:val="32"/>
                <w:szCs w:val="32"/>
              </w:rPr>
              <w:t>NÁZEV ŠKOLY: ZŠ Pardubice-Spořilov</w:t>
            </w:r>
          </w:p>
        </w:tc>
      </w:tr>
      <w:tr w:rsidR="008F60AC" w:rsidRPr="00A9484D" w:rsidTr="00480DB3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60AC" w:rsidRPr="00A9484D" w:rsidRDefault="008F60AC">
            <w:pPr>
              <w:jc w:val="center"/>
              <w:rPr>
                <w:sz w:val="32"/>
                <w:szCs w:val="32"/>
              </w:rPr>
            </w:pPr>
            <w:r w:rsidRPr="00A9484D">
              <w:rPr>
                <w:sz w:val="32"/>
                <w:szCs w:val="32"/>
              </w:rPr>
              <w:t>AUTOR: Mgr. Alena Moslerová</w:t>
            </w:r>
          </w:p>
        </w:tc>
      </w:tr>
      <w:tr w:rsidR="008F60AC" w:rsidRPr="00A9484D" w:rsidTr="00480DB3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60AC" w:rsidRPr="00A9484D" w:rsidRDefault="008F60AC" w:rsidP="00480DB3">
            <w:pPr>
              <w:jc w:val="center"/>
              <w:rPr>
                <w:sz w:val="32"/>
                <w:szCs w:val="32"/>
              </w:rPr>
            </w:pPr>
            <w:r w:rsidRPr="00A9484D">
              <w:rPr>
                <w:sz w:val="32"/>
                <w:szCs w:val="32"/>
              </w:rPr>
              <w:t xml:space="preserve">NÁZEV: VY_42_INOVACE_MATEMATIKA 6_33. </w:t>
            </w:r>
            <w:r w:rsidRPr="00A9484D">
              <w:rPr>
                <w:sz w:val="32"/>
                <w:szCs w:val="32"/>
              </w:rPr>
              <w:br/>
              <w:t xml:space="preserve">               SČÍTÁNÍ V OBORU ČÍSEL 0 – 100 – OPAK. PÍS. PRÁCE</w:t>
            </w:r>
          </w:p>
        </w:tc>
      </w:tr>
      <w:tr w:rsidR="008F60AC" w:rsidRPr="00A9484D" w:rsidTr="00480DB3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60AC" w:rsidRPr="00A9484D" w:rsidRDefault="008F60AC" w:rsidP="00E94CCC">
            <w:pPr>
              <w:jc w:val="center"/>
              <w:rPr>
                <w:sz w:val="32"/>
                <w:szCs w:val="32"/>
              </w:rPr>
            </w:pPr>
            <w:r w:rsidRPr="00A9484D">
              <w:rPr>
                <w:sz w:val="32"/>
                <w:szCs w:val="32"/>
              </w:rPr>
              <w:t>TÉMA: SČÍTÁNÍ V OBORU PŘIROZENÝCH</w:t>
            </w:r>
            <w:bookmarkStart w:id="0" w:name="_GoBack"/>
            <w:bookmarkEnd w:id="0"/>
            <w:r w:rsidRPr="00A9484D">
              <w:rPr>
                <w:sz w:val="32"/>
                <w:szCs w:val="32"/>
              </w:rPr>
              <w:t xml:space="preserve"> ČÍSEL 0 – 100 – OPAK. PÍS. PRÁCE</w:t>
            </w:r>
          </w:p>
        </w:tc>
      </w:tr>
      <w:tr w:rsidR="008F60AC" w:rsidRPr="00A9484D" w:rsidTr="00480DB3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F60AC" w:rsidRPr="00A9484D" w:rsidRDefault="008F60AC">
            <w:pPr>
              <w:jc w:val="center"/>
              <w:rPr>
                <w:sz w:val="32"/>
                <w:szCs w:val="32"/>
              </w:rPr>
            </w:pPr>
            <w:r w:rsidRPr="00A9484D">
              <w:rPr>
                <w:sz w:val="32"/>
                <w:szCs w:val="32"/>
              </w:rPr>
              <w:t>ČÍSLO PROJEKTU: CZ.1.07/1.4.00/21.2349</w:t>
            </w:r>
          </w:p>
        </w:tc>
      </w:tr>
    </w:tbl>
    <w:p w:rsidR="008F60AC" w:rsidRDefault="008F60AC" w:rsidP="00480DB3">
      <w:pPr>
        <w:jc w:val="center"/>
        <w:rPr>
          <w:sz w:val="28"/>
          <w:szCs w:val="28"/>
        </w:rPr>
      </w:pPr>
    </w:p>
    <w:p w:rsidR="008F60AC" w:rsidRDefault="008F60AC" w:rsidP="00480D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ANOTACE: Prověřování znalostí žáků v oblasti sčítání v oboru přirozených čísel </w:t>
      </w:r>
    </w:p>
    <w:p w:rsidR="008F60AC" w:rsidRDefault="008F60AC" w:rsidP="00480DB3">
      <w:pPr>
        <w:jc w:val="center"/>
        <w:rPr>
          <w:sz w:val="28"/>
          <w:szCs w:val="28"/>
        </w:rPr>
      </w:pPr>
      <w:r>
        <w:rPr>
          <w:sz w:val="28"/>
          <w:szCs w:val="28"/>
        </w:rPr>
        <w:t>0 – 100.</w:t>
      </w:r>
    </w:p>
    <w:p w:rsidR="008F60AC" w:rsidRDefault="008F60AC" w:rsidP="00B03831">
      <w:pPr>
        <w:jc w:val="center"/>
        <w:rPr>
          <w:sz w:val="52"/>
          <w:szCs w:val="52"/>
        </w:rPr>
      </w:pPr>
    </w:p>
    <w:p w:rsidR="008F60AC" w:rsidRDefault="008F60AC" w:rsidP="00B03831">
      <w:pPr>
        <w:jc w:val="center"/>
        <w:rPr>
          <w:sz w:val="52"/>
          <w:szCs w:val="52"/>
        </w:rPr>
      </w:pPr>
    </w:p>
    <w:p w:rsidR="008F60AC" w:rsidRDefault="008F60AC" w:rsidP="00B03831">
      <w:pPr>
        <w:jc w:val="center"/>
        <w:rPr>
          <w:sz w:val="52"/>
          <w:szCs w:val="52"/>
        </w:rPr>
      </w:pPr>
    </w:p>
    <w:p w:rsidR="008F60AC" w:rsidRDefault="008F60AC" w:rsidP="00B03831">
      <w:pPr>
        <w:jc w:val="center"/>
        <w:rPr>
          <w:sz w:val="52"/>
          <w:szCs w:val="52"/>
        </w:rPr>
      </w:pPr>
    </w:p>
    <w:p w:rsidR="008F60AC" w:rsidRDefault="008F60AC" w:rsidP="00B03831">
      <w:pPr>
        <w:jc w:val="center"/>
        <w:rPr>
          <w:sz w:val="52"/>
          <w:szCs w:val="52"/>
        </w:rPr>
      </w:pPr>
    </w:p>
    <w:p w:rsidR="008F60AC" w:rsidRDefault="008F60AC" w:rsidP="00B03831">
      <w:pPr>
        <w:jc w:val="center"/>
        <w:rPr>
          <w:sz w:val="52"/>
          <w:szCs w:val="52"/>
        </w:rPr>
      </w:pPr>
      <w:r w:rsidRPr="00B03831">
        <w:rPr>
          <w:sz w:val="52"/>
          <w:szCs w:val="52"/>
        </w:rPr>
        <w:t>Opakovací písemná práce</w:t>
      </w:r>
    </w:p>
    <w:p w:rsidR="008F60AC" w:rsidRDefault="008F60AC" w:rsidP="00B03831">
      <w:pPr>
        <w:rPr>
          <w:sz w:val="24"/>
          <w:szCs w:val="24"/>
        </w:rPr>
      </w:pPr>
    </w:p>
    <w:p w:rsidR="008F60AC" w:rsidRDefault="008F60AC" w:rsidP="00774367">
      <w:pPr>
        <w:rPr>
          <w:sz w:val="32"/>
          <w:szCs w:val="32"/>
        </w:rPr>
      </w:pPr>
      <w:r w:rsidRPr="00B03831">
        <w:rPr>
          <w:sz w:val="32"/>
          <w:szCs w:val="32"/>
        </w:rPr>
        <w:t>Vypočítej</w:t>
      </w:r>
      <w:r>
        <w:rPr>
          <w:sz w:val="32"/>
          <w:szCs w:val="32"/>
        </w:rPr>
        <w:t>:</w:t>
      </w:r>
    </w:p>
    <w:p w:rsidR="008F60AC" w:rsidRDefault="008F60AC" w:rsidP="00774367">
      <w:pPr>
        <w:rPr>
          <w:sz w:val="24"/>
          <w:szCs w:val="24"/>
        </w:rPr>
      </w:pPr>
      <w:r>
        <w:rPr>
          <w:sz w:val="24"/>
          <w:szCs w:val="24"/>
        </w:rPr>
        <w:t>40 + 50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+ 30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70 + 30 =</w:t>
      </w:r>
    </w:p>
    <w:p w:rsidR="008F60AC" w:rsidRDefault="008F60AC" w:rsidP="00774367">
      <w:pPr>
        <w:rPr>
          <w:sz w:val="24"/>
          <w:szCs w:val="24"/>
        </w:rPr>
      </w:pPr>
      <w:r>
        <w:rPr>
          <w:sz w:val="24"/>
          <w:szCs w:val="24"/>
        </w:rPr>
        <w:t>40 + 60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 + 70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 + 20 =</w:t>
      </w:r>
    </w:p>
    <w:p w:rsidR="008F60AC" w:rsidRDefault="008F60AC" w:rsidP="00774367">
      <w:pPr>
        <w:rPr>
          <w:sz w:val="24"/>
          <w:szCs w:val="24"/>
        </w:rPr>
      </w:pPr>
      <w:r>
        <w:rPr>
          <w:sz w:val="24"/>
          <w:szCs w:val="24"/>
        </w:rPr>
        <w:t>30 + 30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50 + 10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 + 30 =</w:t>
      </w:r>
    </w:p>
    <w:p w:rsidR="008F60AC" w:rsidRDefault="008F60AC" w:rsidP="00774367">
      <w:pPr>
        <w:rPr>
          <w:sz w:val="24"/>
          <w:szCs w:val="24"/>
        </w:rPr>
      </w:pPr>
      <w:r>
        <w:rPr>
          <w:sz w:val="24"/>
          <w:szCs w:val="24"/>
        </w:rPr>
        <w:t>20 + 70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 + 40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 + 10 =</w:t>
      </w:r>
    </w:p>
    <w:p w:rsidR="008F60AC" w:rsidRDefault="008F60AC" w:rsidP="00B03831">
      <w:pPr>
        <w:rPr>
          <w:sz w:val="24"/>
          <w:szCs w:val="24"/>
        </w:rPr>
      </w:pPr>
    </w:p>
    <w:p w:rsidR="008F60AC" w:rsidRPr="00925699" w:rsidRDefault="008F60AC" w:rsidP="00B03831">
      <w:pPr>
        <w:rPr>
          <w:sz w:val="32"/>
          <w:szCs w:val="32"/>
        </w:rPr>
      </w:pPr>
      <w:r w:rsidRPr="00925699">
        <w:rPr>
          <w:sz w:val="32"/>
          <w:szCs w:val="32"/>
        </w:rPr>
        <w:t>Vyřeš slovní úlohu:</w:t>
      </w:r>
    </w:p>
    <w:p w:rsidR="008F60AC" w:rsidRDefault="008F60AC" w:rsidP="00B03831">
      <w:pPr>
        <w:rPr>
          <w:sz w:val="24"/>
          <w:szCs w:val="24"/>
        </w:rPr>
      </w:pPr>
      <w:r>
        <w:rPr>
          <w:sz w:val="24"/>
          <w:szCs w:val="24"/>
        </w:rPr>
        <w:t>Jirka nasbíral 30 kaštanů a 20 žaludů. Kolik plodů nasbíral Jirka celkem?</w:t>
      </w:r>
    </w:p>
    <w:p w:rsidR="008F60AC" w:rsidRDefault="008F60AC" w:rsidP="00B03831">
      <w:pPr>
        <w:rPr>
          <w:sz w:val="24"/>
          <w:szCs w:val="24"/>
        </w:rPr>
      </w:pPr>
      <w:r>
        <w:rPr>
          <w:sz w:val="24"/>
          <w:szCs w:val="24"/>
        </w:rPr>
        <w:t>Znázorni: _____________________________________________________________</w:t>
      </w:r>
    </w:p>
    <w:p w:rsidR="008F60AC" w:rsidRDefault="008F60AC" w:rsidP="00B03831">
      <w:pPr>
        <w:rPr>
          <w:sz w:val="24"/>
          <w:szCs w:val="24"/>
        </w:rPr>
      </w:pPr>
      <w:r>
        <w:rPr>
          <w:sz w:val="24"/>
          <w:szCs w:val="24"/>
        </w:rPr>
        <w:t>Vypočítej: _____________________________________________________________</w:t>
      </w:r>
    </w:p>
    <w:p w:rsidR="008F60AC" w:rsidRDefault="008F60AC" w:rsidP="00B03831">
      <w:pPr>
        <w:rPr>
          <w:sz w:val="24"/>
          <w:szCs w:val="24"/>
        </w:rPr>
      </w:pPr>
      <w:r>
        <w:rPr>
          <w:sz w:val="24"/>
          <w:szCs w:val="24"/>
        </w:rPr>
        <w:t>Napiš odpověď: ________________________________________________________</w:t>
      </w:r>
    </w:p>
    <w:p w:rsidR="008F60AC" w:rsidRDefault="008F60AC" w:rsidP="00B03831">
      <w:pPr>
        <w:rPr>
          <w:sz w:val="24"/>
          <w:szCs w:val="24"/>
        </w:rPr>
      </w:pPr>
    </w:p>
    <w:p w:rsidR="008F60AC" w:rsidRPr="008F3FED" w:rsidRDefault="008F60AC" w:rsidP="00B03831">
      <w:pPr>
        <w:rPr>
          <w:sz w:val="32"/>
          <w:szCs w:val="32"/>
        </w:rPr>
      </w:pPr>
      <w:r w:rsidRPr="008F3FED">
        <w:rPr>
          <w:sz w:val="32"/>
          <w:szCs w:val="32"/>
        </w:rPr>
        <w:t>Doplň tabulky: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  <w:gridCol w:w="1536"/>
      </w:tblGrid>
      <w:tr w:rsidR="008F60AC" w:rsidRPr="00A9484D" w:rsidTr="00A9484D"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20</w:t>
            </w: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30</w:t>
            </w: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50</w:t>
            </w:r>
          </w:p>
        </w:tc>
        <w:tc>
          <w:tcPr>
            <w:tcW w:w="1536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80</w:t>
            </w:r>
          </w:p>
        </w:tc>
        <w:tc>
          <w:tcPr>
            <w:tcW w:w="1536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70</w:t>
            </w:r>
          </w:p>
        </w:tc>
      </w:tr>
      <w:tr w:rsidR="008F60AC" w:rsidRPr="00A9484D" w:rsidTr="00A9484D"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O 10 méně</w:t>
            </w: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8F60AC" w:rsidRDefault="008F60AC" w:rsidP="00B0383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  <w:gridCol w:w="1536"/>
      </w:tblGrid>
      <w:tr w:rsidR="008F60AC" w:rsidRPr="00A9484D" w:rsidTr="00A9484D"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40</w:t>
            </w: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25</w:t>
            </w: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13</w:t>
            </w:r>
          </w:p>
        </w:tc>
        <w:tc>
          <w:tcPr>
            <w:tcW w:w="1536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26</w:t>
            </w:r>
          </w:p>
        </w:tc>
        <w:tc>
          <w:tcPr>
            <w:tcW w:w="1536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31</w:t>
            </w:r>
          </w:p>
        </w:tc>
      </w:tr>
      <w:tr w:rsidR="008F60AC" w:rsidRPr="00A9484D" w:rsidTr="00A9484D"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A9484D">
              <w:rPr>
                <w:sz w:val="24"/>
                <w:szCs w:val="24"/>
              </w:rPr>
              <w:t>O 5 více</w:t>
            </w: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8F60AC" w:rsidRPr="00A9484D" w:rsidRDefault="008F60AC" w:rsidP="00A9484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8F60AC" w:rsidRDefault="008F60AC" w:rsidP="00B03831">
      <w:pPr>
        <w:rPr>
          <w:sz w:val="24"/>
          <w:szCs w:val="24"/>
        </w:rPr>
      </w:pPr>
    </w:p>
    <w:p w:rsidR="008F60AC" w:rsidRDefault="008F60AC" w:rsidP="00B03831">
      <w:pPr>
        <w:rPr>
          <w:sz w:val="24"/>
          <w:szCs w:val="24"/>
        </w:rPr>
      </w:pPr>
      <w:r>
        <w:rPr>
          <w:noProof/>
          <w:lang w:eastAsia="cs-CZ"/>
        </w:rPr>
        <w:pict>
          <v:oval id="Ovál 3" o:spid="_x0000_s1026" style="position:absolute;margin-left:336.1pt;margin-top:15.1pt;width:46.55pt;height:42.2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" strokeweight="2pt">
            <v:textbox>
              <w:txbxContent>
                <w:p w:rsidR="008F60AC" w:rsidRPr="002953A7" w:rsidRDefault="008F60AC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 w:rsidRPr="008F3FED">
        <w:rPr>
          <w:sz w:val="32"/>
          <w:szCs w:val="32"/>
        </w:rPr>
        <w:t>Doplň čísla do kroužků:</w:t>
      </w:r>
    </w:p>
    <w:p w:rsidR="008F60AC" w:rsidRDefault="008F60AC" w:rsidP="00B03831">
      <w:pPr>
        <w:rPr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77.9pt;margin-top:22.55pt;width:21.1pt;height: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_x0000_s1028" type="#_x0000_t32" style="position:absolute;margin-left:274.8pt;margin-top:13.25pt;width:65.25pt;height:33pt;flip:y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Přímá spojnice se šipkou 13" o:spid="_x0000_s1029" type="#_x0000_t32" style="position:absolute;margin-left:70.05pt;margin-top:13.25pt;width:61.7pt;height:18.4pt;flip:y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oval id="_x0000_s1030" style="position:absolute;margin-left:127.15pt;margin-top:1.6pt;width:46.55pt;height:42.2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" strokeweight="2pt">
            <v:textbox>
              <w:txbxContent>
                <w:p w:rsidR="008F60AC" w:rsidRPr="002953A7" w:rsidRDefault="008F60AC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1" style="position:absolute;margin-left:23.5pt;margin-top:13.25pt;width:46.55pt;height:42.2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" strokeweight="2pt">
            <v:textbox>
              <w:txbxContent>
                <w:p w:rsidR="008F60AC" w:rsidRPr="002953A7" w:rsidRDefault="008F60AC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 w:rsidRPr="002953A7">
                    <w:rPr>
                      <w:sz w:val="32"/>
                      <w:szCs w:val="32"/>
                    </w:rPr>
                    <w:t>20</w:t>
                  </w:r>
                </w:p>
              </w:txbxContent>
            </v:textbox>
          </v:oval>
        </w:pic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953A7">
        <w:rPr>
          <w:sz w:val="28"/>
          <w:szCs w:val="28"/>
        </w:rPr>
        <w:t>+7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Pr="002953A7">
        <w:rPr>
          <w:sz w:val="28"/>
          <w:szCs w:val="28"/>
        </w:rPr>
        <w:t>+3</w:t>
      </w:r>
      <w:r w:rsidRPr="002953A7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+40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+5</w:t>
      </w:r>
    </w:p>
    <w:p w:rsidR="008F60AC" w:rsidRDefault="008F60AC" w:rsidP="00B03831">
      <w:pPr>
        <w:rPr>
          <w:sz w:val="24"/>
          <w:szCs w:val="24"/>
        </w:rPr>
      </w:pPr>
      <w:r>
        <w:rPr>
          <w:noProof/>
          <w:lang w:eastAsia="cs-CZ"/>
        </w:rPr>
        <w:pict>
          <v:shape id="_x0000_s1032" type="#_x0000_t32" style="position:absolute;margin-left:173.1pt;margin-top:1.9pt;width:60.85pt;height:14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oval id="Ovál 5" o:spid="_x0000_s1033" style="position:absolute;margin-left:394.65pt;margin-top:16.8pt;width:46.55pt;height:42.2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" strokeweight="2pt">
            <v:textbox>
              <w:txbxContent>
                <w:p w:rsidR="008F60AC" w:rsidRPr="002953A7" w:rsidRDefault="008F60AC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4" style="position:absolute;margin-left:229.15pt;margin-top:4.05pt;width:46.55pt;height:42.2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" strokeweight="2pt">
            <v:textbox>
              <w:txbxContent>
                <w:p w:rsidR="008F60AC" w:rsidRPr="002953A7" w:rsidRDefault="008F60AC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</w:p>
    <w:p w:rsidR="008F60AC" w:rsidRDefault="008F60AC" w:rsidP="003B501B">
      <w:pPr>
        <w:rPr>
          <w:sz w:val="24"/>
          <w:szCs w:val="24"/>
        </w:rPr>
      </w:pPr>
    </w:p>
    <w:p w:rsidR="008F60AC" w:rsidRDefault="008F60AC" w:rsidP="003B501B">
      <w:pPr>
        <w:rPr>
          <w:sz w:val="24"/>
          <w:szCs w:val="24"/>
        </w:rPr>
      </w:pPr>
    </w:p>
    <w:p w:rsidR="008F60AC" w:rsidRDefault="008F60AC" w:rsidP="003B501B">
      <w:pPr>
        <w:rPr>
          <w:sz w:val="24"/>
          <w:szCs w:val="24"/>
        </w:rPr>
      </w:pPr>
    </w:p>
    <w:p w:rsidR="008F60AC" w:rsidRPr="008F3FED" w:rsidRDefault="008F60AC" w:rsidP="003B501B">
      <w:pPr>
        <w:rPr>
          <w:sz w:val="32"/>
          <w:szCs w:val="32"/>
        </w:rPr>
      </w:pPr>
      <w:r w:rsidRPr="008F3FED">
        <w:rPr>
          <w:sz w:val="32"/>
          <w:szCs w:val="32"/>
        </w:rPr>
        <w:t>Vyřeš slovní úlohu:</w:t>
      </w:r>
    </w:p>
    <w:p w:rsidR="008F60AC" w:rsidRDefault="008F60AC" w:rsidP="003B501B">
      <w:pPr>
        <w:rPr>
          <w:sz w:val="24"/>
          <w:szCs w:val="24"/>
        </w:rPr>
      </w:pPr>
      <w:r>
        <w:rPr>
          <w:sz w:val="24"/>
          <w:szCs w:val="24"/>
        </w:rPr>
        <w:t>Jitka dala do krabičky 46 knoflíků. 4 knoflíky má ještě v ruce. Kolik knoflíků má Jitka celkem?</w:t>
      </w:r>
    </w:p>
    <w:p w:rsidR="008F60AC" w:rsidRDefault="008F60AC" w:rsidP="003B501B">
      <w:pPr>
        <w:rPr>
          <w:sz w:val="24"/>
          <w:szCs w:val="24"/>
        </w:rPr>
      </w:pPr>
      <w:r>
        <w:rPr>
          <w:sz w:val="24"/>
          <w:szCs w:val="24"/>
        </w:rPr>
        <w:t>Znázorni: _____________________________________________________________</w:t>
      </w:r>
    </w:p>
    <w:p w:rsidR="008F60AC" w:rsidRDefault="008F60AC" w:rsidP="003B501B">
      <w:pPr>
        <w:rPr>
          <w:sz w:val="24"/>
          <w:szCs w:val="24"/>
        </w:rPr>
      </w:pPr>
      <w:r>
        <w:rPr>
          <w:sz w:val="24"/>
          <w:szCs w:val="24"/>
        </w:rPr>
        <w:t>Vypočítej: _____________________________________________________________</w:t>
      </w:r>
    </w:p>
    <w:p w:rsidR="008F60AC" w:rsidRDefault="008F60AC" w:rsidP="003B501B">
      <w:pPr>
        <w:rPr>
          <w:sz w:val="24"/>
          <w:szCs w:val="24"/>
        </w:rPr>
      </w:pPr>
      <w:r>
        <w:rPr>
          <w:sz w:val="24"/>
          <w:szCs w:val="24"/>
        </w:rPr>
        <w:t>Napiš odpověď: ________________________________________________________</w:t>
      </w:r>
    </w:p>
    <w:p w:rsidR="008F60AC" w:rsidRPr="00B03831" w:rsidRDefault="008F60AC" w:rsidP="00B03831">
      <w:pPr>
        <w:rPr>
          <w:sz w:val="24"/>
          <w:szCs w:val="24"/>
        </w:rPr>
      </w:pPr>
    </w:p>
    <w:sectPr w:rsidR="008F60AC" w:rsidRPr="00B03831" w:rsidSect="009559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831"/>
    <w:rsid w:val="00285463"/>
    <w:rsid w:val="002953A7"/>
    <w:rsid w:val="003B1CB2"/>
    <w:rsid w:val="003B501B"/>
    <w:rsid w:val="00480DB3"/>
    <w:rsid w:val="004D7006"/>
    <w:rsid w:val="00675987"/>
    <w:rsid w:val="006B3C83"/>
    <w:rsid w:val="00774367"/>
    <w:rsid w:val="007D1611"/>
    <w:rsid w:val="008E5865"/>
    <w:rsid w:val="008F3FED"/>
    <w:rsid w:val="008F60AC"/>
    <w:rsid w:val="00925699"/>
    <w:rsid w:val="009559EC"/>
    <w:rsid w:val="00A9484D"/>
    <w:rsid w:val="00B00AA4"/>
    <w:rsid w:val="00B03831"/>
    <w:rsid w:val="00B41452"/>
    <w:rsid w:val="00B63EA2"/>
    <w:rsid w:val="00E05B71"/>
    <w:rsid w:val="00E94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9E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05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2953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B41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14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26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199</Words>
  <Characters>1177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Alena Moslerová</dc:creator>
  <cp:keywords/>
  <dc:description/>
  <cp:lastModifiedBy>DUM</cp:lastModifiedBy>
  <cp:revision>2</cp:revision>
  <dcterms:created xsi:type="dcterms:W3CDTF">2014-04-06T16:07:00Z</dcterms:created>
  <dcterms:modified xsi:type="dcterms:W3CDTF">2014-04-06T16:07:00Z</dcterms:modified>
</cp:coreProperties>
</file>