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19B" w:rsidRDefault="00BE419B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iagram 1" o:spid="_x0000_s1026" type="#_x0000_t75" style="position:absolute;margin-left:-16.05pt;margin-top:25.65pt;width:551.5pt;height:331.7pt;z-index:251649024;visibility:visible;mso-wrap-distance-top:18.24pt;mso-wrap-distance-bottom:13.83pt" o:gfxdata="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">
            <v:imagedata r:id="rId5" o:title=""/>
            <o:lock v:ext="edit" aspectratio="f"/>
            <w10:wrap type="square"/>
          </v:shape>
        </w:pict>
      </w:r>
    </w:p>
    <w:p w:rsidR="00BE419B" w:rsidRDefault="00BE419B" w:rsidP="00D37951">
      <w:pPr>
        <w:jc w:val="center"/>
        <w:rPr>
          <w:rFonts w:ascii="Arial Black" w:hAnsi="Arial Black"/>
          <w:b/>
          <w:sz w:val="32"/>
          <w:szCs w:val="32"/>
        </w:rPr>
      </w:pPr>
      <w:r w:rsidRPr="00D37951">
        <w:rPr>
          <w:rFonts w:ascii="Arial Black" w:hAnsi="Arial Black"/>
          <w:b/>
          <w:sz w:val="32"/>
          <w:szCs w:val="32"/>
        </w:rPr>
        <w:t>ANOTACE</w:t>
      </w:r>
    </w:p>
    <w:p w:rsidR="00BE419B" w:rsidRDefault="00BE419B" w:rsidP="00D37951">
      <w:pPr>
        <w:jc w:val="center"/>
        <w:rPr>
          <w:rFonts w:ascii="Arial Black" w:hAnsi="Arial Black"/>
          <w:b/>
          <w:sz w:val="32"/>
          <w:szCs w:val="32"/>
        </w:rPr>
      </w:pPr>
    </w:p>
    <w:p w:rsidR="00BE419B" w:rsidRPr="00D37951" w:rsidRDefault="00BE419B" w:rsidP="00D37951">
      <w:pPr>
        <w:rPr>
          <w:b/>
          <w:sz w:val="32"/>
          <w:szCs w:val="32"/>
        </w:rPr>
      </w:pPr>
      <w:r>
        <w:rPr>
          <w:b/>
          <w:sz w:val="32"/>
          <w:szCs w:val="32"/>
        </w:rPr>
        <w:t>Pracovní list je určen pro žáky 1. ročníku a procvičuje probranou látku.</w:t>
      </w:r>
      <w:r w:rsidRPr="00D37951">
        <w:rPr>
          <w:b/>
          <w:sz w:val="32"/>
          <w:szCs w:val="32"/>
        </w:rPr>
        <w:t xml:space="preserve"> </w:t>
      </w:r>
    </w:p>
    <w:p w:rsidR="00BE419B" w:rsidRDefault="00BE419B"/>
    <w:p w:rsidR="00BE419B" w:rsidRDefault="00BE419B"/>
    <w:p w:rsidR="00BE419B" w:rsidRDefault="00BE419B"/>
    <w:p w:rsidR="00BE419B" w:rsidRDefault="00BE419B" w:rsidP="0044195E">
      <w:pPr>
        <w:jc w:val="center"/>
      </w:pPr>
      <w:r w:rsidRPr="00CE18D7">
        <w:rPr>
          <w:noProof/>
          <w:lang w:eastAsia="cs-CZ"/>
        </w:rPr>
        <w:pict>
          <v:shape id="Obrázek 2" o:spid="_x0000_i1025" type="#_x0000_t75" style="width:445.5pt;height:96pt;visibility:visible">
            <v:imagedata r:id="rId6" o:title=""/>
          </v:shape>
        </w:pict>
      </w:r>
    </w:p>
    <w:p w:rsidR="00BE419B" w:rsidRDefault="00BE419B" w:rsidP="0044195E">
      <w:pPr>
        <w:jc w:val="center"/>
      </w:pPr>
    </w:p>
    <w:p w:rsidR="00BE419B" w:rsidRDefault="00BE419B" w:rsidP="0044195E">
      <w:pPr>
        <w:jc w:val="center"/>
      </w:pPr>
    </w:p>
    <w:p w:rsidR="00BE419B" w:rsidRDefault="00BE419B" w:rsidP="0044195E">
      <w:pPr>
        <w:jc w:val="center"/>
      </w:pPr>
    </w:p>
    <w:p w:rsidR="00BE419B" w:rsidRPr="00D37951" w:rsidRDefault="00BE419B" w:rsidP="00D37951">
      <w:pPr>
        <w:jc w:val="center"/>
        <w:rPr>
          <w:rFonts w:ascii="Arial Black" w:hAnsi="Arial Black"/>
          <w:sz w:val="32"/>
        </w:rPr>
      </w:pPr>
      <w:r w:rsidRPr="00D37951">
        <w:rPr>
          <w:rFonts w:ascii="Arial Black" w:hAnsi="Arial Black"/>
          <w:sz w:val="32"/>
        </w:rPr>
        <w:t>VE ŠKOLE</w:t>
      </w:r>
    </w:p>
    <w:p w:rsidR="00BE419B" w:rsidRPr="00D37951" w:rsidRDefault="00BE419B" w:rsidP="0044195E">
      <w:pPr>
        <w:pStyle w:val="ListParagraph"/>
        <w:numPr>
          <w:ilvl w:val="0"/>
          <w:numId w:val="1"/>
        </w:num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Předměty, které nosíš do školy, spoj s aktovkou</w:t>
      </w:r>
      <w:r w:rsidRPr="00D37951">
        <w:rPr>
          <w:rFonts w:ascii="Times New Roman" w:hAnsi="Times New Roman"/>
          <w:b/>
          <w:i/>
          <w:sz w:val="28"/>
          <w:szCs w:val="28"/>
        </w:rPr>
        <w:t>.</w:t>
      </w:r>
      <w:r>
        <w:rPr>
          <w:noProof/>
          <w:lang w:eastAsia="cs-CZ"/>
        </w:rPr>
        <w:pict>
          <v:shape id="obrázek 4" o:spid="_x0000_s1027" type="#_x0000_t75" alt="http://www.skolnipotreby.cz/Fotografie/Zbozi/Original/chi_135_g.jpg" style="position:absolute;left:0;text-align:left;margin-left:350.25pt;margin-top:22pt;width:59.25pt;height:59.25pt;z-index:251653120;visibility:visible;mso-position-horizontal-relative:text;mso-position-vertical-relative:text">
            <v:imagedata r:id="rId7" o:title=""/>
            <w10:wrap type="square"/>
          </v:shape>
        </w:pict>
      </w:r>
      <w:r>
        <w:rPr>
          <w:noProof/>
          <w:lang w:eastAsia="cs-CZ"/>
        </w:rPr>
        <w:pict>
          <v:shape id="obrázek 6" o:spid="_x0000_s1028" type="#_x0000_t75" alt="http://image.srovname.cz/cz/500/1400521/mattel-fisher-price-auticko-cars-lightning-mcqueen.jpg" style="position:absolute;left:0;text-align:left;margin-left:105.75pt;margin-top:31.65pt;width:57.75pt;height:57.75pt;z-index:251657216;visibility:visible;mso-position-horizontal-relative:text;mso-position-vertical-relative:text">
            <v:imagedata r:id="rId8" o:title=""/>
            <w10:wrap type="square"/>
          </v:shape>
        </w:pict>
      </w:r>
    </w:p>
    <w:p w:rsidR="00BE419B" w:rsidRDefault="00BE419B" w:rsidP="0044195E">
      <w:r>
        <w:rPr>
          <w:noProof/>
          <w:lang w:eastAsia="cs-CZ"/>
        </w:rPr>
        <w:pict>
          <v:shape id="_x0000_s1029" type="#_x0000_t75" alt="http://obrazky.superia.cz/nahled-velky/pravitko.png" style="position:absolute;margin-left:214.5pt;margin-top:6.25pt;width:53.1pt;height:24.75pt;z-index:251658240;visibility:visible">
            <v:imagedata r:id="rId9" o:title=""/>
            <w10:wrap type="square"/>
          </v:shape>
        </w:pict>
      </w:r>
      <w:r>
        <w:t xml:space="preserve">                                             </w:t>
      </w:r>
    </w:p>
    <w:p w:rsidR="00BE419B" w:rsidRDefault="00BE419B">
      <w:r w:rsidRPr="00CE18D7">
        <w:rPr>
          <w:noProof/>
          <w:lang w:eastAsia="cs-CZ"/>
        </w:rPr>
        <w:pict>
          <v:shape id="obrázek 1" o:spid="_x0000_i1026" type="#_x0000_t75" alt="http://www.facelike.cz/data/img/93-a.jpg" style="width:43.5pt;height:32.25pt;visibility:visible">
            <v:imagedata r:id="rId10" o:title=""/>
          </v:shape>
        </w:pict>
      </w:r>
    </w:p>
    <w:p w:rsidR="00BE419B" w:rsidRDefault="00BE419B">
      <w:r>
        <w:rPr>
          <w:noProof/>
          <w:lang w:eastAsia="cs-CZ"/>
        </w:rPr>
        <w:pict>
          <v:shape id="obrázek 3" o:spid="_x0000_s1030" type="#_x0000_t75" alt="http://www.primasvacina.cz/img/slide1.png" style="position:absolute;margin-left:355.5pt;margin-top:24.85pt;width:130.6pt;height:58.5pt;z-index:251666432;visibility:visible">
            <v:imagedata r:id="rId11" o:title=""/>
            <w10:wrap type="square"/>
          </v:shape>
        </w:pict>
      </w:r>
    </w:p>
    <w:p w:rsidR="00BE419B" w:rsidRDefault="00BE419B">
      <w:r>
        <w:rPr>
          <w:noProof/>
          <w:lang w:eastAsia="cs-CZ"/>
        </w:rPr>
        <w:pict>
          <v:shape id="obrázek 1" o:spid="_x0000_s1031" type="#_x0000_t75" alt="https://www.brumik.cz/upload/omalovanky/q%7b51f7954f3bd96%7d__f%7b79%7d.jpg" style="position:absolute;margin-left:163.5pt;margin-top:9.4pt;width:163.4pt;height:156pt;z-index:251650048;visibility:visible">
            <v:imagedata r:id="rId12" o:title=""/>
            <w10:wrap type="square"/>
          </v:shape>
        </w:pict>
      </w:r>
    </w:p>
    <w:p w:rsidR="00BE419B" w:rsidRPr="0044195E" w:rsidRDefault="00BE419B" w:rsidP="0044195E">
      <w:r w:rsidRPr="00CE18D7">
        <w:rPr>
          <w:noProof/>
          <w:lang w:eastAsia="cs-CZ"/>
        </w:rPr>
        <w:pict>
          <v:shape id="obrázek 10" o:spid="_x0000_i1027" type="#_x0000_t75" alt="http://easymagazine.cz/sites/all/files/basic-images/article/penize1-foto-tomas-lenard.jpg" style="width:76.5pt;height:50.25pt;visibility:visible">
            <v:imagedata r:id="rId13" o:title=""/>
          </v:shape>
        </w:pict>
      </w:r>
    </w:p>
    <w:p w:rsidR="00BE419B" w:rsidRPr="0044195E" w:rsidRDefault="00BE419B" w:rsidP="0044195E"/>
    <w:p w:rsidR="00BE419B" w:rsidRPr="0044195E" w:rsidRDefault="00BE419B" w:rsidP="0044195E">
      <w:r>
        <w:rPr>
          <w:noProof/>
          <w:lang w:eastAsia="cs-CZ"/>
        </w:rPr>
        <w:pict>
          <v:shape id="_x0000_s1032" type="#_x0000_t75" alt="http://obrazky.superia.cz/nahled-velky/nuzky.png" style="position:absolute;margin-left:451.5pt;margin-top:24.3pt;width:49.5pt;height:49.5pt;z-index:251652096;visibility:visible">
            <v:imagedata r:id="rId14" o:title=""/>
            <w10:wrap type="square"/>
          </v:shape>
        </w:pict>
      </w:r>
    </w:p>
    <w:p w:rsidR="00BE419B" w:rsidRPr="0044195E" w:rsidRDefault="00BE419B" w:rsidP="0044195E">
      <w:r>
        <w:rPr>
          <w:noProof/>
          <w:lang w:eastAsia="cs-CZ"/>
        </w:rPr>
        <w:pict>
          <v:shape id="obrázek 2" o:spid="_x0000_s1033" type="#_x0000_t75" alt="http://www.trika-jinak.cz/shops/10248/images-goods/pastelky.jpg" style="position:absolute;margin-left:15.75pt;margin-top:.55pt;width:48pt;height:48pt;z-index:251651072;visibility:visible">
            <v:imagedata r:id="rId15" o:title=""/>
            <w10:wrap type="square"/>
          </v:shape>
        </w:pict>
      </w:r>
    </w:p>
    <w:p w:rsidR="00BE419B" w:rsidRPr="0044195E" w:rsidRDefault="00BE419B" w:rsidP="0044195E"/>
    <w:p w:rsidR="00BE419B" w:rsidRPr="0044195E" w:rsidRDefault="00BE419B" w:rsidP="0044195E">
      <w:r>
        <w:rPr>
          <w:noProof/>
          <w:lang w:eastAsia="cs-CZ"/>
        </w:rPr>
        <w:pict>
          <v:shape id="obrázek 7" o:spid="_x0000_s1034" type="#_x0000_t75" alt="http://static.www.hanibal.cz/noRW_/eshop/items/10388_full_3c0aeba709d1a15f.jpg?cache=1196263760" style="position:absolute;margin-left:214.5pt;margin-top:22.65pt;width:1in;height:1in;z-index:251654144;visibility:visible">
            <v:imagedata r:id="rId16" o:title=""/>
            <w10:wrap type="square"/>
          </v:shape>
        </w:pict>
      </w:r>
      <w:r>
        <w:rPr>
          <w:noProof/>
          <w:lang w:eastAsia="cs-CZ"/>
        </w:rPr>
        <w:pict>
          <v:shape id="obrázek 5" o:spid="_x0000_s1035" type="#_x0000_t75" alt="http://www.hrackarna.cz/fotky/nancy-panenka-skolacka-126035-161628.jpg" style="position:absolute;margin-left:92.25pt;margin-top:17pt;width:87pt;height:65.25pt;z-index:251655168;visibility:visible">
            <v:imagedata r:id="rId17" o:title=""/>
            <w10:wrap type="square"/>
          </v:shape>
        </w:pict>
      </w:r>
    </w:p>
    <w:p w:rsidR="00BE419B" w:rsidRPr="0044195E" w:rsidRDefault="00BE419B" w:rsidP="0044195E">
      <w:r>
        <w:rPr>
          <w:noProof/>
          <w:lang w:eastAsia="cs-CZ"/>
        </w:rPr>
        <w:pict>
          <v:shape id="obrázek 9" o:spid="_x0000_s1036" type="#_x0000_t75" alt="http://im9.cz/iR/importprodukt-orig/e42/e4258faa5ebac13b50f7fe3231fdd521--mmf250x250.jpg" style="position:absolute;margin-left:369.75pt;margin-top:7.25pt;width:84pt;height:84pt;z-index:251656192;visibility:visible">
            <v:imagedata r:id="rId18" o:title=""/>
            <w10:wrap type="square"/>
          </v:shape>
        </w:pict>
      </w:r>
    </w:p>
    <w:p w:rsidR="00BE419B" w:rsidRDefault="00BE419B" w:rsidP="0044195E">
      <w:r>
        <w:t xml:space="preserve">                                        </w:t>
      </w:r>
    </w:p>
    <w:p w:rsidR="00BE419B" w:rsidRDefault="00BE419B" w:rsidP="0044195E">
      <w:pPr>
        <w:tabs>
          <w:tab w:val="left" w:pos="6450"/>
        </w:tabs>
      </w:pPr>
      <w:r>
        <w:tab/>
      </w:r>
    </w:p>
    <w:p w:rsidR="00BE419B" w:rsidRDefault="00BE419B" w:rsidP="0044195E">
      <w:pPr>
        <w:tabs>
          <w:tab w:val="left" w:pos="6450"/>
        </w:tabs>
      </w:pPr>
    </w:p>
    <w:p w:rsidR="00BE419B" w:rsidRPr="00D37951" w:rsidRDefault="00BE419B" w:rsidP="00872B80">
      <w:pPr>
        <w:pStyle w:val="ListParagraph"/>
        <w:tabs>
          <w:tab w:val="left" w:pos="6450"/>
        </w:tabs>
        <w:ind w:left="36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2.</w:t>
      </w:r>
      <w:r w:rsidRPr="00D37951">
        <w:rPr>
          <w:rFonts w:ascii="Times New Roman" w:hAnsi="Times New Roman"/>
          <w:b/>
          <w:i/>
          <w:sz w:val="28"/>
          <w:szCs w:val="28"/>
        </w:rPr>
        <w:t>Nakresli, co nosíš do školy na svačinu.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606"/>
      </w:tblGrid>
      <w:tr w:rsidR="00BE419B" w:rsidRPr="001B1008" w:rsidTr="001B1008">
        <w:tc>
          <w:tcPr>
            <w:tcW w:w="10606" w:type="dxa"/>
          </w:tcPr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</w:tc>
      </w:tr>
    </w:tbl>
    <w:p w:rsidR="00BE419B" w:rsidRPr="00D37951" w:rsidRDefault="00BE419B" w:rsidP="00872B80">
      <w:pPr>
        <w:pStyle w:val="ListParagraph"/>
        <w:tabs>
          <w:tab w:val="left" w:pos="6450"/>
        </w:tabs>
        <w:ind w:left="36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3.</w:t>
      </w:r>
      <w:r w:rsidRPr="00D37951">
        <w:rPr>
          <w:rFonts w:ascii="Times New Roman" w:hAnsi="Times New Roman"/>
          <w:b/>
          <w:i/>
          <w:sz w:val="28"/>
          <w:szCs w:val="28"/>
        </w:rPr>
        <w:t>Zakroužkuj podle pokynů.</w:t>
      </w:r>
    </w:p>
    <w:p w:rsidR="00BE419B" w:rsidRDefault="00BE419B" w:rsidP="00281A74">
      <w:pPr>
        <w:pStyle w:val="ListParagraph"/>
        <w:tabs>
          <w:tab w:val="left" w:pos="6450"/>
        </w:tabs>
      </w:pPr>
    </w:p>
    <w:p w:rsidR="00BE419B" w:rsidRDefault="00BE419B" w:rsidP="00281A74">
      <w:pPr>
        <w:tabs>
          <w:tab w:val="left" w:pos="6450"/>
        </w:tabs>
        <w:rPr>
          <w:rFonts w:ascii="Bodoni MT Black" w:hAnsi="Bodoni MT Black"/>
          <w:b/>
          <w:color w:val="5F497A"/>
        </w:rPr>
      </w:pPr>
      <w:r w:rsidRPr="00281A74">
        <w:rPr>
          <w:rFonts w:ascii="Bodoni MT Black" w:hAnsi="Bodoni MT Black"/>
          <w:b/>
          <w:color w:val="FF0000"/>
        </w:rPr>
        <w:t>T</w:t>
      </w:r>
      <w:r w:rsidRPr="00281A74">
        <w:rPr>
          <w:rFonts w:ascii="Times New Roman" w:hAnsi="Times New Roman"/>
          <w:b/>
          <w:color w:val="FF0000"/>
        </w:rPr>
        <w:t>Ř</w:t>
      </w:r>
      <w:r w:rsidRPr="00281A74">
        <w:rPr>
          <w:rFonts w:ascii="Bodoni MT Black" w:hAnsi="Bodoni MT Black" w:cs="Bodoni MT Black"/>
          <w:b/>
          <w:color w:val="FF0000"/>
        </w:rPr>
        <w:t>Í</w:t>
      </w:r>
      <w:r w:rsidRPr="00281A74">
        <w:rPr>
          <w:rFonts w:ascii="Bodoni MT Black" w:hAnsi="Bodoni MT Black"/>
          <w:b/>
          <w:color w:val="FF0000"/>
        </w:rPr>
        <w:t xml:space="preserve">DU      </w:t>
      </w:r>
      <w:r w:rsidRPr="00281A74">
        <w:rPr>
          <w:rFonts w:ascii="Bodoni MT Black" w:hAnsi="Bodoni MT Black"/>
          <w:b/>
          <w:color w:val="00B050"/>
        </w:rPr>
        <w:t xml:space="preserve">ŠATNA     </w:t>
      </w:r>
      <w:r w:rsidRPr="00281A74">
        <w:rPr>
          <w:rFonts w:ascii="Bodoni MT Black" w:hAnsi="Bodoni MT Black"/>
          <w:b/>
          <w:color w:val="FFFF00"/>
        </w:rPr>
        <w:t>T</w:t>
      </w:r>
      <w:r w:rsidRPr="00281A74">
        <w:rPr>
          <w:rFonts w:ascii="Times New Roman" w:hAnsi="Times New Roman"/>
          <w:b/>
          <w:color w:val="FFFF00"/>
        </w:rPr>
        <w:t>Ě</w:t>
      </w:r>
      <w:r w:rsidRPr="00281A74">
        <w:rPr>
          <w:rFonts w:ascii="Bodoni MT Black" w:hAnsi="Bodoni MT Black"/>
          <w:b/>
          <w:color w:val="FFFF00"/>
        </w:rPr>
        <w:t>LOCVI</w:t>
      </w:r>
      <w:r w:rsidRPr="00281A74">
        <w:rPr>
          <w:rFonts w:ascii="Times New Roman" w:hAnsi="Times New Roman"/>
          <w:b/>
          <w:color w:val="FFFF00"/>
        </w:rPr>
        <w:t>Č</w:t>
      </w:r>
      <w:r w:rsidRPr="00281A74">
        <w:rPr>
          <w:rFonts w:ascii="Bodoni MT Black" w:hAnsi="Bodoni MT Black"/>
          <w:b/>
          <w:color w:val="FFFF00"/>
        </w:rPr>
        <w:t xml:space="preserve">NA    </w:t>
      </w:r>
      <w:r w:rsidRPr="00281A74">
        <w:rPr>
          <w:rFonts w:ascii="Bodoni MT Black" w:hAnsi="Bodoni MT Black"/>
          <w:b/>
          <w:color w:val="0070C0"/>
        </w:rPr>
        <w:t xml:space="preserve">JÍDELNA     </w:t>
      </w:r>
      <w:r w:rsidRPr="00281A74">
        <w:rPr>
          <w:rFonts w:ascii="Bodoni MT Black" w:hAnsi="Bodoni MT Black"/>
          <w:b/>
          <w:color w:val="984806"/>
        </w:rPr>
        <w:t xml:space="preserve">ZÁCHODY     </w:t>
      </w:r>
      <w:r w:rsidRPr="00281A74">
        <w:rPr>
          <w:rFonts w:ascii="Times New Roman" w:hAnsi="Times New Roman"/>
          <w:b/>
          <w:color w:val="FF3300"/>
        </w:rPr>
        <w:t>Ř</w:t>
      </w:r>
      <w:r w:rsidRPr="00281A74">
        <w:rPr>
          <w:rFonts w:ascii="Bodoni MT Black" w:hAnsi="Bodoni MT Black"/>
          <w:b/>
          <w:color w:val="FF3300"/>
        </w:rPr>
        <w:t>EDITELNA</w:t>
      </w:r>
      <w:r w:rsidRPr="00281A74">
        <w:rPr>
          <w:rFonts w:ascii="Bodoni MT Black" w:hAnsi="Bodoni MT Black"/>
          <w:b/>
        </w:rPr>
        <w:t xml:space="preserve">    </w:t>
      </w:r>
      <w:r w:rsidRPr="00281A74">
        <w:rPr>
          <w:rFonts w:ascii="Bodoni MT Black" w:hAnsi="Bodoni MT Black"/>
          <w:b/>
          <w:color w:val="5F497A"/>
        </w:rPr>
        <w:t>DRUŽINA</w:t>
      </w:r>
    </w:p>
    <w:p w:rsidR="00BE419B" w:rsidRPr="00281A74" w:rsidRDefault="00BE419B" w:rsidP="00281A74">
      <w:pPr>
        <w:tabs>
          <w:tab w:val="left" w:pos="6450"/>
        </w:tabs>
        <w:rPr>
          <w:rFonts w:ascii="Bodoni MT Black" w:hAnsi="Bodoni MT Black"/>
          <w:b/>
        </w:rPr>
      </w:pPr>
    </w:p>
    <w:p w:rsidR="00BE419B" w:rsidRDefault="00BE419B" w:rsidP="0091711E">
      <w:pPr>
        <w:tabs>
          <w:tab w:val="left" w:pos="6450"/>
        </w:tabs>
      </w:pPr>
      <w:r>
        <w:rPr>
          <w:noProof/>
          <w:lang w:eastAsia="cs-CZ"/>
        </w:rPr>
        <w:pict>
          <v:shape id="_x0000_s1037" type="#_x0000_t75" alt="http://www.stcjh.cz/novinky/files/BIGtelocvicna_blahovka.jpg.jpg" style="position:absolute;margin-left:387pt;margin-top:13.55pt;width:114pt;height:85.85pt;z-index:251659264;visibility:visible">
            <v:imagedata r:id="rId19" o:title=""/>
            <w10:wrap type="square"/>
          </v:shape>
        </w:pict>
      </w:r>
      <w:r>
        <w:rPr>
          <w:noProof/>
          <w:lang w:eastAsia="cs-CZ"/>
        </w:rPr>
        <w:pict>
          <v:shape id="_x0000_s1038" type="#_x0000_t75" alt="http://skola.chuchle.cz/obrazky_vse/jidelna_prazdna.jpg" style="position:absolute;margin-left:0;margin-top:.05pt;width:135pt;height:101.25pt;z-index:251660288;visibility:visible">
            <v:imagedata r:id="rId20" o:title=""/>
            <w10:wrap type="square"/>
          </v:shape>
        </w:pict>
      </w:r>
    </w:p>
    <w:p w:rsidR="00BE419B" w:rsidRDefault="00BE419B" w:rsidP="0091711E">
      <w:pPr>
        <w:tabs>
          <w:tab w:val="left" w:pos="6450"/>
        </w:tabs>
      </w:pPr>
      <w:r>
        <w:rPr>
          <w:noProof/>
          <w:lang w:eastAsia="cs-CZ"/>
        </w:rPr>
        <w:pict>
          <v:shape id="obrázek 10" o:spid="_x0000_s1039" type="#_x0000_t75" alt="http://www.oabv.cz/nove/test3/o_skole/prochazka/%C5%99editelna.jpg" style="position:absolute;margin-left:29.25pt;margin-top:.1pt;width:162pt;height:107.4pt;z-index:251662336;visibility:visible">
            <v:imagedata r:id="rId21" o:title=""/>
            <w10:wrap type="square"/>
          </v:shape>
        </w:pict>
      </w:r>
    </w:p>
    <w:p w:rsidR="00BE419B" w:rsidRDefault="00BE419B" w:rsidP="0091711E">
      <w:pPr>
        <w:tabs>
          <w:tab w:val="left" w:pos="6450"/>
        </w:tabs>
      </w:pPr>
    </w:p>
    <w:p w:rsidR="00BE419B" w:rsidRDefault="00BE419B" w:rsidP="0091711E">
      <w:pPr>
        <w:tabs>
          <w:tab w:val="left" w:pos="6450"/>
        </w:tabs>
      </w:pPr>
    </w:p>
    <w:p w:rsidR="00BE419B" w:rsidRDefault="00BE419B" w:rsidP="0091711E">
      <w:pPr>
        <w:tabs>
          <w:tab w:val="left" w:pos="6450"/>
        </w:tabs>
      </w:pPr>
    </w:p>
    <w:p w:rsidR="00BE419B" w:rsidRDefault="00BE419B" w:rsidP="0091711E">
      <w:pPr>
        <w:tabs>
          <w:tab w:val="left" w:pos="6450"/>
        </w:tabs>
      </w:pPr>
      <w:r>
        <w:rPr>
          <w:noProof/>
          <w:lang w:eastAsia="cs-CZ"/>
        </w:rPr>
        <w:pict>
          <v:shape id="_x0000_s1040" type="#_x0000_t75" alt="http://www.ddu-liberec.cz/wp-content/uploads/2010/11/skola-fotografie-001.jpg" style="position:absolute;margin-left:-17.95pt;margin-top:16.85pt;width:151.5pt;height:93.8pt;z-index:251661312;visibility:visible">
            <v:imagedata r:id="rId22" o:title=""/>
            <w10:wrap type="square"/>
          </v:shape>
        </w:pict>
      </w:r>
    </w:p>
    <w:p w:rsidR="00BE419B" w:rsidRDefault="00BE419B" w:rsidP="0091711E">
      <w:pPr>
        <w:tabs>
          <w:tab w:val="left" w:pos="6450"/>
        </w:tabs>
      </w:pPr>
      <w:r>
        <w:rPr>
          <w:noProof/>
          <w:lang w:eastAsia="cs-CZ"/>
        </w:rPr>
        <w:pict>
          <v:shape id="obrázek 14" o:spid="_x0000_s1041" type="#_x0000_t75" alt="http://img.flercdn.net/s642/products-deleted/4/2/4281/1118328/1286030100.7638-2f02f09b16e884e.jpg" style="position:absolute;margin-left:63.5pt;margin-top:12.65pt;width:141pt;height:141pt;z-index:251665408;visibility:visible">
            <v:imagedata r:id="rId23" o:title=""/>
            <w10:wrap type="square"/>
          </v:shape>
        </w:pict>
      </w:r>
      <w:r>
        <w:rPr>
          <w:noProof/>
          <w:lang w:eastAsia="cs-CZ"/>
        </w:rPr>
        <w:pict>
          <v:shape id="obrázek 11" o:spid="_x0000_s1042" type="#_x0000_t75" alt="http://www.zsbitovska.cz/wp-content/gallery/druzina/sd-vi.jpg" style="position:absolute;margin-left:239pt;margin-top:6.65pt;width:162.9pt;height:122.25pt;z-index:251663360;visibility:visible">
            <v:imagedata r:id="rId24" o:title=""/>
            <w10:wrap type="square"/>
          </v:shape>
        </w:pict>
      </w:r>
    </w:p>
    <w:p w:rsidR="00BE419B" w:rsidRDefault="00BE419B" w:rsidP="0091711E">
      <w:pPr>
        <w:tabs>
          <w:tab w:val="left" w:pos="6450"/>
        </w:tabs>
      </w:pPr>
    </w:p>
    <w:p w:rsidR="00BE419B" w:rsidRDefault="00BE419B" w:rsidP="0091711E">
      <w:pPr>
        <w:tabs>
          <w:tab w:val="left" w:pos="6450"/>
        </w:tabs>
      </w:pPr>
    </w:p>
    <w:p w:rsidR="00BE419B" w:rsidRDefault="00BE419B" w:rsidP="0091711E">
      <w:pPr>
        <w:tabs>
          <w:tab w:val="left" w:pos="6450"/>
        </w:tabs>
      </w:pPr>
    </w:p>
    <w:p w:rsidR="00BE419B" w:rsidRDefault="00BE419B" w:rsidP="0091711E">
      <w:pPr>
        <w:tabs>
          <w:tab w:val="left" w:pos="6450"/>
        </w:tabs>
      </w:pPr>
      <w:r>
        <w:rPr>
          <w:noProof/>
          <w:lang w:eastAsia="cs-CZ"/>
        </w:rPr>
        <w:pict>
          <v:shape id="obrázek 13" o:spid="_x0000_s1043" type="#_x0000_t75" alt="http://www.zsamslukavice.estranky.cz/img/mid/23/satna-ms.jpg" style="position:absolute;margin-left:36pt;margin-top:10.6pt;width:126pt;height:94.5pt;z-index:251664384;visibility:visible">
            <v:imagedata r:id="rId25" o:title=""/>
            <w10:wrap type="square"/>
          </v:shape>
        </w:pict>
      </w:r>
    </w:p>
    <w:p w:rsidR="00BE419B" w:rsidRDefault="00BE419B" w:rsidP="0091711E">
      <w:pPr>
        <w:tabs>
          <w:tab w:val="left" w:pos="6450"/>
        </w:tabs>
      </w:pPr>
    </w:p>
    <w:p w:rsidR="00BE419B" w:rsidRDefault="00BE419B" w:rsidP="0091711E">
      <w:pPr>
        <w:tabs>
          <w:tab w:val="left" w:pos="6450"/>
        </w:tabs>
      </w:pPr>
    </w:p>
    <w:p w:rsidR="00BE419B" w:rsidRDefault="00BE419B" w:rsidP="0091711E">
      <w:pPr>
        <w:tabs>
          <w:tab w:val="left" w:pos="6450"/>
        </w:tabs>
      </w:pPr>
    </w:p>
    <w:p w:rsidR="00BE419B" w:rsidRDefault="00BE419B" w:rsidP="0091711E">
      <w:pPr>
        <w:tabs>
          <w:tab w:val="left" w:pos="6450"/>
        </w:tabs>
      </w:pPr>
    </w:p>
    <w:p w:rsidR="00BE419B" w:rsidRPr="00D37951" w:rsidRDefault="00BE419B" w:rsidP="00872B80">
      <w:pPr>
        <w:pStyle w:val="ListParagraph"/>
        <w:tabs>
          <w:tab w:val="left" w:pos="6450"/>
        </w:tabs>
        <w:ind w:left="36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4.</w:t>
      </w:r>
      <w:r w:rsidRPr="00D37951">
        <w:rPr>
          <w:rFonts w:ascii="Times New Roman" w:hAnsi="Times New Roman"/>
          <w:b/>
          <w:i/>
          <w:sz w:val="28"/>
          <w:szCs w:val="28"/>
        </w:rPr>
        <w:t>Nakresli svoji školu.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606"/>
      </w:tblGrid>
      <w:tr w:rsidR="00BE419B" w:rsidRPr="001B1008" w:rsidTr="001B1008">
        <w:tc>
          <w:tcPr>
            <w:tcW w:w="10606" w:type="dxa"/>
          </w:tcPr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  <w:p w:rsidR="00BE419B" w:rsidRPr="001B1008" w:rsidRDefault="00BE419B" w:rsidP="001B1008">
            <w:pPr>
              <w:tabs>
                <w:tab w:val="left" w:pos="6450"/>
              </w:tabs>
              <w:spacing w:after="0" w:line="240" w:lineRule="auto"/>
            </w:pPr>
          </w:p>
        </w:tc>
      </w:tr>
    </w:tbl>
    <w:p w:rsidR="00BE419B" w:rsidRDefault="00BE419B" w:rsidP="00D37951">
      <w:pPr>
        <w:tabs>
          <w:tab w:val="left" w:pos="6450"/>
        </w:tabs>
      </w:pPr>
      <w:r>
        <w:t>CITACE:</w:t>
      </w:r>
    </w:p>
    <w:p w:rsidR="00BE419B" w:rsidRDefault="00BE419B" w:rsidP="0091711E">
      <w:pPr>
        <w:tabs>
          <w:tab w:val="left" w:pos="6450"/>
        </w:tabs>
      </w:pPr>
    </w:p>
    <w:p w:rsidR="00BE419B" w:rsidRDefault="00BE419B" w:rsidP="0091711E">
      <w:pPr>
        <w:tabs>
          <w:tab w:val="left" w:pos="6450"/>
        </w:tabs>
      </w:pPr>
      <w:hyperlink r:id="rId26">
        <w:r>
          <w:rPr>
            <w:rStyle w:val="Internetovodkaz"/>
          </w:rPr>
          <w:t>https://www.brumik.cz/upload/omalovanky/q%7B51f7954f3bd96%7D__f%7B79%7D.jpg</w:t>
        </w:r>
      </w:hyperlink>
    </w:p>
    <w:p w:rsidR="00BE419B" w:rsidRPr="0044195E" w:rsidRDefault="00BE419B" w:rsidP="0091711E">
      <w:pPr>
        <w:tabs>
          <w:tab w:val="left" w:pos="6450"/>
        </w:tabs>
      </w:pPr>
      <w:hyperlink r:id="rId27">
        <w:r>
          <w:rPr>
            <w:rStyle w:val="Internetovodkaz"/>
          </w:rPr>
          <w:t>http://www.trika-jinak.cz/shops/10248/images-goods/pastelky.jpg</w:t>
        </w:r>
      </w:hyperlink>
    </w:p>
    <w:p w:rsidR="00BE419B" w:rsidRPr="0044195E" w:rsidRDefault="00BE419B" w:rsidP="0091711E">
      <w:pPr>
        <w:widowControl w:val="0"/>
        <w:suppressAutoHyphens/>
        <w:spacing w:after="0" w:line="240" w:lineRule="auto"/>
        <w:rPr>
          <w:rFonts w:ascii="Liberation Serif" w:eastAsia="SimSun" w:hAnsi="Liberation Serif" w:cs="Mangal"/>
          <w:sz w:val="24"/>
          <w:szCs w:val="24"/>
          <w:lang w:eastAsia="zh-CN" w:bidi="hi-IN"/>
        </w:rPr>
      </w:pPr>
      <w:hyperlink r:id="rId28">
        <w:r w:rsidRPr="0044195E">
          <w:rPr>
            <w:rFonts w:ascii="Liberation Serif" w:eastAsia="SimSun" w:hAnsi="Liberation Serif" w:cs="Mangal"/>
            <w:color w:val="000080"/>
            <w:sz w:val="24"/>
            <w:szCs w:val="24"/>
            <w:u w:val="single"/>
            <w:lang w:eastAsia="zh-CN" w:bidi="hi-IN"/>
          </w:rPr>
          <w:t>http://www.facelike.cz/data/img/93-a.jpg</w:t>
        </w:r>
      </w:hyperlink>
      <w:r w:rsidRPr="0044195E">
        <w:rPr>
          <w:rFonts w:ascii="Liberation Serif" w:eastAsia="SimSun" w:hAnsi="Liberation Serif" w:cs="Mangal"/>
          <w:sz w:val="24"/>
          <w:szCs w:val="24"/>
          <w:lang w:eastAsia="zh-CN" w:bidi="hi-IN"/>
        </w:rPr>
        <w:t xml:space="preserve"> </w:t>
      </w:r>
    </w:p>
    <w:p w:rsidR="00BE419B" w:rsidRPr="0044195E" w:rsidRDefault="00BE419B" w:rsidP="0091711E">
      <w:pPr>
        <w:widowControl w:val="0"/>
        <w:suppressAutoHyphens/>
        <w:spacing w:after="0" w:line="240" w:lineRule="auto"/>
        <w:rPr>
          <w:rFonts w:ascii="Liberation Serif" w:eastAsia="SimSun" w:hAnsi="Liberation Serif" w:cs="Mangal"/>
          <w:sz w:val="24"/>
          <w:szCs w:val="24"/>
          <w:lang w:eastAsia="zh-CN" w:bidi="hi-IN"/>
        </w:rPr>
      </w:pPr>
    </w:p>
    <w:p w:rsidR="00BE419B" w:rsidRPr="0044195E" w:rsidRDefault="00BE419B" w:rsidP="0091711E">
      <w:pPr>
        <w:widowControl w:val="0"/>
        <w:suppressAutoHyphens/>
        <w:spacing w:after="0" w:line="240" w:lineRule="auto"/>
        <w:rPr>
          <w:rFonts w:ascii="Liberation Serif" w:eastAsia="SimSun" w:hAnsi="Liberation Serif" w:cs="Mangal"/>
          <w:sz w:val="24"/>
          <w:szCs w:val="24"/>
          <w:lang w:eastAsia="zh-CN" w:bidi="hi-IN"/>
        </w:rPr>
      </w:pPr>
      <w:hyperlink r:id="rId29">
        <w:r w:rsidRPr="0044195E">
          <w:rPr>
            <w:rFonts w:ascii="Liberation Serif" w:eastAsia="SimSun" w:hAnsi="Liberation Serif" w:cs="Mangal"/>
            <w:color w:val="000080"/>
            <w:sz w:val="24"/>
            <w:szCs w:val="24"/>
            <w:u w:val="single"/>
            <w:lang w:eastAsia="zh-CN" w:bidi="hi-IN"/>
          </w:rPr>
          <w:t>http://obrazky.superia.cz/nahled-velky/pravitko.png</w:t>
        </w:r>
      </w:hyperlink>
      <w:r w:rsidRPr="0044195E">
        <w:rPr>
          <w:rFonts w:ascii="Liberation Serif" w:eastAsia="SimSun" w:hAnsi="Liberation Serif" w:cs="Mangal"/>
          <w:sz w:val="24"/>
          <w:szCs w:val="24"/>
          <w:lang w:eastAsia="zh-CN" w:bidi="hi-IN"/>
        </w:rPr>
        <w:t xml:space="preserve"> </w:t>
      </w:r>
    </w:p>
    <w:p w:rsidR="00BE419B" w:rsidRPr="0044195E" w:rsidRDefault="00BE419B" w:rsidP="0091711E">
      <w:pPr>
        <w:widowControl w:val="0"/>
        <w:suppressAutoHyphens/>
        <w:spacing w:after="0" w:line="240" w:lineRule="auto"/>
        <w:rPr>
          <w:rFonts w:ascii="Liberation Serif" w:eastAsia="SimSun" w:hAnsi="Liberation Serif" w:cs="Mangal"/>
          <w:sz w:val="24"/>
          <w:szCs w:val="24"/>
          <w:lang w:eastAsia="zh-CN" w:bidi="hi-IN"/>
        </w:rPr>
      </w:pPr>
    </w:p>
    <w:p w:rsidR="00BE419B" w:rsidRPr="0044195E" w:rsidRDefault="00BE419B" w:rsidP="0091711E">
      <w:pPr>
        <w:widowControl w:val="0"/>
        <w:suppressAutoHyphens/>
        <w:spacing w:after="0" w:line="240" w:lineRule="auto"/>
        <w:rPr>
          <w:rFonts w:ascii="Liberation Serif" w:eastAsia="SimSun" w:hAnsi="Liberation Serif" w:cs="Mangal"/>
          <w:sz w:val="24"/>
          <w:szCs w:val="24"/>
          <w:lang w:eastAsia="zh-CN" w:bidi="hi-IN"/>
        </w:rPr>
      </w:pPr>
      <w:r w:rsidRPr="0044195E">
        <w:rPr>
          <w:rFonts w:ascii="Liberation Serif" w:eastAsia="SimSun" w:hAnsi="Liberation Serif" w:cs="Mangal"/>
          <w:sz w:val="24"/>
          <w:szCs w:val="24"/>
          <w:lang w:eastAsia="zh-CN" w:bidi="hi-IN"/>
        </w:rPr>
        <w:t xml:space="preserve"> </w:t>
      </w:r>
      <w:hyperlink r:id="rId30">
        <w:r w:rsidRPr="0044195E">
          <w:rPr>
            <w:rFonts w:ascii="Liberation Serif" w:eastAsia="SimSun" w:hAnsi="Liberation Serif" w:cs="Mangal"/>
            <w:color w:val="000080"/>
            <w:sz w:val="24"/>
            <w:szCs w:val="24"/>
            <w:u w:val="single"/>
            <w:lang w:eastAsia="zh-CN" w:bidi="hi-IN"/>
          </w:rPr>
          <w:t>http://obrazky.superia.cz/nahled-velky/nuzky.png</w:t>
        </w:r>
      </w:hyperlink>
      <w:r w:rsidRPr="0044195E">
        <w:rPr>
          <w:rFonts w:ascii="Liberation Serif" w:eastAsia="SimSun" w:hAnsi="Liberation Serif" w:cs="Mangal"/>
          <w:sz w:val="24"/>
          <w:szCs w:val="24"/>
          <w:lang w:eastAsia="zh-CN" w:bidi="hi-IN"/>
        </w:rPr>
        <w:t xml:space="preserve"> </w:t>
      </w:r>
    </w:p>
    <w:p w:rsidR="00BE419B" w:rsidRPr="0044195E" w:rsidRDefault="00BE419B" w:rsidP="0091711E">
      <w:pPr>
        <w:widowControl w:val="0"/>
        <w:suppressAutoHyphens/>
        <w:spacing w:after="0" w:line="240" w:lineRule="auto"/>
        <w:rPr>
          <w:rFonts w:ascii="Liberation Serif" w:eastAsia="SimSun" w:hAnsi="Liberation Serif" w:cs="Mangal"/>
          <w:sz w:val="24"/>
          <w:szCs w:val="24"/>
          <w:lang w:eastAsia="zh-CN" w:bidi="hi-IN"/>
        </w:rPr>
      </w:pPr>
    </w:p>
    <w:p w:rsidR="00BE419B" w:rsidRDefault="00BE419B" w:rsidP="0091711E">
      <w:pPr>
        <w:widowControl w:val="0"/>
        <w:suppressAutoHyphens/>
        <w:spacing w:after="0" w:line="240" w:lineRule="auto"/>
        <w:rPr>
          <w:rFonts w:ascii="Liberation Serif" w:eastAsia="SimSun" w:hAnsi="Liberation Serif" w:cs="Mangal"/>
          <w:sz w:val="24"/>
          <w:szCs w:val="24"/>
          <w:lang w:eastAsia="zh-CN" w:bidi="hi-IN"/>
        </w:rPr>
      </w:pPr>
      <w:hyperlink r:id="rId31">
        <w:r w:rsidRPr="0044195E">
          <w:rPr>
            <w:rFonts w:ascii="Liberation Serif" w:eastAsia="SimSun" w:hAnsi="Liberation Serif" w:cs="Mangal"/>
            <w:color w:val="000080"/>
            <w:sz w:val="24"/>
            <w:szCs w:val="24"/>
            <w:u w:val="single"/>
            <w:lang w:eastAsia="zh-CN" w:bidi="hi-IN"/>
          </w:rPr>
          <w:t>http://www.skolnipotreby.cz/Fotografie/Zbozi/Original/chi_135_g.jpg</w:t>
        </w:r>
      </w:hyperlink>
      <w:r w:rsidRPr="0044195E">
        <w:rPr>
          <w:rFonts w:ascii="Liberation Serif" w:eastAsia="SimSun" w:hAnsi="Liberation Serif" w:cs="Mangal"/>
          <w:sz w:val="24"/>
          <w:szCs w:val="24"/>
          <w:lang w:eastAsia="zh-CN" w:bidi="hi-IN"/>
        </w:rPr>
        <w:t xml:space="preserve"> </w:t>
      </w:r>
    </w:p>
    <w:p w:rsidR="00BE419B" w:rsidRPr="0044195E" w:rsidRDefault="00BE419B" w:rsidP="0091711E">
      <w:pPr>
        <w:widowControl w:val="0"/>
        <w:suppressAutoHyphens/>
        <w:spacing w:after="0" w:line="240" w:lineRule="auto"/>
        <w:rPr>
          <w:rFonts w:ascii="Liberation Serif" w:eastAsia="SimSun" w:hAnsi="Liberation Serif" w:cs="Mangal"/>
          <w:sz w:val="24"/>
          <w:szCs w:val="24"/>
          <w:lang w:eastAsia="zh-CN" w:bidi="hi-IN"/>
        </w:rPr>
      </w:pPr>
    </w:p>
    <w:p w:rsidR="00BE419B" w:rsidRDefault="00BE419B" w:rsidP="0091711E">
      <w:pPr>
        <w:widowControl w:val="0"/>
        <w:suppressAutoHyphens/>
        <w:spacing w:after="0" w:line="240" w:lineRule="auto"/>
        <w:rPr>
          <w:rFonts w:ascii="Liberation Serif" w:eastAsia="SimSun" w:hAnsi="Liberation Serif" w:cs="Mangal"/>
          <w:color w:val="000080"/>
          <w:sz w:val="24"/>
          <w:szCs w:val="24"/>
          <w:u w:val="single"/>
          <w:lang w:eastAsia="zh-CN" w:bidi="hi-IN"/>
        </w:rPr>
      </w:pPr>
      <w:hyperlink r:id="rId32">
        <w:r w:rsidRPr="0044195E">
          <w:rPr>
            <w:rFonts w:ascii="Liberation Serif" w:eastAsia="SimSun" w:hAnsi="Liberation Serif" w:cs="Mangal"/>
            <w:color w:val="000080"/>
            <w:sz w:val="24"/>
            <w:szCs w:val="24"/>
            <w:u w:val="single"/>
            <w:lang w:eastAsia="zh-CN" w:bidi="hi-IN"/>
          </w:rPr>
          <w:t>http://www.hrackarna.cz/fotky/nancy-panenka-skolacka-126035-161628.jpg</w:t>
        </w:r>
      </w:hyperlink>
    </w:p>
    <w:p w:rsidR="00BE419B" w:rsidRPr="0044195E" w:rsidRDefault="00BE419B" w:rsidP="0091711E">
      <w:pPr>
        <w:widowControl w:val="0"/>
        <w:suppressAutoHyphens/>
        <w:spacing w:after="0" w:line="240" w:lineRule="auto"/>
        <w:rPr>
          <w:rFonts w:ascii="Liberation Serif" w:eastAsia="SimSun" w:hAnsi="Liberation Serif" w:cs="Mangal"/>
          <w:color w:val="000080"/>
          <w:sz w:val="24"/>
          <w:szCs w:val="24"/>
          <w:u w:val="single"/>
          <w:lang w:eastAsia="zh-CN" w:bidi="hi-IN"/>
        </w:rPr>
      </w:pPr>
    </w:p>
    <w:p w:rsidR="00BE419B" w:rsidRDefault="00BE419B" w:rsidP="0091711E">
      <w:pPr>
        <w:widowControl w:val="0"/>
        <w:suppressAutoHyphens/>
        <w:spacing w:after="0" w:line="240" w:lineRule="auto"/>
        <w:rPr>
          <w:rFonts w:ascii="Liberation Serif" w:eastAsia="SimSun" w:hAnsi="Liberation Serif" w:cs="Mangal"/>
          <w:color w:val="000080"/>
          <w:sz w:val="24"/>
          <w:szCs w:val="24"/>
          <w:u w:val="single"/>
          <w:lang w:eastAsia="zh-CN" w:bidi="hi-IN"/>
        </w:rPr>
      </w:pPr>
      <w:hyperlink r:id="rId33">
        <w:r w:rsidRPr="0044195E">
          <w:rPr>
            <w:rFonts w:ascii="Liberation Serif" w:eastAsia="SimSun" w:hAnsi="Liberation Serif" w:cs="Mangal"/>
            <w:color w:val="000080"/>
            <w:sz w:val="24"/>
            <w:szCs w:val="24"/>
            <w:u w:val="single"/>
            <w:lang w:eastAsia="zh-CN" w:bidi="hi-IN"/>
          </w:rPr>
          <w:t>http://image.srovname.cz/cz/500/1400521/mattel-fisher-price-auticko-cars-lightning-mcqueen.jpg</w:t>
        </w:r>
      </w:hyperlink>
    </w:p>
    <w:p w:rsidR="00BE419B" w:rsidRPr="0044195E" w:rsidRDefault="00BE419B" w:rsidP="0091711E">
      <w:pPr>
        <w:widowControl w:val="0"/>
        <w:suppressAutoHyphens/>
        <w:spacing w:after="0" w:line="240" w:lineRule="auto"/>
        <w:rPr>
          <w:rFonts w:ascii="Liberation Serif" w:eastAsia="SimSun" w:hAnsi="Liberation Serif" w:cs="Mangal"/>
          <w:color w:val="000080"/>
          <w:sz w:val="24"/>
          <w:szCs w:val="24"/>
          <w:u w:val="single"/>
          <w:lang w:eastAsia="zh-CN" w:bidi="hi-IN"/>
        </w:rPr>
      </w:pPr>
    </w:p>
    <w:p w:rsidR="00BE419B" w:rsidRDefault="00BE419B" w:rsidP="0091711E">
      <w:pPr>
        <w:widowControl w:val="0"/>
        <w:suppressAutoHyphens/>
        <w:spacing w:after="0" w:line="240" w:lineRule="auto"/>
        <w:rPr>
          <w:rFonts w:ascii="Liberation Serif" w:eastAsia="SimSun" w:hAnsi="Liberation Serif" w:cs="Mangal"/>
          <w:sz w:val="24"/>
          <w:szCs w:val="24"/>
          <w:lang w:eastAsia="zh-CN" w:bidi="hi-IN"/>
        </w:rPr>
      </w:pPr>
      <w:hyperlink r:id="rId34">
        <w:r w:rsidRPr="0044195E">
          <w:rPr>
            <w:rFonts w:ascii="Liberation Serif" w:eastAsia="SimSun" w:hAnsi="Liberation Serif" w:cs="Mangal"/>
            <w:color w:val="000080"/>
            <w:sz w:val="24"/>
            <w:szCs w:val="24"/>
            <w:u w:val="single"/>
            <w:lang w:eastAsia="zh-CN" w:bidi="hi-IN"/>
          </w:rPr>
          <w:t>http://static.www.hanibal.cz/noRW_/eshop/items/10388_full_3c0aeba709d1a15f.jpg?cache=1196263760</w:t>
        </w:r>
      </w:hyperlink>
      <w:r w:rsidRPr="0044195E">
        <w:rPr>
          <w:rFonts w:ascii="Liberation Serif" w:eastAsia="SimSun" w:hAnsi="Liberation Serif" w:cs="Mangal"/>
          <w:sz w:val="24"/>
          <w:szCs w:val="24"/>
          <w:lang w:eastAsia="zh-CN" w:bidi="hi-IN"/>
        </w:rPr>
        <w:t xml:space="preserve"> </w:t>
      </w:r>
    </w:p>
    <w:p w:rsidR="00BE419B" w:rsidRPr="0044195E" w:rsidRDefault="00BE419B" w:rsidP="0091711E">
      <w:pPr>
        <w:widowControl w:val="0"/>
        <w:suppressAutoHyphens/>
        <w:spacing w:after="0" w:line="240" w:lineRule="auto"/>
        <w:rPr>
          <w:rFonts w:ascii="Liberation Serif" w:eastAsia="SimSun" w:hAnsi="Liberation Serif" w:cs="Mangal"/>
          <w:sz w:val="24"/>
          <w:szCs w:val="24"/>
          <w:lang w:eastAsia="zh-CN" w:bidi="hi-IN"/>
        </w:rPr>
      </w:pPr>
    </w:p>
    <w:p w:rsidR="00BE419B" w:rsidRDefault="00BE419B" w:rsidP="0091711E">
      <w:pPr>
        <w:tabs>
          <w:tab w:val="left" w:pos="6450"/>
        </w:tabs>
      </w:pPr>
      <w:hyperlink r:id="rId35" w:history="1">
        <w:r w:rsidRPr="00FA46B1">
          <w:rPr>
            <w:rStyle w:val="Hyperlink"/>
          </w:rPr>
          <w:t>http://im9.cz/iR/importprodukt-orig/e42/e4258faa5ebac13b50f7fe3231fdd521--mmf250x250.jpg</w:t>
        </w:r>
      </w:hyperlink>
    </w:p>
    <w:p w:rsidR="00BE419B" w:rsidRDefault="00BE419B" w:rsidP="0091711E">
      <w:pPr>
        <w:tabs>
          <w:tab w:val="left" w:pos="6450"/>
        </w:tabs>
      </w:pPr>
      <w:hyperlink r:id="rId36" w:history="1">
        <w:r w:rsidRPr="00FA46B1">
          <w:rPr>
            <w:rStyle w:val="Hyperlink"/>
          </w:rPr>
          <w:t>http://easymagazine.cz/sites/all/files/basic-images/article//penize1-foto-tomas-lenard.jpg</w:t>
        </w:r>
      </w:hyperlink>
    </w:p>
    <w:p w:rsidR="00BE419B" w:rsidRDefault="00BE419B" w:rsidP="00D37951">
      <w:pPr>
        <w:tabs>
          <w:tab w:val="left" w:pos="6450"/>
        </w:tabs>
      </w:pPr>
      <w:hyperlink r:id="rId37" w:history="1">
        <w:r w:rsidRPr="00FA46B1">
          <w:rPr>
            <w:rStyle w:val="Hyperlink"/>
          </w:rPr>
          <w:t>http://www.stcjh.cz/novinky/files/BIGtelocvicna_blahovka.jpg.jpg</w:t>
        </w:r>
      </w:hyperlink>
    </w:p>
    <w:p w:rsidR="00BE419B" w:rsidRDefault="00BE419B" w:rsidP="00D37951">
      <w:pPr>
        <w:tabs>
          <w:tab w:val="left" w:pos="6450"/>
        </w:tabs>
      </w:pPr>
      <w:hyperlink r:id="rId38" w:history="1">
        <w:r w:rsidRPr="00FA46B1">
          <w:rPr>
            <w:rStyle w:val="Hyperlink"/>
          </w:rPr>
          <w:t>http://skola.chuchle.cz/obrazky_vse/jidelna_prazdna.jpg</w:t>
        </w:r>
      </w:hyperlink>
    </w:p>
    <w:p w:rsidR="00BE419B" w:rsidRDefault="00BE419B" w:rsidP="00D37951">
      <w:pPr>
        <w:tabs>
          <w:tab w:val="left" w:pos="6450"/>
        </w:tabs>
      </w:pPr>
      <w:hyperlink r:id="rId39" w:history="1">
        <w:r w:rsidRPr="00FA46B1">
          <w:rPr>
            <w:rStyle w:val="Hyperlink"/>
          </w:rPr>
          <w:t>http://www.ddu-liberec.cz/wp-content/uploads/2010/11/skola-fotografie-001.jpg</w:t>
        </w:r>
      </w:hyperlink>
    </w:p>
    <w:p w:rsidR="00BE419B" w:rsidRDefault="00BE419B" w:rsidP="00D37951">
      <w:pPr>
        <w:tabs>
          <w:tab w:val="left" w:pos="6450"/>
        </w:tabs>
      </w:pPr>
      <w:hyperlink r:id="rId40" w:history="1">
        <w:r w:rsidRPr="00FA46B1">
          <w:rPr>
            <w:rStyle w:val="Hyperlink"/>
          </w:rPr>
          <w:t>http://www.oabv.cz/nove/test3/o_skole/prochazka/%C5%99editelna.jpg</w:t>
        </w:r>
      </w:hyperlink>
    </w:p>
    <w:p w:rsidR="00BE419B" w:rsidRDefault="00BE419B" w:rsidP="00D37951">
      <w:pPr>
        <w:tabs>
          <w:tab w:val="left" w:pos="6450"/>
        </w:tabs>
      </w:pPr>
      <w:hyperlink r:id="rId41" w:history="1">
        <w:r w:rsidRPr="00FA46B1">
          <w:rPr>
            <w:rStyle w:val="Hyperlink"/>
          </w:rPr>
          <w:t>http://www.zsbitovska.cz/wp-content/gallery/druzina/sd-vi.jpg</w:t>
        </w:r>
      </w:hyperlink>
    </w:p>
    <w:p w:rsidR="00BE419B" w:rsidRDefault="00BE419B" w:rsidP="00D37951">
      <w:pPr>
        <w:tabs>
          <w:tab w:val="left" w:pos="6450"/>
        </w:tabs>
      </w:pPr>
      <w:hyperlink r:id="rId42" w:history="1">
        <w:r w:rsidRPr="00FA46B1">
          <w:rPr>
            <w:rStyle w:val="Hyperlink"/>
          </w:rPr>
          <w:t>http://www.zsamslukavice.estranky.cz/img/mid/23/satna-ms.jpg</w:t>
        </w:r>
      </w:hyperlink>
    </w:p>
    <w:p w:rsidR="00BE419B" w:rsidRDefault="00BE419B" w:rsidP="00D37951">
      <w:pPr>
        <w:tabs>
          <w:tab w:val="left" w:pos="6450"/>
        </w:tabs>
      </w:pPr>
      <w:hyperlink r:id="rId43" w:history="1">
        <w:r w:rsidRPr="00FA46B1">
          <w:rPr>
            <w:rStyle w:val="Hyperlink"/>
          </w:rPr>
          <w:t>http://img.flercdn.net/s642/products-deleted/4/2/4281/1118328/1286030100.7638-2f02f09b16e884e.jpg</w:t>
        </w:r>
      </w:hyperlink>
    </w:p>
    <w:bookmarkStart w:id="0" w:name="_GoBack"/>
    <w:bookmarkEnd w:id="0"/>
    <w:p w:rsidR="00BE419B" w:rsidRDefault="00BE419B" w:rsidP="006B3248">
      <w:pPr>
        <w:tabs>
          <w:tab w:val="left" w:pos="6450"/>
        </w:tabs>
      </w:pPr>
      <w:r>
        <w:fldChar w:fldCharType="begin"/>
      </w:r>
      <w:r>
        <w:instrText xml:space="preserve"> HYPERLINK "</w:instrText>
      </w:r>
      <w:r w:rsidRPr="006B3248">
        <w:instrText>http://www.primasvacina.cz/img/slide1.png</w:instrText>
      </w:r>
      <w:r>
        <w:instrText xml:space="preserve">" </w:instrText>
      </w:r>
      <w:r>
        <w:fldChar w:fldCharType="separate"/>
      </w:r>
      <w:r w:rsidRPr="00D972AA">
        <w:rPr>
          <w:rStyle w:val="Hyperlink"/>
        </w:rPr>
        <w:t>http://www.primasvacina.cz/img/slide1.png</w:t>
      </w:r>
      <w:r>
        <w:fldChar w:fldCharType="end"/>
      </w:r>
    </w:p>
    <w:p w:rsidR="00BE419B" w:rsidRDefault="00BE419B" w:rsidP="0013171B">
      <w:pPr>
        <w:pStyle w:val="ListParagraph"/>
        <w:tabs>
          <w:tab w:val="left" w:pos="6450"/>
        </w:tabs>
      </w:pPr>
    </w:p>
    <w:p w:rsidR="00BE419B" w:rsidRDefault="00BE419B" w:rsidP="0013171B">
      <w:pPr>
        <w:pStyle w:val="ListParagraph"/>
        <w:tabs>
          <w:tab w:val="left" w:pos="6450"/>
        </w:tabs>
      </w:pPr>
    </w:p>
    <w:p w:rsidR="00BE419B" w:rsidRDefault="00BE419B" w:rsidP="0013171B">
      <w:pPr>
        <w:pStyle w:val="ListParagraph"/>
        <w:tabs>
          <w:tab w:val="left" w:pos="6450"/>
        </w:tabs>
      </w:pPr>
    </w:p>
    <w:p w:rsidR="00BE419B" w:rsidRDefault="00BE419B" w:rsidP="0013171B">
      <w:pPr>
        <w:pStyle w:val="ListParagraph"/>
        <w:tabs>
          <w:tab w:val="left" w:pos="6450"/>
        </w:tabs>
      </w:pPr>
    </w:p>
    <w:p w:rsidR="00BE419B" w:rsidRDefault="00BE419B" w:rsidP="0013171B">
      <w:pPr>
        <w:pStyle w:val="ListParagraph"/>
        <w:tabs>
          <w:tab w:val="left" w:pos="6450"/>
        </w:tabs>
      </w:pPr>
    </w:p>
    <w:p w:rsidR="00BE419B" w:rsidRDefault="00BE419B" w:rsidP="0013171B">
      <w:pPr>
        <w:pStyle w:val="ListParagraph"/>
        <w:tabs>
          <w:tab w:val="left" w:pos="6450"/>
        </w:tabs>
      </w:pPr>
    </w:p>
    <w:p w:rsidR="00BE419B" w:rsidRDefault="00BE419B" w:rsidP="0013171B">
      <w:pPr>
        <w:pStyle w:val="ListParagraph"/>
        <w:tabs>
          <w:tab w:val="left" w:pos="6450"/>
        </w:tabs>
      </w:pPr>
    </w:p>
    <w:p w:rsidR="00BE419B" w:rsidRDefault="00BE419B" w:rsidP="0013171B">
      <w:pPr>
        <w:pStyle w:val="ListParagraph"/>
        <w:tabs>
          <w:tab w:val="left" w:pos="6450"/>
        </w:tabs>
      </w:pPr>
    </w:p>
    <w:p w:rsidR="00BE419B" w:rsidRDefault="00BE419B" w:rsidP="0013171B">
      <w:pPr>
        <w:pStyle w:val="ListParagraph"/>
        <w:tabs>
          <w:tab w:val="left" w:pos="6450"/>
        </w:tabs>
      </w:pPr>
    </w:p>
    <w:p w:rsidR="00BE419B" w:rsidRDefault="00BE419B" w:rsidP="0013171B">
      <w:pPr>
        <w:pStyle w:val="ListParagraph"/>
        <w:tabs>
          <w:tab w:val="left" w:pos="6450"/>
        </w:tabs>
      </w:pPr>
    </w:p>
    <w:p w:rsidR="00BE419B" w:rsidRDefault="00BE419B" w:rsidP="0013171B">
      <w:pPr>
        <w:pStyle w:val="ListParagraph"/>
        <w:tabs>
          <w:tab w:val="left" w:pos="6450"/>
        </w:tabs>
      </w:pPr>
    </w:p>
    <w:p w:rsidR="00BE419B" w:rsidRDefault="00BE419B" w:rsidP="0013171B">
      <w:pPr>
        <w:pStyle w:val="ListParagraph"/>
        <w:tabs>
          <w:tab w:val="left" w:pos="6450"/>
        </w:tabs>
      </w:pPr>
    </w:p>
    <w:p w:rsidR="00BE419B" w:rsidRDefault="00BE419B" w:rsidP="00D37951">
      <w:pPr>
        <w:tabs>
          <w:tab w:val="left" w:pos="6450"/>
        </w:tabs>
      </w:pPr>
    </w:p>
    <w:sectPr w:rsidR="00BE419B" w:rsidSect="004419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imSun">
    <w:altName w:val="??¨§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F222AB"/>
    <w:multiLevelType w:val="hybridMultilevel"/>
    <w:tmpl w:val="A380EBB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4A6F"/>
    <w:rsid w:val="00000197"/>
    <w:rsid w:val="00001332"/>
    <w:rsid w:val="000032B9"/>
    <w:rsid w:val="000066EC"/>
    <w:rsid w:val="000120E4"/>
    <w:rsid w:val="00015617"/>
    <w:rsid w:val="000256D3"/>
    <w:rsid w:val="00026D73"/>
    <w:rsid w:val="0003167C"/>
    <w:rsid w:val="00032371"/>
    <w:rsid w:val="00034327"/>
    <w:rsid w:val="0003461B"/>
    <w:rsid w:val="000374C6"/>
    <w:rsid w:val="000413F2"/>
    <w:rsid w:val="000501B0"/>
    <w:rsid w:val="00052905"/>
    <w:rsid w:val="00061D5F"/>
    <w:rsid w:val="00063C72"/>
    <w:rsid w:val="00075D29"/>
    <w:rsid w:val="00081923"/>
    <w:rsid w:val="000853E6"/>
    <w:rsid w:val="00090FF1"/>
    <w:rsid w:val="0009150E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740F"/>
    <w:rsid w:val="000F03FE"/>
    <w:rsid w:val="000F6E77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171B"/>
    <w:rsid w:val="00137CE4"/>
    <w:rsid w:val="00142672"/>
    <w:rsid w:val="001450AE"/>
    <w:rsid w:val="00147232"/>
    <w:rsid w:val="00152049"/>
    <w:rsid w:val="001525BD"/>
    <w:rsid w:val="0015436C"/>
    <w:rsid w:val="001550D6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1509"/>
    <w:rsid w:val="001A08DB"/>
    <w:rsid w:val="001A587C"/>
    <w:rsid w:val="001A5CE5"/>
    <w:rsid w:val="001B1008"/>
    <w:rsid w:val="001B5B12"/>
    <w:rsid w:val="001D24A8"/>
    <w:rsid w:val="001D35DE"/>
    <w:rsid w:val="001D6005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001D"/>
    <w:rsid w:val="00202A0B"/>
    <w:rsid w:val="0020494B"/>
    <w:rsid w:val="00215702"/>
    <w:rsid w:val="00215A69"/>
    <w:rsid w:val="0021642A"/>
    <w:rsid w:val="00216A5A"/>
    <w:rsid w:val="0022755D"/>
    <w:rsid w:val="00227D55"/>
    <w:rsid w:val="0023241E"/>
    <w:rsid w:val="00245C31"/>
    <w:rsid w:val="00251D57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81A74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32A"/>
    <w:rsid w:val="002D29BF"/>
    <w:rsid w:val="002D2EA8"/>
    <w:rsid w:val="002E11B8"/>
    <w:rsid w:val="002E5562"/>
    <w:rsid w:val="002E6A4C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3CE0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2E5A"/>
    <w:rsid w:val="0036547D"/>
    <w:rsid w:val="00365D7C"/>
    <w:rsid w:val="0037081D"/>
    <w:rsid w:val="00370894"/>
    <w:rsid w:val="00371083"/>
    <w:rsid w:val="003739F7"/>
    <w:rsid w:val="00375271"/>
    <w:rsid w:val="003770F8"/>
    <w:rsid w:val="003924E7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D5081"/>
    <w:rsid w:val="003E7843"/>
    <w:rsid w:val="003F3B90"/>
    <w:rsid w:val="00404086"/>
    <w:rsid w:val="00404419"/>
    <w:rsid w:val="00405A47"/>
    <w:rsid w:val="0041046D"/>
    <w:rsid w:val="00413566"/>
    <w:rsid w:val="00413A55"/>
    <w:rsid w:val="00414894"/>
    <w:rsid w:val="004214A8"/>
    <w:rsid w:val="00423097"/>
    <w:rsid w:val="004235D3"/>
    <w:rsid w:val="00426E22"/>
    <w:rsid w:val="004313C6"/>
    <w:rsid w:val="00433A61"/>
    <w:rsid w:val="00434510"/>
    <w:rsid w:val="00434BD9"/>
    <w:rsid w:val="0044195E"/>
    <w:rsid w:val="00445DE2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2B02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495F"/>
    <w:rsid w:val="0050737F"/>
    <w:rsid w:val="00507499"/>
    <w:rsid w:val="00513383"/>
    <w:rsid w:val="00515C80"/>
    <w:rsid w:val="005234ED"/>
    <w:rsid w:val="00524E99"/>
    <w:rsid w:val="005270D7"/>
    <w:rsid w:val="00533978"/>
    <w:rsid w:val="005353CF"/>
    <w:rsid w:val="005418A3"/>
    <w:rsid w:val="00551401"/>
    <w:rsid w:val="0055499D"/>
    <w:rsid w:val="005550C5"/>
    <w:rsid w:val="00556F7E"/>
    <w:rsid w:val="005607BA"/>
    <w:rsid w:val="00564A6F"/>
    <w:rsid w:val="0057267A"/>
    <w:rsid w:val="00573066"/>
    <w:rsid w:val="0057503C"/>
    <w:rsid w:val="0057538A"/>
    <w:rsid w:val="005754E5"/>
    <w:rsid w:val="00580DBD"/>
    <w:rsid w:val="005810B4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B6DF2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2E1E"/>
    <w:rsid w:val="00624E2C"/>
    <w:rsid w:val="00626019"/>
    <w:rsid w:val="006262D4"/>
    <w:rsid w:val="0063686A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02B9"/>
    <w:rsid w:val="006B3248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E6929"/>
    <w:rsid w:val="006F29BF"/>
    <w:rsid w:val="006F401A"/>
    <w:rsid w:val="006F6066"/>
    <w:rsid w:val="006F6232"/>
    <w:rsid w:val="006F6F96"/>
    <w:rsid w:val="006F79B4"/>
    <w:rsid w:val="0071557F"/>
    <w:rsid w:val="00716AA8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39AE"/>
    <w:rsid w:val="00785FB0"/>
    <w:rsid w:val="007913D0"/>
    <w:rsid w:val="007913F1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B7AF1"/>
    <w:rsid w:val="007C0EFB"/>
    <w:rsid w:val="007C5BFD"/>
    <w:rsid w:val="007D2E9D"/>
    <w:rsid w:val="007D3337"/>
    <w:rsid w:val="007D76FB"/>
    <w:rsid w:val="007F068B"/>
    <w:rsid w:val="007F291A"/>
    <w:rsid w:val="008005FD"/>
    <w:rsid w:val="008029CB"/>
    <w:rsid w:val="00806706"/>
    <w:rsid w:val="00833857"/>
    <w:rsid w:val="00833A25"/>
    <w:rsid w:val="008412AA"/>
    <w:rsid w:val="0084760C"/>
    <w:rsid w:val="00852816"/>
    <w:rsid w:val="00865AF2"/>
    <w:rsid w:val="008666E4"/>
    <w:rsid w:val="008702CA"/>
    <w:rsid w:val="00870928"/>
    <w:rsid w:val="00871697"/>
    <w:rsid w:val="00872B80"/>
    <w:rsid w:val="008745AA"/>
    <w:rsid w:val="00875F8B"/>
    <w:rsid w:val="008765EB"/>
    <w:rsid w:val="008824A6"/>
    <w:rsid w:val="00883FA2"/>
    <w:rsid w:val="00897C94"/>
    <w:rsid w:val="008A0AB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3C71"/>
    <w:rsid w:val="009040CC"/>
    <w:rsid w:val="00904462"/>
    <w:rsid w:val="009163F6"/>
    <w:rsid w:val="0091711E"/>
    <w:rsid w:val="00920FB1"/>
    <w:rsid w:val="00922EE2"/>
    <w:rsid w:val="00925008"/>
    <w:rsid w:val="00926F7A"/>
    <w:rsid w:val="009271C8"/>
    <w:rsid w:val="00927600"/>
    <w:rsid w:val="00935694"/>
    <w:rsid w:val="00936855"/>
    <w:rsid w:val="00936B3D"/>
    <w:rsid w:val="009428F0"/>
    <w:rsid w:val="009429C5"/>
    <w:rsid w:val="009435A5"/>
    <w:rsid w:val="009441C1"/>
    <w:rsid w:val="009448D1"/>
    <w:rsid w:val="0094762A"/>
    <w:rsid w:val="00951B8B"/>
    <w:rsid w:val="009622BC"/>
    <w:rsid w:val="009630EA"/>
    <w:rsid w:val="00966665"/>
    <w:rsid w:val="00976AFF"/>
    <w:rsid w:val="00977975"/>
    <w:rsid w:val="0099070F"/>
    <w:rsid w:val="009A4585"/>
    <w:rsid w:val="009A4A3D"/>
    <w:rsid w:val="009A75AA"/>
    <w:rsid w:val="009B009C"/>
    <w:rsid w:val="009B2201"/>
    <w:rsid w:val="009B2972"/>
    <w:rsid w:val="009B39DE"/>
    <w:rsid w:val="009B4EF9"/>
    <w:rsid w:val="009B5AF6"/>
    <w:rsid w:val="009C7341"/>
    <w:rsid w:val="009D0F2A"/>
    <w:rsid w:val="009D5591"/>
    <w:rsid w:val="009D7B09"/>
    <w:rsid w:val="009E3D64"/>
    <w:rsid w:val="009F0423"/>
    <w:rsid w:val="009F39F7"/>
    <w:rsid w:val="00A00AC0"/>
    <w:rsid w:val="00A06845"/>
    <w:rsid w:val="00A06D65"/>
    <w:rsid w:val="00A130FF"/>
    <w:rsid w:val="00A14E80"/>
    <w:rsid w:val="00A155EC"/>
    <w:rsid w:val="00A17917"/>
    <w:rsid w:val="00A2551C"/>
    <w:rsid w:val="00A26A2F"/>
    <w:rsid w:val="00A27691"/>
    <w:rsid w:val="00A3020A"/>
    <w:rsid w:val="00A35E7F"/>
    <w:rsid w:val="00A411DD"/>
    <w:rsid w:val="00A42CDE"/>
    <w:rsid w:val="00A43F3E"/>
    <w:rsid w:val="00A471C8"/>
    <w:rsid w:val="00A52903"/>
    <w:rsid w:val="00A60130"/>
    <w:rsid w:val="00A6257F"/>
    <w:rsid w:val="00A62B6E"/>
    <w:rsid w:val="00A6328C"/>
    <w:rsid w:val="00A649C8"/>
    <w:rsid w:val="00A65186"/>
    <w:rsid w:val="00A66EE7"/>
    <w:rsid w:val="00A7599A"/>
    <w:rsid w:val="00A81155"/>
    <w:rsid w:val="00A812BD"/>
    <w:rsid w:val="00A82CC4"/>
    <w:rsid w:val="00A844F0"/>
    <w:rsid w:val="00A848DC"/>
    <w:rsid w:val="00A8541C"/>
    <w:rsid w:val="00A87CCE"/>
    <w:rsid w:val="00A87EB7"/>
    <w:rsid w:val="00A91B76"/>
    <w:rsid w:val="00A96409"/>
    <w:rsid w:val="00AA1FE2"/>
    <w:rsid w:val="00AA57C7"/>
    <w:rsid w:val="00AB093B"/>
    <w:rsid w:val="00AB1CA1"/>
    <w:rsid w:val="00AB55CD"/>
    <w:rsid w:val="00AB6EF4"/>
    <w:rsid w:val="00AC401A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59FC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02D3"/>
    <w:rsid w:val="00B42CCB"/>
    <w:rsid w:val="00B447FD"/>
    <w:rsid w:val="00B52C29"/>
    <w:rsid w:val="00B54252"/>
    <w:rsid w:val="00B554BA"/>
    <w:rsid w:val="00B57D99"/>
    <w:rsid w:val="00B61397"/>
    <w:rsid w:val="00B615D6"/>
    <w:rsid w:val="00B63783"/>
    <w:rsid w:val="00B648A1"/>
    <w:rsid w:val="00B65528"/>
    <w:rsid w:val="00B663CC"/>
    <w:rsid w:val="00B667D5"/>
    <w:rsid w:val="00B707AD"/>
    <w:rsid w:val="00B71638"/>
    <w:rsid w:val="00B731CF"/>
    <w:rsid w:val="00B74DB5"/>
    <w:rsid w:val="00B758E3"/>
    <w:rsid w:val="00B81504"/>
    <w:rsid w:val="00B8459E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D536B"/>
    <w:rsid w:val="00BE2246"/>
    <w:rsid w:val="00BE419B"/>
    <w:rsid w:val="00BE4216"/>
    <w:rsid w:val="00BE528C"/>
    <w:rsid w:val="00BE5BFF"/>
    <w:rsid w:val="00BE6635"/>
    <w:rsid w:val="00BF2BA6"/>
    <w:rsid w:val="00BF6200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604"/>
    <w:rsid w:val="00C469C8"/>
    <w:rsid w:val="00C470DC"/>
    <w:rsid w:val="00C60A8D"/>
    <w:rsid w:val="00C61299"/>
    <w:rsid w:val="00C8550D"/>
    <w:rsid w:val="00C85FE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2B5"/>
    <w:rsid w:val="00CD1BE9"/>
    <w:rsid w:val="00CD38EA"/>
    <w:rsid w:val="00CD7881"/>
    <w:rsid w:val="00CD7D83"/>
    <w:rsid w:val="00CE0542"/>
    <w:rsid w:val="00CE18D7"/>
    <w:rsid w:val="00CF0BCB"/>
    <w:rsid w:val="00CF43BC"/>
    <w:rsid w:val="00CF4CE5"/>
    <w:rsid w:val="00CF5CE5"/>
    <w:rsid w:val="00CF642B"/>
    <w:rsid w:val="00D00F26"/>
    <w:rsid w:val="00D01774"/>
    <w:rsid w:val="00D04EC2"/>
    <w:rsid w:val="00D0650A"/>
    <w:rsid w:val="00D153D9"/>
    <w:rsid w:val="00D15936"/>
    <w:rsid w:val="00D23202"/>
    <w:rsid w:val="00D27A46"/>
    <w:rsid w:val="00D30C33"/>
    <w:rsid w:val="00D323AB"/>
    <w:rsid w:val="00D34543"/>
    <w:rsid w:val="00D36834"/>
    <w:rsid w:val="00D37951"/>
    <w:rsid w:val="00D50C20"/>
    <w:rsid w:val="00D61864"/>
    <w:rsid w:val="00D623C6"/>
    <w:rsid w:val="00D73A72"/>
    <w:rsid w:val="00D75637"/>
    <w:rsid w:val="00D82ED2"/>
    <w:rsid w:val="00D874FA"/>
    <w:rsid w:val="00D91ABB"/>
    <w:rsid w:val="00D9640C"/>
    <w:rsid w:val="00D96C8F"/>
    <w:rsid w:val="00D972AA"/>
    <w:rsid w:val="00DB204A"/>
    <w:rsid w:val="00DB630F"/>
    <w:rsid w:val="00DC4429"/>
    <w:rsid w:val="00DC6CE1"/>
    <w:rsid w:val="00DD66D0"/>
    <w:rsid w:val="00DF1635"/>
    <w:rsid w:val="00DF439F"/>
    <w:rsid w:val="00DF4C08"/>
    <w:rsid w:val="00E07B52"/>
    <w:rsid w:val="00E14481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03C7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68B9"/>
    <w:rsid w:val="00E7750B"/>
    <w:rsid w:val="00E906B0"/>
    <w:rsid w:val="00E93553"/>
    <w:rsid w:val="00E94E85"/>
    <w:rsid w:val="00EB4D7C"/>
    <w:rsid w:val="00EB624A"/>
    <w:rsid w:val="00EB7414"/>
    <w:rsid w:val="00EB7A06"/>
    <w:rsid w:val="00EB7BF6"/>
    <w:rsid w:val="00EC3B4A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45C46"/>
    <w:rsid w:val="00F50EE3"/>
    <w:rsid w:val="00F51F62"/>
    <w:rsid w:val="00F568F5"/>
    <w:rsid w:val="00F60A77"/>
    <w:rsid w:val="00F64C46"/>
    <w:rsid w:val="00F70F16"/>
    <w:rsid w:val="00F7155D"/>
    <w:rsid w:val="00F72326"/>
    <w:rsid w:val="00F7283D"/>
    <w:rsid w:val="00F77088"/>
    <w:rsid w:val="00F8530D"/>
    <w:rsid w:val="00F86A0E"/>
    <w:rsid w:val="00F96DCD"/>
    <w:rsid w:val="00FA46B1"/>
    <w:rsid w:val="00FB4044"/>
    <w:rsid w:val="00FB4C37"/>
    <w:rsid w:val="00FB719D"/>
    <w:rsid w:val="00FC130F"/>
    <w:rsid w:val="00FC63AE"/>
    <w:rsid w:val="00FC78B2"/>
    <w:rsid w:val="00FC7E09"/>
    <w:rsid w:val="00FD4AD2"/>
    <w:rsid w:val="00FD69CE"/>
    <w:rsid w:val="00FE27A2"/>
    <w:rsid w:val="00FF2AE4"/>
    <w:rsid w:val="00FF4058"/>
    <w:rsid w:val="00FF5E24"/>
    <w:rsid w:val="00FF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85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41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19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4195E"/>
    <w:pPr>
      <w:ind w:left="720"/>
      <w:contextualSpacing/>
    </w:pPr>
  </w:style>
  <w:style w:type="character" w:customStyle="1" w:styleId="Internetovodkaz">
    <w:name w:val="Internetový odkaz"/>
    <w:uiPriority w:val="99"/>
    <w:rsid w:val="0044195E"/>
    <w:rPr>
      <w:color w:val="000080"/>
      <w:u w:val="single"/>
    </w:rPr>
  </w:style>
  <w:style w:type="character" w:styleId="Hyperlink">
    <w:name w:val="Hyperlink"/>
    <w:basedOn w:val="DefaultParagraphFont"/>
    <w:uiPriority w:val="99"/>
    <w:rsid w:val="00FC78B2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8824A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rsid w:val="00EB7A06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hyperlink" Target="https://www.brumik.cz/upload/omalovanky/q%7b51f7954f3bd96%7d__f%7b79%7d.jpg" TargetMode="External"/><Relationship Id="rId39" Type="http://schemas.openxmlformats.org/officeDocument/2006/relationships/hyperlink" Target="http://www.ddu-liberec.cz/wp-content/uploads/2010/11/skola-fotografie-001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hyperlink" Target="http://static.www.hanibal.cz/noRW_/eshop/items/10388_full_3c0aeba709d1a15f.jpg?cache=1196263760" TargetMode="External"/><Relationship Id="rId42" Type="http://schemas.openxmlformats.org/officeDocument/2006/relationships/hyperlink" Target="http://www.zsamslukavice.estranky.cz/img/mid/23/satna-ms.jpg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hyperlink" Target="http://image.srovname.cz/cz/500/1400521/mattel-fisher-price-auticko-cars-lightning-mcqueen.jpg" TargetMode="External"/><Relationship Id="rId38" Type="http://schemas.openxmlformats.org/officeDocument/2006/relationships/hyperlink" Target="http://skola.chuchle.cz/obrazky_vse/jidelna_prazdna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hyperlink" Target="http://obrazky.superia.cz/nahled-velky/pravitko.png" TargetMode="External"/><Relationship Id="rId41" Type="http://schemas.openxmlformats.org/officeDocument/2006/relationships/hyperlink" Target="http://www.zsbitovska.cz/wp-content/gallery/druzina/sd-vi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hyperlink" Target="http://www.hrackarna.cz/fotky/nancy-panenka-skolacka-126035-161628.jpg" TargetMode="External"/><Relationship Id="rId37" Type="http://schemas.openxmlformats.org/officeDocument/2006/relationships/hyperlink" Target="http://www.stcjh.cz/novinky/files/BIGtelocvicna_blahovka.jpg.jpg" TargetMode="External"/><Relationship Id="rId40" Type="http://schemas.openxmlformats.org/officeDocument/2006/relationships/hyperlink" Target="http://www.oabv.cz/nove/test3/o_skole/prochazka/%C5%99editelna.jpg" TargetMode="External"/><Relationship Id="rId45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hyperlink" Target="http://www.facelike.cz/data/img/93-a.jpg" TargetMode="External"/><Relationship Id="rId36" Type="http://schemas.openxmlformats.org/officeDocument/2006/relationships/hyperlink" Target="http://easymagazine.cz/sites/all/files/basic-images/article//penize1-foto-tomas-lenard.jpg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hyperlink" Target="http://www.skolnipotreby.cz/Fotografie/Zbozi/Original/chi_135_g.jpg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hyperlink" Target="http://www.trika-jinak.cz/shops/10248/images-goods/pastelky.jpg" TargetMode="External"/><Relationship Id="rId30" Type="http://schemas.openxmlformats.org/officeDocument/2006/relationships/hyperlink" Target="http://obrazky.superia.cz/nahled-velky/nuzky.png" TargetMode="External"/><Relationship Id="rId35" Type="http://schemas.openxmlformats.org/officeDocument/2006/relationships/hyperlink" Target="http://im9.cz/iR/importprodukt-orig/e42/e4258faa5ebac13b50f7fe3231fdd521--mmf250x250.jpg" TargetMode="External"/><Relationship Id="rId43" Type="http://schemas.openxmlformats.org/officeDocument/2006/relationships/hyperlink" Target="http://img.flercdn.net/s642/products-deleted/4/2/4281/1118328/1286030100.7638-2f02f09b16e884e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505</Words>
  <Characters>2986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Havránková Světlana</dc:creator>
  <cp:keywords/>
  <dc:description/>
  <cp:lastModifiedBy>DUM</cp:lastModifiedBy>
  <cp:revision>2</cp:revision>
  <dcterms:created xsi:type="dcterms:W3CDTF">2014-04-10T19:17:00Z</dcterms:created>
  <dcterms:modified xsi:type="dcterms:W3CDTF">2014-04-10T19:17:00Z</dcterms:modified>
</cp:coreProperties>
</file>