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3330" w:rsidRDefault="006E3330"/>
    <w:p w:rsidR="00D65570" w:rsidRDefault="00D65570"/>
    <w:tbl>
      <w:tblPr>
        <w:tblpPr w:leftFromText="141" w:rightFromText="141" w:vertAnchor="page" w:horzAnchor="margin" w:tblpY="1846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63"/>
        <w:gridCol w:w="2986"/>
        <w:gridCol w:w="1318"/>
        <w:gridCol w:w="24"/>
        <w:gridCol w:w="467"/>
        <w:gridCol w:w="1289"/>
        <w:gridCol w:w="1307"/>
      </w:tblGrid>
      <w:tr w:rsidR="00D65570" w:rsidTr="00E5291B">
        <w:trPr>
          <w:trHeight w:val="1417"/>
        </w:trPr>
        <w:tc>
          <w:tcPr>
            <w:tcW w:w="2765" w:type="pct"/>
            <w:gridSpan w:val="2"/>
            <w:shd w:val="clear" w:color="auto" w:fill="auto"/>
          </w:tcPr>
          <w:p w:rsidR="00D65570" w:rsidRDefault="00CA790A" w:rsidP="00E5291B">
            <w:pPr>
              <w:spacing w:line="240" w:lineRule="auto"/>
              <w:ind w:firstLine="0"/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2903855" cy="848360"/>
                  <wp:effectExtent l="19050" t="0" r="0" b="0"/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03855" cy="8483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9" w:type="pct"/>
            <w:tcBorders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65570" w:rsidRDefault="00CA790A" w:rsidP="00E5291B">
            <w:pPr>
              <w:ind w:firstLine="22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577850" cy="577850"/>
                  <wp:effectExtent l="19050" t="0" r="0" b="0"/>
                  <wp:docPr id="2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7850" cy="577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6" w:type="pct"/>
            <w:gridSpan w:val="4"/>
            <w:tcBorders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D65570" w:rsidRDefault="00D65570" w:rsidP="00E5291B">
            <w:pPr>
              <w:spacing w:line="240" w:lineRule="auto"/>
              <w:ind w:firstLine="17"/>
            </w:pPr>
            <w:r>
              <w:t>Obchodní akademie a Střední odborná škola, gen. F. Fajtla, Louny, p.o., Osvoboditelů 380, Louny</w:t>
            </w:r>
          </w:p>
        </w:tc>
      </w:tr>
      <w:tr w:rsidR="00D65570" w:rsidRPr="0055265A" w:rsidTr="00E5291B">
        <w:tc>
          <w:tcPr>
            <w:tcW w:w="1250" w:type="pct"/>
            <w:tcBorders>
              <w:right w:val="single" w:sz="4" w:space="0" w:color="auto"/>
            </w:tcBorders>
            <w:shd w:val="clear" w:color="auto" w:fill="auto"/>
          </w:tcPr>
          <w:p w:rsidR="00D65570" w:rsidRDefault="00D65570" w:rsidP="00E5291B">
            <w:pPr>
              <w:spacing w:line="240" w:lineRule="auto"/>
              <w:ind w:firstLine="0"/>
            </w:pPr>
            <w:r>
              <w:t>Číslo projektu</w:t>
            </w:r>
          </w:p>
        </w:tc>
        <w:tc>
          <w:tcPr>
            <w:tcW w:w="151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65570" w:rsidRPr="0055265A" w:rsidRDefault="00D65570" w:rsidP="00E5291B">
            <w:pPr>
              <w:spacing w:line="240" w:lineRule="auto"/>
              <w:ind w:firstLine="0"/>
              <w:rPr>
                <w:b/>
              </w:rPr>
            </w:pPr>
            <w:r w:rsidRPr="0055265A">
              <w:rPr>
                <w:b/>
              </w:rPr>
              <w:t>CZ.1.07/1.5.00/34.0</w:t>
            </w:r>
            <w:r>
              <w:rPr>
                <w:b/>
              </w:rPr>
              <w:t>644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65570" w:rsidRPr="0055265A" w:rsidRDefault="00D65570" w:rsidP="00E5291B">
            <w:pPr>
              <w:ind w:firstLine="0"/>
            </w:pPr>
            <w:r>
              <w:t>Číslo sady</w:t>
            </w:r>
          </w:p>
        </w:tc>
        <w:tc>
          <w:tcPr>
            <w:tcW w:w="2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65570" w:rsidRPr="0055265A" w:rsidRDefault="001B67D7" w:rsidP="00E5291B">
            <w:pPr>
              <w:ind w:firstLine="0"/>
            </w:pPr>
            <w:r>
              <w:t>25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65570" w:rsidRPr="0055265A" w:rsidRDefault="00D65570" w:rsidP="00E5291B">
            <w:pPr>
              <w:ind w:firstLine="0"/>
            </w:pPr>
            <w:r>
              <w:t>Číslo</w:t>
            </w:r>
            <w:r w:rsidR="003E4F2C">
              <w:t xml:space="preserve"> </w:t>
            </w:r>
            <w:r>
              <w:t>DUM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5570" w:rsidRPr="0055265A" w:rsidRDefault="001B67D7" w:rsidP="003E4F2C">
            <w:pPr>
              <w:ind w:firstLine="0"/>
            </w:pPr>
            <w:r>
              <w:t>3.2_25</w:t>
            </w:r>
            <w:r w:rsidR="00D65570">
              <w:t>_</w:t>
            </w:r>
            <w:r w:rsidR="00B67EF7">
              <w:t>03</w:t>
            </w:r>
          </w:p>
        </w:tc>
      </w:tr>
      <w:tr w:rsidR="00D65570" w:rsidTr="00E5291B">
        <w:tc>
          <w:tcPr>
            <w:tcW w:w="1250" w:type="pct"/>
            <w:shd w:val="clear" w:color="auto" w:fill="auto"/>
          </w:tcPr>
          <w:p w:rsidR="00D65570" w:rsidRDefault="00D65570" w:rsidP="00E5291B">
            <w:pPr>
              <w:spacing w:line="240" w:lineRule="auto"/>
              <w:ind w:firstLine="0"/>
            </w:pPr>
            <w:r>
              <w:t>Předmět</w:t>
            </w:r>
          </w:p>
        </w:tc>
        <w:tc>
          <w:tcPr>
            <w:tcW w:w="3750" w:type="pct"/>
            <w:gridSpan w:val="6"/>
            <w:tcBorders>
              <w:bottom w:val="single" w:sz="4" w:space="0" w:color="auto"/>
            </w:tcBorders>
            <w:shd w:val="clear" w:color="auto" w:fill="auto"/>
          </w:tcPr>
          <w:p w:rsidR="00D65570" w:rsidRDefault="001F602E" w:rsidP="00E5291B">
            <w:pPr>
              <w:spacing w:line="240" w:lineRule="auto"/>
              <w:ind w:firstLine="0"/>
            </w:pPr>
            <w:r>
              <w:t>Písmo</w:t>
            </w:r>
          </w:p>
        </w:tc>
      </w:tr>
      <w:tr w:rsidR="00D65570" w:rsidTr="00E5291B">
        <w:tc>
          <w:tcPr>
            <w:tcW w:w="1250" w:type="pct"/>
            <w:shd w:val="clear" w:color="auto" w:fill="auto"/>
          </w:tcPr>
          <w:p w:rsidR="00D65570" w:rsidRDefault="00D65570" w:rsidP="00E5291B">
            <w:pPr>
              <w:spacing w:line="240" w:lineRule="auto"/>
              <w:ind w:firstLine="0"/>
            </w:pPr>
            <w:r>
              <w:t>Tematický okruh</w:t>
            </w:r>
          </w:p>
        </w:tc>
        <w:tc>
          <w:tcPr>
            <w:tcW w:w="3750" w:type="pct"/>
            <w:gridSpan w:val="6"/>
            <w:tcBorders>
              <w:top w:val="single" w:sz="4" w:space="0" w:color="auto"/>
            </w:tcBorders>
            <w:shd w:val="clear" w:color="auto" w:fill="auto"/>
          </w:tcPr>
          <w:p w:rsidR="00D65570" w:rsidRDefault="001B67D7" w:rsidP="00E5291B">
            <w:pPr>
              <w:spacing w:line="240" w:lineRule="auto"/>
              <w:ind w:firstLine="0"/>
            </w:pPr>
            <w:r>
              <w:t>Vývoj písma</w:t>
            </w:r>
            <w:r w:rsidR="00B67EF7">
              <w:t xml:space="preserve"> 3</w:t>
            </w:r>
            <w:r w:rsidR="009415F3">
              <w:t xml:space="preserve"> – Starověká písma</w:t>
            </w:r>
          </w:p>
        </w:tc>
      </w:tr>
      <w:tr w:rsidR="00D65570" w:rsidTr="00E5291B">
        <w:tc>
          <w:tcPr>
            <w:tcW w:w="1250" w:type="pct"/>
            <w:shd w:val="clear" w:color="auto" w:fill="auto"/>
          </w:tcPr>
          <w:p w:rsidR="00D65570" w:rsidRDefault="00D65570" w:rsidP="00E5291B">
            <w:pPr>
              <w:spacing w:line="240" w:lineRule="auto"/>
              <w:ind w:firstLine="0"/>
            </w:pPr>
            <w:r>
              <w:t>Název materiálu</w:t>
            </w:r>
          </w:p>
        </w:tc>
        <w:tc>
          <w:tcPr>
            <w:tcW w:w="3750" w:type="pct"/>
            <w:gridSpan w:val="6"/>
            <w:shd w:val="clear" w:color="auto" w:fill="auto"/>
          </w:tcPr>
          <w:p w:rsidR="00D65570" w:rsidRDefault="001B67D7" w:rsidP="00E5291B">
            <w:pPr>
              <w:spacing w:line="240" w:lineRule="auto"/>
              <w:ind w:firstLine="0"/>
            </w:pPr>
            <w:r>
              <w:t>Písmo</w:t>
            </w:r>
          </w:p>
        </w:tc>
      </w:tr>
      <w:tr w:rsidR="00D65570" w:rsidTr="00E5291B">
        <w:tc>
          <w:tcPr>
            <w:tcW w:w="1250" w:type="pct"/>
            <w:shd w:val="clear" w:color="auto" w:fill="auto"/>
          </w:tcPr>
          <w:p w:rsidR="00D65570" w:rsidRDefault="00D65570" w:rsidP="00E5291B">
            <w:pPr>
              <w:spacing w:line="240" w:lineRule="auto"/>
              <w:ind w:firstLine="0"/>
            </w:pPr>
            <w:r>
              <w:t>Autor</w:t>
            </w:r>
          </w:p>
        </w:tc>
        <w:tc>
          <w:tcPr>
            <w:tcW w:w="3750" w:type="pct"/>
            <w:gridSpan w:val="6"/>
            <w:shd w:val="clear" w:color="auto" w:fill="auto"/>
          </w:tcPr>
          <w:p w:rsidR="00D65570" w:rsidRDefault="001F602E" w:rsidP="00E5291B">
            <w:pPr>
              <w:spacing w:line="240" w:lineRule="auto"/>
              <w:ind w:firstLine="0"/>
            </w:pPr>
            <w:r>
              <w:t>Zuzana Koděrová</w:t>
            </w:r>
          </w:p>
        </w:tc>
      </w:tr>
      <w:tr w:rsidR="00D65570" w:rsidTr="00E5291B">
        <w:tc>
          <w:tcPr>
            <w:tcW w:w="1250" w:type="pct"/>
            <w:shd w:val="clear" w:color="auto" w:fill="auto"/>
          </w:tcPr>
          <w:p w:rsidR="00D65570" w:rsidRDefault="00D65570" w:rsidP="00E5291B">
            <w:pPr>
              <w:spacing w:line="240" w:lineRule="auto"/>
              <w:ind w:firstLine="0"/>
            </w:pPr>
            <w:r>
              <w:t>Datum tvorby</w:t>
            </w:r>
          </w:p>
        </w:tc>
        <w:tc>
          <w:tcPr>
            <w:tcW w:w="1515" w:type="pct"/>
            <w:shd w:val="clear" w:color="auto" w:fill="auto"/>
          </w:tcPr>
          <w:p w:rsidR="00D65570" w:rsidRDefault="00193CF6" w:rsidP="00E5291B">
            <w:pPr>
              <w:spacing w:line="240" w:lineRule="auto"/>
              <w:ind w:firstLine="0"/>
            </w:pPr>
            <w:r>
              <w:t>17. 12</w:t>
            </w:r>
            <w:r w:rsidR="003E4F2C">
              <w:t>. 2013</w:t>
            </w:r>
          </w:p>
        </w:tc>
        <w:tc>
          <w:tcPr>
            <w:tcW w:w="681" w:type="pct"/>
            <w:gridSpan w:val="2"/>
            <w:shd w:val="clear" w:color="auto" w:fill="auto"/>
          </w:tcPr>
          <w:p w:rsidR="00D65570" w:rsidRDefault="00D65570" w:rsidP="00E5291B">
            <w:r>
              <w:t>Ročník</w:t>
            </w:r>
          </w:p>
        </w:tc>
        <w:tc>
          <w:tcPr>
            <w:tcW w:w="1554" w:type="pct"/>
            <w:gridSpan w:val="3"/>
            <w:shd w:val="clear" w:color="auto" w:fill="auto"/>
          </w:tcPr>
          <w:p w:rsidR="00D65570" w:rsidRDefault="001B67D7" w:rsidP="0070213F">
            <w:pPr>
              <w:ind w:firstLine="0"/>
            </w:pPr>
            <w:r>
              <w:t>ARR1</w:t>
            </w:r>
          </w:p>
        </w:tc>
      </w:tr>
      <w:tr w:rsidR="00D65570" w:rsidTr="00E5291B">
        <w:tc>
          <w:tcPr>
            <w:tcW w:w="5000" w:type="pct"/>
            <w:gridSpan w:val="7"/>
            <w:shd w:val="clear" w:color="auto" w:fill="auto"/>
          </w:tcPr>
          <w:p w:rsidR="00D65570" w:rsidRDefault="00D65570" w:rsidP="00E5291B">
            <w:pPr>
              <w:spacing w:line="240" w:lineRule="auto"/>
              <w:ind w:firstLine="0"/>
            </w:pPr>
            <w:r>
              <w:t>Anotace</w:t>
            </w:r>
          </w:p>
          <w:p w:rsidR="00D65570" w:rsidRDefault="00D65570" w:rsidP="006D1899">
            <w:pPr>
              <w:spacing w:line="240" w:lineRule="auto"/>
              <w:ind w:firstLine="0"/>
            </w:pPr>
            <w:r>
              <w:t>Pracovní list je součástí prezentace (</w:t>
            </w:r>
            <w:r w:rsidR="00B67EF7">
              <w:t>03</w:t>
            </w:r>
            <w:r>
              <w:t xml:space="preserve">): </w:t>
            </w:r>
            <w:r w:rsidR="001F602E">
              <w:t>Písmo</w:t>
            </w:r>
          </w:p>
        </w:tc>
      </w:tr>
      <w:tr w:rsidR="00D65570" w:rsidTr="00E5291B">
        <w:tc>
          <w:tcPr>
            <w:tcW w:w="5000" w:type="pct"/>
            <w:gridSpan w:val="7"/>
            <w:shd w:val="clear" w:color="auto" w:fill="auto"/>
          </w:tcPr>
          <w:p w:rsidR="00D65570" w:rsidRDefault="00D65570" w:rsidP="00E5291B">
            <w:pPr>
              <w:spacing w:line="240" w:lineRule="auto"/>
              <w:ind w:firstLine="0"/>
            </w:pPr>
            <w:r>
              <w:t>Metodický pokyn</w:t>
            </w:r>
          </w:p>
          <w:p w:rsidR="00D65570" w:rsidRDefault="001F602E" w:rsidP="00E5291B">
            <w:pPr>
              <w:spacing w:line="240" w:lineRule="auto"/>
              <w:ind w:firstLine="0"/>
            </w:pPr>
            <w:r>
              <w:t>Pracovní list s praktickým řešením zadaného úkolu</w:t>
            </w:r>
            <w:r w:rsidR="00D65570">
              <w:t xml:space="preserve"> pro žáky. Cílová skupina žáků 16 – 19 let.</w:t>
            </w:r>
          </w:p>
        </w:tc>
      </w:tr>
    </w:tbl>
    <w:p w:rsidR="00D65570" w:rsidRDefault="00D65570"/>
    <w:p w:rsidR="00D65570" w:rsidRDefault="00D65570"/>
    <w:p w:rsidR="00D65570" w:rsidRDefault="00D65570"/>
    <w:p w:rsidR="00D65570" w:rsidRDefault="00D65570"/>
    <w:p w:rsidR="00D65570" w:rsidRPr="00DD512F" w:rsidRDefault="00DD512F" w:rsidP="00DD512F">
      <w:pPr>
        <w:ind w:firstLine="0"/>
      </w:pPr>
      <w:r>
        <w:t xml:space="preserve">                                                                      </w:t>
      </w:r>
    </w:p>
    <w:p w:rsidR="00D65570" w:rsidRDefault="00D65570" w:rsidP="00D65570">
      <w:pPr>
        <w:jc w:val="left"/>
        <w:rPr>
          <w:rFonts w:ascii="Times New Roman" w:hAnsi="Times New Roman"/>
          <w:b/>
          <w:sz w:val="24"/>
          <w:szCs w:val="24"/>
        </w:rPr>
      </w:pPr>
    </w:p>
    <w:p w:rsidR="00D65570" w:rsidRDefault="00D65570" w:rsidP="00D65570">
      <w:pPr>
        <w:jc w:val="left"/>
        <w:rPr>
          <w:rFonts w:ascii="Times New Roman" w:hAnsi="Times New Roman"/>
          <w:b/>
          <w:sz w:val="24"/>
          <w:szCs w:val="24"/>
        </w:rPr>
      </w:pPr>
    </w:p>
    <w:p w:rsidR="00D65570" w:rsidRDefault="00D65570" w:rsidP="00D65570">
      <w:pPr>
        <w:jc w:val="left"/>
        <w:rPr>
          <w:rFonts w:ascii="Times New Roman" w:hAnsi="Times New Roman"/>
          <w:b/>
          <w:sz w:val="24"/>
          <w:szCs w:val="24"/>
        </w:rPr>
      </w:pPr>
    </w:p>
    <w:p w:rsidR="001B67D7" w:rsidRDefault="001B67D7" w:rsidP="00D65570">
      <w:pPr>
        <w:jc w:val="center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1B67D7" w:rsidRDefault="001B67D7" w:rsidP="00D65570">
      <w:pPr>
        <w:jc w:val="center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1B67D7" w:rsidRDefault="001B67D7" w:rsidP="00D65570">
      <w:pPr>
        <w:jc w:val="center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1B67D7" w:rsidRDefault="001B67D7" w:rsidP="00D65570">
      <w:pPr>
        <w:jc w:val="center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1B67D7" w:rsidRDefault="001B67D7" w:rsidP="00D65570">
      <w:pPr>
        <w:jc w:val="center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CA790A" w:rsidRDefault="00CA790A" w:rsidP="00D65570">
      <w:pPr>
        <w:jc w:val="center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1B67D7" w:rsidRDefault="001B67D7" w:rsidP="00D65570">
      <w:pPr>
        <w:jc w:val="center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C71811" w:rsidRDefault="00C71811" w:rsidP="00C71811">
      <w:pPr>
        <w:ind w:firstLine="0"/>
        <w:rPr>
          <w:rFonts w:ascii="Times New Roman" w:hAnsi="Times New Roman"/>
          <w:b/>
          <w:sz w:val="44"/>
          <w:szCs w:val="44"/>
        </w:rPr>
      </w:pPr>
      <w:r>
        <w:lastRenderedPageBreak/>
        <w:t xml:space="preserve">                                      </w:t>
      </w:r>
      <w:r w:rsidR="00193CF6">
        <w:t xml:space="preserve">                              </w:t>
      </w:r>
      <w:r w:rsidRPr="0023103D">
        <w:rPr>
          <w:rFonts w:ascii="Times New Roman" w:hAnsi="Times New Roman"/>
          <w:b/>
          <w:sz w:val="44"/>
          <w:szCs w:val="44"/>
        </w:rPr>
        <w:t>Pracovní list</w:t>
      </w:r>
      <w:r w:rsidR="006D7279">
        <w:rPr>
          <w:rFonts w:ascii="Times New Roman" w:hAnsi="Times New Roman"/>
          <w:b/>
          <w:sz w:val="44"/>
          <w:szCs w:val="44"/>
        </w:rPr>
        <w:t xml:space="preserve"> 2</w:t>
      </w:r>
    </w:p>
    <w:p w:rsidR="00C71811" w:rsidRPr="00DD512F" w:rsidRDefault="00C71811" w:rsidP="00C71811">
      <w:pPr>
        <w:ind w:firstLine="0"/>
      </w:pPr>
    </w:p>
    <w:p w:rsidR="001B67D7" w:rsidRDefault="001B67D7" w:rsidP="00D65570">
      <w:pPr>
        <w:jc w:val="center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C71811" w:rsidRDefault="006D7279" w:rsidP="001C130C">
      <w:pPr>
        <w:ind w:firstLine="0"/>
        <w:rPr>
          <w:rFonts w:ascii="Times New Roman" w:hAnsi="Times New Roman"/>
          <w:b/>
          <w:bCs/>
          <w:color w:val="000000"/>
          <w:sz w:val="44"/>
          <w:szCs w:val="44"/>
        </w:rPr>
      </w:pPr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Pole 2" o:spid="_x0000_s1027" type="#_x0000_t202" style="position:absolute;left:0;text-align:left;margin-left:12.3pt;margin-top:16.05pt;width:480.75pt;height:495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" filled="f" stroked="f">
            <v:textbox>
              <w:txbxContent>
                <w:p w:rsidR="004F0B52" w:rsidRPr="006D7279" w:rsidRDefault="006D7279" w:rsidP="006D7279">
                  <w:pPr>
                    <w:pStyle w:val="Odstavecseseznamem"/>
                    <w:numPr>
                      <w:ilvl w:val="0"/>
                      <w:numId w:val="6"/>
                    </w:numPr>
                    <w:rPr>
                      <w:rFonts w:eastAsia="Times New Roman"/>
                      <w:color w:val="000000"/>
                      <w:sz w:val="36"/>
                      <w:szCs w:val="36"/>
                    </w:rPr>
                  </w:pPr>
                  <w:r w:rsidRPr="006D7279">
                    <w:rPr>
                      <w:rFonts w:eastAsia="Times New Roman"/>
                      <w:color w:val="000000"/>
                      <w:sz w:val="36"/>
                      <w:szCs w:val="36"/>
                    </w:rPr>
                    <w:t>Vytvoř ručně psaný text (použij tebou vybraný citát)</w:t>
                  </w:r>
                </w:p>
                <w:p w:rsidR="004F0B52" w:rsidRPr="006D7279" w:rsidRDefault="006D7279" w:rsidP="006D7279">
                  <w:pPr>
                    <w:pStyle w:val="Odstavecseseznamem"/>
                    <w:numPr>
                      <w:ilvl w:val="0"/>
                      <w:numId w:val="6"/>
                    </w:numPr>
                    <w:rPr>
                      <w:rFonts w:eastAsia="Times New Roman"/>
                      <w:color w:val="000000"/>
                      <w:sz w:val="36"/>
                      <w:szCs w:val="36"/>
                    </w:rPr>
                  </w:pPr>
                  <w:r w:rsidRPr="006D7279">
                    <w:rPr>
                      <w:rFonts w:eastAsia="Times New Roman"/>
                      <w:color w:val="000000"/>
                      <w:sz w:val="36"/>
                      <w:szCs w:val="36"/>
                    </w:rPr>
                    <w:t>Pracuj podle tohoto vzoru písma (dodržuj směr tahů)</w:t>
                  </w:r>
                </w:p>
                <w:p w:rsidR="006D7279" w:rsidRPr="006D7279" w:rsidRDefault="006D7279" w:rsidP="006D7279">
                  <w:pPr>
                    <w:pStyle w:val="Odstavecseseznamem"/>
                    <w:numPr>
                      <w:ilvl w:val="0"/>
                      <w:numId w:val="6"/>
                    </w:numPr>
                    <w:rPr>
                      <w:rFonts w:eastAsia="Times New Roman"/>
                      <w:color w:val="000000"/>
                      <w:sz w:val="36"/>
                      <w:szCs w:val="36"/>
                    </w:rPr>
                  </w:pPr>
                  <w:r w:rsidRPr="006D7279">
                    <w:rPr>
                      <w:rFonts w:eastAsia="Times New Roman"/>
                      <w:color w:val="000000"/>
                      <w:sz w:val="36"/>
                      <w:szCs w:val="36"/>
                    </w:rPr>
                    <w:t>Formát práce: A4, kompozice textu na osu (podle délky citátu se rozhodni psát na šířku papíru nebo výšku)</w:t>
                  </w:r>
                </w:p>
                <w:p w:rsidR="004F0B52" w:rsidRPr="006D7279" w:rsidRDefault="006D7279" w:rsidP="006D7279">
                  <w:pPr>
                    <w:pStyle w:val="Odstavecseseznamem"/>
                    <w:numPr>
                      <w:ilvl w:val="0"/>
                      <w:numId w:val="7"/>
                    </w:numPr>
                    <w:rPr>
                      <w:rFonts w:eastAsia="Times New Roman"/>
                      <w:color w:val="000000"/>
                      <w:sz w:val="36"/>
                      <w:szCs w:val="36"/>
                    </w:rPr>
                  </w:pPr>
                  <w:r w:rsidRPr="006D7279">
                    <w:rPr>
                      <w:rFonts w:eastAsia="Times New Roman"/>
                      <w:color w:val="000000"/>
                      <w:sz w:val="36"/>
                      <w:szCs w:val="36"/>
                    </w:rPr>
                    <w:t>Použij pro psaní pero nebo štětec a černou tuš</w:t>
                  </w:r>
                </w:p>
                <w:p w:rsidR="006D7279" w:rsidRDefault="006D7279" w:rsidP="006D7279">
                  <w:pPr>
                    <w:pStyle w:val="Odstavecseseznamem"/>
                    <w:numPr>
                      <w:ilvl w:val="0"/>
                      <w:numId w:val="7"/>
                    </w:numPr>
                    <w:rPr>
                      <w:rFonts w:eastAsia="Times New Roman"/>
                      <w:color w:val="000000"/>
                      <w:sz w:val="36"/>
                      <w:szCs w:val="36"/>
                    </w:rPr>
                  </w:pPr>
                  <w:r w:rsidRPr="006D7279">
                    <w:rPr>
                      <w:rFonts w:eastAsia="Times New Roman"/>
                      <w:color w:val="000000"/>
                      <w:sz w:val="36"/>
                      <w:szCs w:val="36"/>
                    </w:rPr>
                    <w:t xml:space="preserve">Pozadí za písmem uprav barevně pastelkami podle </w:t>
                  </w:r>
                </w:p>
                <w:p w:rsidR="004F0B52" w:rsidRDefault="006D7279" w:rsidP="006D7279">
                  <w:pPr>
                    <w:pStyle w:val="Odstavecseseznamem"/>
                    <w:ind w:firstLine="0"/>
                    <w:rPr>
                      <w:rFonts w:eastAsia="Times New Roman"/>
                      <w:color w:val="000000"/>
                      <w:sz w:val="36"/>
                      <w:szCs w:val="36"/>
                    </w:rPr>
                  </w:pPr>
                  <w:r w:rsidRPr="006D7279">
                    <w:rPr>
                      <w:rFonts w:eastAsia="Times New Roman"/>
                      <w:color w:val="000000"/>
                      <w:sz w:val="36"/>
                      <w:szCs w:val="36"/>
                    </w:rPr>
                    <w:t>tvé fantazie</w:t>
                  </w:r>
                </w:p>
                <w:p w:rsidR="004E3EE6" w:rsidRPr="006D7279" w:rsidRDefault="00CA790A" w:rsidP="006D7279">
                  <w:pPr>
                    <w:pStyle w:val="Odstavecseseznamem"/>
                    <w:ind w:firstLine="0"/>
                    <w:rPr>
                      <w:rFonts w:eastAsia="Times New Roman"/>
                      <w:color w:val="000000"/>
                      <w:sz w:val="36"/>
                      <w:szCs w:val="36"/>
                    </w:rPr>
                  </w:pPr>
                  <w:r>
                    <w:rPr>
                      <w:rFonts w:eastAsia="Times New Roman"/>
                      <w:noProof/>
                      <w:color w:val="000000"/>
                      <w:sz w:val="36"/>
                      <w:szCs w:val="36"/>
                      <w:lang w:eastAsia="cs-CZ"/>
                    </w:rPr>
                    <w:drawing>
                      <wp:inline distT="0" distB="0" distL="0" distR="0">
                        <wp:extent cx="4425950" cy="3269615"/>
                        <wp:effectExtent l="19050" t="0" r="0" b="0"/>
                        <wp:docPr id="3" name="Picture 3" descr="Popis: C:\Users\Koděrová\Desktop\záloha\Pictures\písma\římská minuskula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Popis: C:\Users\Koděrová\Desktop\záloha\Pictures\písma\římská minuskula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425950" cy="326961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6D7279" w:rsidRDefault="006D7279" w:rsidP="006D7279">
                  <w:pPr>
                    <w:pStyle w:val="Odstavecseseznamem"/>
                    <w:ind w:firstLine="0"/>
                    <w:rPr>
                      <w:rFonts w:eastAsia="Times New Roman"/>
                      <w:color w:val="000000"/>
                      <w:sz w:val="32"/>
                      <w:szCs w:val="32"/>
                    </w:rPr>
                  </w:pPr>
                </w:p>
                <w:p w:rsidR="006D7279" w:rsidRPr="006D7279" w:rsidRDefault="006D7279" w:rsidP="006D7279">
                  <w:pPr>
                    <w:pStyle w:val="Odstavecseseznamem"/>
                    <w:ind w:firstLine="0"/>
                    <w:rPr>
                      <w:rFonts w:eastAsia="Times New Roman"/>
                      <w:color w:val="000000"/>
                      <w:sz w:val="32"/>
                      <w:szCs w:val="32"/>
                    </w:rPr>
                  </w:pPr>
                </w:p>
                <w:p w:rsidR="00C71811" w:rsidRPr="00F515DF" w:rsidRDefault="00C71811" w:rsidP="00C71811">
                  <w:pPr>
                    <w:pStyle w:val="Odstavecseseznamem"/>
                    <w:spacing w:line="240" w:lineRule="auto"/>
                    <w:ind w:firstLine="0"/>
                    <w:jc w:val="left"/>
                    <w:rPr>
                      <w:rFonts w:eastAsia="Times New Roman"/>
                      <w:color w:val="000000"/>
                      <w:sz w:val="32"/>
                      <w:szCs w:val="32"/>
                    </w:rPr>
                  </w:pPr>
                </w:p>
              </w:txbxContent>
            </v:textbox>
          </v:shape>
        </w:pict>
      </w:r>
      <w:r w:rsidR="001C130C">
        <w:rPr>
          <w:rFonts w:ascii="Times New Roman" w:hAnsi="Times New Roman"/>
          <w:b/>
          <w:bCs/>
          <w:color w:val="000000"/>
          <w:sz w:val="44"/>
          <w:szCs w:val="44"/>
        </w:rPr>
        <w:t xml:space="preserve">                 </w:t>
      </w:r>
    </w:p>
    <w:p w:rsidR="00C71811" w:rsidRDefault="00C71811" w:rsidP="001C130C">
      <w:pPr>
        <w:ind w:firstLine="0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C71811" w:rsidRDefault="00C71811" w:rsidP="001C130C">
      <w:pPr>
        <w:ind w:firstLine="0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FE460C" w:rsidRDefault="00FE460C" w:rsidP="00FE460C">
      <w:pPr>
        <w:ind w:firstLine="0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FE460C" w:rsidRDefault="00FE460C" w:rsidP="00FE460C">
      <w:pPr>
        <w:ind w:firstLine="0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FE460C" w:rsidRDefault="00FE460C" w:rsidP="00FE460C">
      <w:pPr>
        <w:ind w:firstLine="0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C71811" w:rsidRDefault="00C71811" w:rsidP="001C130C">
      <w:pPr>
        <w:ind w:firstLine="0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C71811" w:rsidRDefault="00C71811" w:rsidP="001C130C">
      <w:pPr>
        <w:ind w:firstLine="0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C71811" w:rsidRDefault="00C71811" w:rsidP="001C130C">
      <w:pPr>
        <w:ind w:firstLine="0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C71811" w:rsidRDefault="00C71811" w:rsidP="001C130C">
      <w:pPr>
        <w:ind w:firstLine="0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C71811" w:rsidRDefault="00C71811" w:rsidP="001C130C">
      <w:pPr>
        <w:ind w:firstLine="0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C71811" w:rsidRDefault="00C71811" w:rsidP="001C130C">
      <w:pPr>
        <w:ind w:firstLine="0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C71811" w:rsidRDefault="00C71811" w:rsidP="001C130C">
      <w:pPr>
        <w:ind w:firstLine="0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C71811" w:rsidRDefault="00C71811" w:rsidP="001C130C">
      <w:pPr>
        <w:ind w:firstLine="0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9D1380" w:rsidRDefault="009D1380" w:rsidP="00FE460C">
      <w:pPr>
        <w:ind w:firstLine="0"/>
        <w:jc w:val="left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D65570" w:rsidRDefault="00C71811" w:rsidP="00FE460C">
      <w:pPr>
        <w:ind w:firstLine="0"/>
        <w:jc w:val="left"/>
        <w:rPr>
          <w:rFonts w:ascii="Times New Roman" w:hAnsi="Times New Roman"/>
          <w:b/>
          <w:bCs/>
          <w:color w:val="000000"/>
          <w:sz w:val="44"/>
          <w:szCs w:val="44"/>
        </w:rPr>
      </w:pPr>
      <w:r>
        <w:rPr>
          <w:rFonts w:ascii="Times New Roman" w:hAnsi="Times New Roman"/>
          <w:b/>
          <w:bCs/>
          <w:color w:val="000000"/>
          <w:sz w:val="44"/>
          <w:szCs w:val="44"/>
        </w:rPr>
        <w:t xml:space="preserve">  </w:t>
      </w:r>
      <w:r w:rsidR="00E05325">
        <w:rPr>
          <w:rFonts w:ascii="Times New Roman" w:hAnsi="Times New Roman"/>
          <w:b/>
          <w:bCs/>
          <w:color w:val="000000"/>
          <w:sz w:val="44"/>
          <w:szCs w:val="44"/>
        </w:rPr>
        <w:t>(</w:t>
      </w:r>
      <w:r w:rsidR="001F602E">
        <w:rPr>
          <w:rFonts w:ascii="Times New Roman" w:hAnsi="Times New Roman"/>
          <w:b/>
          <w:bCs/>
          <w:color w:val="000000"/>
          <w:sz w:val="44"/>
          <w:szCs w:val="44"/>
        </w:rPr>
        <w:t>Správné</w:t>
      </w:r>
      <w:r w:rsidR="00D65570" w:rsidRPr="007F3E17">
        <w:rPr>
          <w:rFonts w:ascii="Times New Roman" w:hAnsi="Times New Roman"/>
          <w:b/>
          <w:bCs/>
          <w:color w:val="000000"/>
          <w:sz w:val="44"/>
          <w:szCs w:val="44"/>
        </w:rPr>
        <w:t xml:space="preserve"> řešení</w:t>
      </w:r>
      <w:r w:rsidR="00E05325">
        <w:rPr>
          <w:rFonts w:ascii="Times New Roman" w:hAnsi="Times New Roman"/>
          <w:b/>
          <w:bCs/>
          <w:color w:val="000000"/>
          <w:sz w:val="44"/>
          <w:szCs w:val="44"/>
        </w:rPr>
        <w:t>)</w:t>
      </w:r>
      <w:r w:rsidR="001C130C">
        <w:rPr>
          <w:rFonts w:ascii="Times New Roman" w:hAnsi="Times New Roman"/>
          <w:b/>
          <w:bCs/>
          <w:color w:val="000000"/>
          <w:sz w:val="44"/>
          <w:szCs w:val="44"/>
        </w:rPr>
        <w:t xml:space="preserve"> </w:t>
      </w:r>
    </w:p>
    <w:sectPr w:rsidR="00D65570" w:rsidSect="00D65570">
      <w:headerReference w:type="default" r:id="rId10"/>
      <w:footerReference w:type="default" r:id="rId11"/>
      <w:pgSz w:w="11906" w:h="16838" w:code="9"/>
      <w:pgMar w:top="1418" w:right="1134" w:bottom="1418" w:left="1134" w:header="709" w:footer="709" w:gutter="0"/>
      <w:cols w:space="708"/>
      <w:docGrid w:linePitch="437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0CC4" w:rsidRDefault="00090CC4" w:rsidP="00D65570">
      <w:pPr>
        <w:spacing w:line="240" w:lineRule="auto"/>
      </w:pPr>
      <w:r>
        <w:separator/>
      </w:r>
    </w:p>
  </w:endnote>
  <w:endnote w:type="continuationSeparator" w:id="0">
    <w:p w:rsidR="00090CC4" w:rsidRDefault="00090CC4" w:rsidP="00D65570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5570" w:rsidRDefault="001C130C" w:rsidP="001C130C">
    <w:pPr>
      <w:pStyle w:val="Zpat"/>
      <w:ind w:firstLine="0"/>
      <w:rPr>
        <w:i/>
        <w:color w:val="000000"/>
      </w:rPr>
    </w:pPr>
    <w:r>
      <w:rPr>
        <w:i/>
        <w:color w:val="000000"/>
      </w:rPr>
      <w:t xml:space="preserve">                                           </w:t>
    </w:r>
    <w:r w:rsidR="00D65570" w:rsidRPr="004F36C3">
      <w:rPr>
        <w:i/>
        <w:color w:val="000000"/>
      </w:rPr>
      <w:t>Autorem materiálu a všech je</w:t>
    </w:r>
    <w:r>
      <w:rPr>
        <w:i/>
        <w:color w:val="000000"/>
      </w:rPr>
      <w:t>ho částí</w:t>
    </w:r>
    <w:r w:rsidR="00D65570" w:rsidRPr="004F36C3">
      <w:rPr>
        <w:i/>
        <w:color w:val="000000"/>
      </w:rPr>
      <w:t xml:space="preserve"> je </w:t>
    </w:r>
    <w:r w:rsidR="006D2D5D">
      <w:rPr>
        <w:i/>
        <w:color w:val="000000"/>
      </w:rPr>
      <w:t>Zuzana Koděrová</w:t>
    </w:r>
    <w:r w:rsidR="00D65570">
      <w:rPr>
        <w:i/>
        <w:color w:val="000000"/>
      </w:rPr>
      <w:t>.</w:t>
    </w:r>
  </w:p>
  <w:p w:rsidR="00D65570" w:rsidRDefault="00D65570">
    <w:pPr>
      <w:pStyle w:val="Zpat"/>
    </w:pPr>
  </w:p>
  <w:p w:rsidR="00D65570" w:rsidRDefault="00D65570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0CC4" w:rsidRDefault="00090CC4" w:rsidP="00D65570">
      <w:pPr>
        <w:spacing w:line="240" w:lineRule="auto"/>
      </w:pPr>
      <w:r>
        <w:separator/>
      </w:r>
    </w:p>
  </w:footnote>
  <w:footnote w:type="continuationSeparator" w:id="0">
    <w:p w:rsidR="00090CC4" w:rsidRDefault="00090CC4" w:rsidP="00D65570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2D5D" w:rsidRDefault="006D2D5D" w:rsidP="000F3197">
    <w:pPr>
      <w:pStyle w:val="Zhlav"/>
      <w:ind w:firstLine="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8670E4"/>
    <w:multiLevelType w:val="hybridMultilevel"/>
    <w:tmpl w:val="3A5AFC70"/>
    <w:lvl w:ilvl="0" w:tplc="FBDA5F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73C535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9DC557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8A8E6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C4832B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768643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8BCE4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732DC5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0889AB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7315EE9"/>
    <w:multiLevelType w:val="hybridMultilevel"/>
    <w:tmpl w:val="DAD23F1C"/>
    <w:lvl w:ilvl="0" w:tplc="800A92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76C836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AEBEB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C0A7D0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EF2CE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BEEE7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3E8C7A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E6E5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526A91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1D7D6FF9"/>
    <w:multiLevelType w:val="hybridMultilevel"/>
    <w:tmpl w:val="C2FCB748"/>
    <w:lvl w:ilvl="0" w:tplc="BABEB3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49849C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4D4CA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D2C98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1C6EA7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48489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2EC44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B4E05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09035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3688343F"/>
    <w:multiLevelType w:val="hybridMultilevel"/>
    <w:tmpl w:val="47A02BC6"/>
    <w:lvl w:ilvl="0" w:tplc="BEA0844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32618E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AC0F95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D3A0A6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E26CE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44CA5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576949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7D4E0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AB829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4D9E7A6F"/>
    <w:multiLevelType w:val="hybridMultilevel"/>
    <w:tmpl w:val="8484224C"/>
    <w:lvl w:ilvl="0" w:tplc="3D94C1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B462F9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BF6ED6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BFC86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BC912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20AE9F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35C62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E76094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5FA837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74F3A97"/>
    <w:multiLevelType w:val="hybridMultilevel"/>
    <w:tmpl w:val="CC546D8C"/>
    <w:lvl w:ilvl="0" w:tplc="2D5EDA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70ECF1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D8EC54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5221B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E161EA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9CC863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7D436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04F27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21C560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8C61DC6"/>
    <w:multiLevelType w:val="hybridMultilevel"/>
    <w:tmpl w:val="C3D69FD4"/>
    <w:lvl w:ilvl="0" w:tplc="F31ADE4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CA8083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062C8E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242EEB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9FA116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E78E8E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3B61A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020D9C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6760B0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4"/>
  </w:num>
  <w:num w:numId="5">
    <w:abstractNumId w:val="6"/>
  </w:num>
  <w:num w:numId="6">
    <w:abstractNumId w:val="1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attachedTemplate r:id="rId1"/>
  <w:defaultTabStop w:val="708"/>
  <w:hyphenationZone w:val="425"/>
  <w:drawingGridHorizontalSpacing w:val="120"/>
  <w:drawingGridVerticalSpacing w:val="437"/>
  <w:displayHorizont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8E482A"/>
    <w:rsid w:val="000053EE"/>
    <w:rsid w:val="00090CC4"/>
    <w:rsid w:val="000E7937"/>
    <w:rsid w:val="000F3197"/>
    <w:rsid w:val="001716D4"/>
    <w:rsid w:val="00193CF6"/>
    <w:rsid w:val="001B67D7"/>
    <w:rsid w:val="001C130C"/>
    <w:rsid w:val="001E01E4"/>
    <w:rsid w:val="001F602E"/>
    <w:rsid w:val="002252D1"/>
    <w:rsid w:val="0023103D"/>
    <w:rsid w:val="002D1CB2"/>
    <w:rsid w:val="002F0F1E"/>
    <w:rsid w:val="0036014E"/>
    <w:rsid w:val="00397541"/>
    <w:rsid w:val="003E4F2C"/>
    <w:rsid w:val="003F4566"/>
    <w:rsid w:val="004039BF"/>
    <w:rsid w:val="00405B57"/>
    <w:rsid w:val="0042627B"/>
    <w:rsid w:val="0047644E"/>
    <w:rsid w:val="004A23FD"/>
    <w:rsid w:val="004D104C"/>
    <w:rsid w:val="004E3EE6"/>
    <w:rsid w:val="004F0B52"/>
    <w:rsid w:val="00546D11"/>
    <w:rsid w:val="00583DAE"/>
    <w:rsid w:val="00600897"/>
    <w:rsid w:val="006104FA"/>
    <w:rsid w:val="006B66F6"/>
    <w:rsid w:val="006D1899"/>
    <w:rsid w:val="006D2D5D"/>
    <w:rsid w:val="006D7279"/>
    <w:rsid w:val="006E3330"/>
    <w:rsid w:val="0070213F"/>
    <w:rsid w:val="007043B6"/>
    <w:rsid w:val="007A724D"/>
    <w:rsid w:val="007B6ADA"/>
    <w:rsid w:val="007D0595"/>
    <w:rsid w:val="007E3F8B"/>
    <w:rsid w:val="007F3E17"/>
    <w:rsid w:val="00807BE8"/>
    <w:rsid w:val="00827FE4"/>
    <w:rsid w:val="008746BC"/>
    <w:rsid w:val="008C355E"/>
    <w:rsid w:val="008E482A"/>
    <w:rsid w:val="008F775D"/>
    <w:rsid w:val="009415F3"/>
    <w:rsid w:val="009D1380"/>
    <w:rsid w:val="00A11FFF"/>
    <w:rsid w:val="00AA096A"/>
    <w:rsid w:val="00AB6C94"/>
    <w:rsid w:val="00AF26C8"/>
    <w:rsid w:val="00B403F3"/>
    <w:rsid w:val="00B67EF7"/>
    <w:rsid w:val="00BB2DDF"/>
    <w:rsid w:val="00C71811"/>
    <w:rsid w:val="00CA2942"/>
    <w:rsid w:val="00CA790A"/>
    <w:rsid w:val="00D50FD7"/>
    <w:rsid w:val="00D65570"/>
    <w:rsid w:val="00DD512F"/>
    <w:rsid w:val="00DE3037"/>
    <w:rsid w:val="00E05325"/>
    <w:rsid w:val="00E5291B"/>
    <w:rsid w:val="00E7196F"/>
    <w:rsid w:val="00E75BD2"/>
    <w:rsid w:val="00F515DF"/>
    <w:rsid w:val="00FA0D5A"/>
    <w:rsid w:val="00FE46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65570"/>
    <w:pPr>
      <w:spacing w:line="360" w:lineRule="auto"/>
      <w:ind w:firstLine="357"/>
      <w:jc w:val="both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6557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65570"/>
    <w:rPr>
      <w:rFonts w:ascii="Tahoma" w:eastAsia="Calibri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D65570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link w:val="Zhlav"/>
    <w:uiPriority w:val="99"/>
    <w:rsid w:val="00D65570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D65570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link w:val="Zpat"/>
    <w:uiPriority w:val="99"/>
    <w:rsid w:val="00D65570"/>
    <w:rPr>
      <w:rFonts w:ascii="Calibri" w:eastAsia="Calibri" w:hAnsi="Calibri" w:cs="Times New Roman"/>
    </w:rPr>
  </w:style>
  <w:style w:type="paragraph" w:styleId="Zkladntext">
    <w:name w:val="Body Text"/>
    <w:basedOn w:val="Normln"/>
    <w:link w:val="ZkladntextChar"/>
    <w:rsid w:val="00D65570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  <w:ind w:firstLine="0"/>
      <w:jc w:val="left"/>
      <w:textAlignment w:val="baseline"/>
    </w:pPr>
    <w:rPr>
      <w:rFonts w:ascii="Times New Roman" w:eastAsia="Times New Roman" w:hAnsi="Times New Roman"/>
      <w:kern w:val="1"/>
      <w:sz w:val="24"/>
      <w:szCs w:val="20"/>
      <w:lang w:eastAsia="cs-CZ"/>
    </w:rPr>
  </w:style>
  <w:style w:type="character" w:customStyle="1" w:styleId="ZkladntextChar">
    <w:name w:val="Základní text Char"/>
    <w:link w:val="Zkladntext"/>
    <w:rsid w:val="00D65570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customStyle="1" w:styleId="PetrValenta">
    <w:name w:val="StylE-mailovéZprávy23"/>
    <w:aliases w:val="StylE-mailovéZprávy23"/>
    <w:semiHidden/>
    <w:personal/>
    <w:rsid w:val="00D65570"/>
    <w:rPr>
      <w:rFonts w:ascii="Arial" w:hAnsi="Arial" w:cs="Arial"/>
      <w:color w:val="000080"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D65570"/>
    <w:pPr>
      <w:ind w:left="720"/>
      <w:contextualSpacing/>
    </w:pPr>
  </w:style>
  <w:style w:type="paragraph" w:styleId="Bezmezer">
    <w:name w:val="No Spacing"/>
    <w:uiPriority w:val="1"/>
    <w:qFormat/>
    <w:rsid w:val="00E05325"/>
    <w:pPr>
      <w:ind w:firstLine="357"/>
      <w:jc w:val="both"/>
    </w:pPr>
    <w:rPr>
      <w:sz w:val="22"/>
      <w:szCs w:val="22"/>
      <w:lang w:eastAsia="en-US"/>
    </w:rPr>
  </w:style>
  <w:style w:type="table" w:styleId="Mkatabulky">
    <w:name w:val="Table Grid"/>
    <w:basedOn w:val="Normlntabulka"/>
    <w:uiPriority w:val="59"/>
    <w:rsid w:val="007B6AD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037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2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50069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8065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1817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7001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314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046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2100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861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857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680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78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6695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53669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38234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528088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562104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69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48168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223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79738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922076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894205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935792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90256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14055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Prezentace%20DUMY\3.2_14_(06),Pracovn&#237;%20list%20k%20prezentaci,%20&#352;atov&#233;%20textilie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3.2_14_(06),Pracovní list k prezentaci, Šatové textilie</Template>
  <TotalTime>0</TotalTime>
  <Pages>2</Pages>
  <Words>103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ilona</dc:creator>
  <cp:keywords/>
  <cp:lastModifiedBy>Dum</cp:lastModifiedBy>
  <cp:revision>2</cp:revision>
  <dcterms:created xsi:type="dcterms:W3CDTF">2014-04-16T15:46:00Z</dcterms:created>
  <dcterms:modified xsi:type="dcterms:W3CDTF">2014-04-16T15:46:00Z</dcterms:modified>
</cp:coreProperties>
</file>