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30" w:rsidRDefault="006E3330"/>
    <w:p w:rsidR="00D65570" w:rsidRDefault="00D65570"/>
    <w:tbl>
      <w:tblPr>
        <w:tblpPr w:leftFromText="141" w:rightFromText="141" w:vertAnchor="page" w:horzAnchor="margin" w:tblpY="18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3"/>
        <w:gridCol w:w="2986"/>
        <w:gridCol w:w="1318"/>
        <w:gridCol w:w="24"/>
        <w:gridCol w:w="467"/>
        <w:gridCol w:w="1289"/>
        <w:gridCol w:w="1307"/>
      </w:tblGrid>
      <w:tr w:rsidR="00D65570" w:rsidTr="00E5291B">
        <w:trPr>
          <w:trHeight w:val="1417"/>
        </w:trPr>
        <w:tc>
          <w:tcPr>
            <w:tcW w:w="2765" w:type="pct"/>
            <w:gridSpan w:val="2"/>
            <w:shd w:val="clear" w:color="auto" w:fill="auto"/>
          </w:tcPr>
          <w:p w:rsidR="00D65570" w:rsidRDefault="00743121" w:rsidP="00E5291B">
            <w:pPr>
              <w:spacing w:line="240" w:lineRule="auto"/>
              <w:ind w:firstLine="0"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07030" cy="846455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46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" w:type="pct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Default="00743121" w:rsidP="00E5291B">
            <w:pPr>
              <w:ind w:firstLine="22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9755" cy="579755"/>
                  <wp:effectExtent l="1905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579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6" w:type="pct"/>
            <w:gridSpan w:val="4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D65570" w:rsidRDefault="00D65570" w:rsidP="00E5291B">
            <w:pPr>
              <w:spacing w:line="240" w:lineRule="auto"/>
              <w:ind w:firstLine="17"/>
            </w:pPr>
            <w:r>
              <w:t>Obchodní akademie a Střední odborná škola, gen. F. Fajtla, Louny, p.o., Osvoboditelů 380, Louny</w:t>
            </w:r>
          </w:p>
        </w:tc>
      </w:tr>
      <w:tr w:rsidR="00D65570" w:rsidRPr="0055265A" w:rsidTr="00E5291B">
        <w:tc>
          <w:tcPr>
            <w:tcW w:w="1250" w:type="pct"/>
            <w:tcBorders>
              <w:right w:val="single" w:sz="4" w:space="0" w:color="auto"/>
            </w:tcBorders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Číslo projektu</w:t>
            </w:r>
          </w:p>
        </w:tc>
        <w:tc>
          <w:tcPr>
            <w:tcW w:w="151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spacing w:line="240" w:lineRule="auto"/>
              <w:ind w:firstLine="0"/>
              <w:rPr>
                <w:b/>
              </w:rPr>
            </w:pPr>
            <w:r w:rsidRPr="0055265A">
              <w:rPr>
                <w:b/>
              </w:rPr>
              <w:t>CZ.1.07/1.5.00/34.0</w:t>
            </w:r>
            <w:r>
              <w:rPr>
                <w:b/>
              </w:rPr>
              <w:t>644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 sady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1B67D7" w:rsidP="00E5291B">
            <w:pPr>
              <w:ind w:firstLine="0"/>
            </w:pPr>
            <w:r>
              <w:t>25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5570" w:rsidRPr="0055265A" w:rsidRDefault="00D65570" w:rsidP="00E5291B">
            <w:pPr>
              <w:ind w:firstLine="0"/>
            </w:pPr>
            <w:r>
              <w:t>Číslo</w:t>
            </w:r>
            <w:r w:rsidR="003E4F2C">
              <w:t xml:space="preserve"> </w:t>
            </w:r>
            <w:r>
              <w:t>DUM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5570" w:rsidRPr="0055265A" w:rsidRDefault="001B67D7" w:rsidP="003E4F2C">
            <w:pPr>
              <w:ind w:firstLine="0"/>
            </w:pPr>
            <w:r>
              <w:t>3.2_25</w:t>
            </w:r>
            <w:r w:rsidR="00D65570">
              <w:t>_</w:t>
            </w:r>
            <w:r w:rsidR="00F047E8">
              <w:t>05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Předmět</w:t>
            </w:r>
          </w:p>
        </w:tc>
        <w:tc>
          <w:tcPr>
            <w:tcW w:w="3750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Tematický okruh</w:t>
            </w:r>
          </w:p>
        </w:tc>
        <w:tc>
          <w:tcPr>
            <w:tcW w:w="3750" w:type="pct"/>
            <w:gridSpan w:val="6"/>
            <w:tcBorders>
              <w:top w:val="single" w:sz="4" w:space="0" w:color="auto"/>
            </w:tcBorders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Vývoj písma</w:t>
            </w:r>
            <w:r w:rsidR="00F047E8">
              <w:t xml:space="preserve"> 5</w:t>
            </w:r>
            <w:r w:rsidR="00483181">
              <w:t xml:space="preserve"> </w:t>
            </w:r>
            <w:r w:rsidR="0045793B">
              <w:t>– Střed</w:t>
            </w:r>
            <w:r w:rsidR="005F6EE4">
              <w:t>ověká písma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Název materiálu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B67D7" w:rsidP="00E5291B">
            <w:pPr>
              <w:spacing w:line="240" w:lineRule="auto"/>
              <w:ind w:firstLine="0"/>
            </w:pPr>
            <w:r>
              <w:t>Písmo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Autor</w:t>
            </w:r>
          </w:p>
        </w:tc>
        <w:tc>
          <w:tcPr>
            <w:tcW w:w="3750" w:type="pct"/>
            <w:gridSpan w:val="6"/>
            <w:shd w:val="clear" w:color="auto" w:fill="auto"/>
          </w:tcPr>
          <w:p w:rsidR="00D65570" w:rsidRDefault="001F602E" w:rsidP="00E5291B">
            <w:pPr>
              <w:spacing w:line="240" w:lineRule="auto"/>
              <w:ind w:firstLine="0"/>
            </w:pPr>
            <w:r>
              <w:t>Zuzana Koděrová</w:t>
            </w:r>
          </w:p>
        </w:tc>
      </w:tr>
      <w:tr w:rsidR="00D65570" w:rsidTr="00E5291B">
        <w:tc>
          <w:tcPr>
            <w:tcW w:w="1250" w:type="pct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Datum tvorby</w:t>
            </w:r>
          </w:p>
        </w:tc>
        <w:tc>
          <w:tcPr>
            <w:tcW w:w="1515" w:type="pct"/>
            <w:shd w:val="clear" w:color="auto" w:fill="auto"/>
          </w:tcPr>
          <w:p w:rsidR="00D65570" w:rsidRDefault="00193CF6" w:rsidP="00E5291B">
            <w:pPr>
              <w:spacing w:line="240" w:lineRule="auto"/>
              <w:ind w:firstLine="0"/>
            </w:pPr>
            <w:r>
              <w:t>17. 12</w:t>
            </w:r>
            <w:r w:rsidR="003E4F2C">
              <w:t>. 2013</w:t>
            </w:r>
          </w:p>
        </w:tc>
        <w:tc>
          <w:tcPr>
            <w:tcW w:w="681" w:type="pct"/>
            <w:gridSpan w:val="2"/>
            <w:shd w:val="clear" w:color="auto" w:fill="auto"/>
          </w:tcPr>
          <w:p w:rsidR="00D65570" w:rsidRDefault="00D65570" w:rsidP="00E5291B">
            <w:r>
              <w:t>Ročník</w:t>
            </w:r>
          </w:p>
        </w:tc>
        <w:tc>
          <w:tcPr>
            <w:tcW w:w="1554" w:type="pct"/>
            <w:gridSpan w:val="3"/>
            <w:shd w:val="clear" w:color="auto" w:fill="auto"/>
          </w:tcPr>
          <w:p w:rsidR="00D65570" w:rsidRDefault="001B67D7" w:rsidP="0070213F">
            <w:pPr>
              <w:ind w:firstLine="0"/>
            </w:pPr>
            <w:r>
              <w:t>ARR1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Anotace</w:t>
            </w:r>
          </w:p>
          <w:p w:rsidR="00D65570" w:rsidRDefault="00D65570" w:rsidP="006D1899">
            <w:pPr>
              <w:spacing w:line="240" w:lineRule="auto"/>
              <w:ind w:firstLine="0"/>
            </w:pPr>
            <w:r>
              <w:t xml:space="preserve">Pracovní list </w:t>
            </w:r>
            <w:r w:rsidR="00165BDE">
              <w:t xml:space="preserve">1 </w:t>
            </w:r>
            <w:r>
              <w:t>je součástí prezentace (</w:t>
            </w:r>
            <w:r w:rsidR="00F047E8">
              <w:t>05</w:t>
            </w:r>
            <w:r>
              <w:t xml:space="preserve">): </w:t>
            </w:r>
            <w:r w:rsidR="001F602E">
              <w:t>Písmo</w:t>
            </w:r>
          </w:p>
        </w:tc>
      </w:tr>
      <w:tr w:rsidR="00D65570" w:rsidTr="00E5291B">
        <w:tc>
          <w:tcPr>
            <w:tcW w:w="5000" w:type="pct"/>
            <w:gridSpan w:val="7"/>
            <w:shd w:val="clear" w:color="auto" w:fill="auto"/>
          </w:tcPr>
          <w:p w:rsidR="00D65570" w:rsidRDefault="00D65570" w:rsidP="00E5291B">
            <w:pPr>
              <w:spacing w:line="240" w:lineRule="auto"/>
              <w:ind w:firstLine="0"/>
            </w:pPr>
            <w:r>
              <w:t>Metodický pokyn</w:t>
            </w:r>
          </w:p>
          <w:p w:rsidR="00D65570" w:rsidRDefault="001F602E" w:rsidP="00E5291B">
            <w:pPr>
              <w:spacing w:line="240" w:lineRule="auto"/>
              <w:ind w:firstLine="0"/>
            </w:pPr>
            <w:r>
              <w:t>Pracovní list s praktickým řešením zadaného úkolu</w:t>
            </w:r>
            <w:r w:rsidR="00D65570">
              <w:t xml:space="preserve"> pro žáky. Cílová skupina žáků 16 – 19 let.</w:t>
            </w:r>
          </w:p>
        </w:tc>
      </w:tr>
    </w:tbl>
    <w:p w:rsidR="00D65570" w:rsidRDefault="00D65570"/>
    <w:p w:rsidR="00D65570" w:rsidRDefault="00D65570"/>
    <w:p w:rsidR="00D65570" w:rsidRDefault="00D65570"/>
    <w:p w:rsidR="00D65570" w:rsidRDefault="00D65570"/>
    <w:p w:rsidR="00D65570" w:rsidRPr="00DD512F" w:rsidRDefault="00DD512F" w:rsidP="00DD512F">
      <w:pPr>
        <w:ind w:firstLine="0"/>
      </w:pPr>
      <w:r>
        <w:t xml:space="preserve">                                                                      </w:t>
      </w: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D65570" w:rsidRDefault="00D65570" w:rsidP="00D65570">
      <w:pPr>
        <w:jc w:val="left"/>
        <w:rPr>
          <w:rFonts w:ascii="Times New Roman" w:hAnsi="Times New Roman"/>
          <w:b/>
          <w:sz w:val="24"/>
          <w:szCs w:val="2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743121" w:rsidRDefault="00743121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743121" w:rsidRDefault="00743121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483181">
      <w:pPr>
        <w:pStyle w:val="Bezmezer"/>
        <w:rPr>
          <w:rFonts w:ascii="Times New Roman" w:hAnsi="Times New Roman"/>
          <w:b/>
          <w:sz w:val="44"/>
          <w:szCs w:val="44"/>
        </w:rPr>
      </w:pPr>
      <w:r>
        <w:t xml:space="preserve">                                      </w:t>
      </w:r>
      <w:r w:rsidR="00193CF6">
        <w:t xml:space="preserve">                              </w:t>
      </w:r>
      <w:r w:rsidRPr="0023103D">
        <w:rPr>
          <w:rFonts w:ascii="Times New Roman" w:hAnsi="Times New Roman"/>
          <w:b/>
          <w:sz w:val="44"/>
          <w:szCs w:val="44"/>
        </w:rPr>
        <w:t>Pracovní list</w:t>
      </w:r>
      <w:r w:rsidR="0042627B">
        <w:rPr>
          <w:rFonts w:ascii="Times New Roman" w:hAnsi="Times New Roman"/>
          <w:b/>
          <w:sz w:val="44"/>
          <w:szCs w:val="44"/>
        </w:rPr>
        <w:t xml:space="preserve"> 1</w:t>
      </w:r>
    </w:p>
    <w:p w:rsidR="00483181" w:rsidRDefault="00483181" w:rsidP="00483181">
      <w:pPr>
        <w:pStyle w:val="Bezmezer"/>
        <w:rPr>
          <w:rFonts w:ascii="Times New Roman" w:hAnsi="Times New Roman"/>
          <w:b/>
          <w:sz w:val="44"/>
          <w:szCs w:val="44"/>
        </w:rPr>
      </w:pP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  <w:r w:rsidRPr="009C4E81">
        <w:rPr>
          <w:rFonts w:ascii="Times New Roman" w:hAnsi="Times New Roman"/>
          <w:b/>
          <w:bCs/>
          <w:sz w:val="32"/>
          <w:szCs w:val="32"/>
        </w:rPr>
        <w:t xml:space="preserve">1.  Z řeckého písma </w:t>
      </w:r>
      <w:r w:rsidRPr="009C4E81">
        <w:rPr>
          <w:rFonts w:ascii="Times New Roman" w:hAnsi="Times New Roman"/>
          <w:b/>
          <w:sz w:val="32"/>
          <w:szCs w:val="32"/>
        </w:rPr>
        <w:t>se vyvinulo písmo:</w:t>
      </w: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bCs/>
          <w:sz w:val="32"/>
          <w:szCs w:val="32"/>
        </w:rPr>
      </w:pPr>
      <w:r w:rsidRPr="009C4E81">
        <w:rPr>
          <w:rFonts w:ascii="Times New Roman" w:hAnsi="Times New Roman"/>
          <w:b/>
          <w:sz w:val="32"/>
          <w:szCs w:val="32"/>
        </w:rPr>
        <w:t xml:space="preserve">     a) Cyrilice               </w:t>
      </w:r>
      <w:r w:rsidRPr="009C4E81">
        <w:rPr>
          <w:rFonts w:ascii="Times New Roman" w:hAnsi="Times New Roman"/>
          <w:b/>
          <w:bCs/>
          <w:sz w:val="32"/>
          <w:szCs w:val="32"/>
        </w:rPr>
        <w:t>b) Hlaholice</w:t>
      </w: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  <w:r w:rsidRPr="009C4E81">
        <w:rPr>
          <w:rFonts w:ascii="Times New Roman" w:hAnsi="Times New Roman"/>
          <w:b/>
          <w:bCs/>
          <w:sz w:val="32"/>
          <w:szCs w:val="32"/>
        </w:rPr>
        <w:t xml:space="preserve">2.  Karolinská minuskula </w:t>
      </w:r>
      <w:r w:rsidRPr="009C4E81">
        <w:rPr>
          <w:rFonts w:ascii="Times New Roman" w:hAnsi="Times New Roman"/>
          <w:b/>
          <w:sz w:val="32"/>
          <w:szCs w:val="32"/>
        </w:rPr>
        <w:t>vznikla:</w:t>
      </w: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  <w:r w:rsidRPr="009C4E81">
        <w:rPr>
          <w:rFonts w:ascii="Times New Roman" w:hAnsi="Times New Roman"/>
          <w:b/>
          <w:bCs/>
          <w:sz w:val="32"/>
          <w:szCs w:val="32"/>
        </w:rPr>
        <w:t xml:space="preserve">     a) za vlády Karla Velikého     </w:t>
      </w:r>
      <w:r w:rsidRPr="009C4E81">
        <w:rPr>
          <w:rFonts w:ascii="Times New Roman" w:hAnsi="Times New Roman"/>
          <w:b/>
          <w:sz w:val="32"/>
          <w:szCs w:val="32"/>
        </w:rPr>
        <w:t>b) za vlády Jiřího Velikého</w:t>
      </w: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  <w:r w:rsidRPr="009C4E81">
        <w:rPr>
          <w:rFonts w:ascii="Times New Roman" w:hAnsi="Times New Roman"/>
          <w:b/>
          <w:bCs/>
          <w:sz w:val="32"/>
          <w:szCs w:val="32"/>
        </w:rPr>
        <w:t xml:space="preserve">3.  Azbuka </w:t>
      </w:r>
      <w:r w:rsidRPr="009C4E81">
        <w:rPr>
          <w:rFonts w:ascii="Times New Roman" w:hAnsi="Times New Roman"/>
          <w:b/>
          <w:sz w:val="32"/>
          <w:szCs w:val="32"/>
        </w:rPr>
        <w:t>vznikla zjednodušením z písma:</w:t>
      </w: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  <w:r w:rsidRPr="009C4E81">
        <w:rPr>
          <w:rFonts w:ascii="Times New Roman" w:hAnsi="Times New Roman"/>
          <w:b/>
          <w:sz w:val="32"/>
          <w:szCs w:val="32"/>
        </w:rPr>
        <w:t xml:space="preserve">     a) Rotunda               </w:t>
      </w:r>
      <w:r w:rsidRPr="009C4E81">
        <w:rPr>
          <w:rFonts w:ascii="Times New Roman" w:hAnsi="Times New Roman"/>
          <w:b/>
          <w:bCs/>
          <w:sz w:val="32"/>
          <w:szCs w:val="32"/>
        </w:rPr>
        <w:t xml:space="preserve">b) Graždanka            </w:t>
      </w:r>
      <w:r w:rsidRPr="009C4E81">
        <w:rPr>
          <w:rFonts w:ascii="Times New Roman" w:hAnsi="Times New Roman"/>
          <w:b/>
          <w:sz w:val="32"/>
          <w:szCs w:val="32"/>
        </w:rPr>
        <w:t>c) Antikva</w:t>
      </w: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  <w:r w:rsidRPr="009C4E81">
        <w:rPr>
          <w:rFonts w:ascii="Times New Roman" w:hAnsi="Times New Roman"/>
          <w:b/>
          <w:sz w:val="32"/>
          <w:szCs w:val="32"/>
        </w:rPr>
        <w:t xml:space="preserve">4.  Ve kterém století se objevují </w:t>
      </w:r>
      <w:r w:rsidRPr="009C4E81">
        <w:rPr>
          <w:rFonts w:ascii="Times New Roman" w:hAnsi="Times New Roman"/>
          <w:b/>
          <w:bCs/>
          <w:sz w:val="32"/>
          <w:szCs w:val="32"/>
        </w:rPr>
        <w:t>zdobené kodexy perokresbou</w:t>
      </w:r>
      <w:r w:rsidRPr="009C4E81">
        <w:rPr>
          <w:rFonts w:ascii="Times New Roman" w:hAnsi="Times New Roman"/>
          <w:b/>
          <w:sz w:val="32"/>
          <w:szCs w:val="32"/>
        </w:rPr>
        <w:t>:</w:t>
      </w: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bCs/>
          <w:sz w:val="32"/>
          <w:szCs w:val="32"/>
        </w:rPr>
      </w:pPr>
      <w:r w:rsidRPr="009C4E81">
        <w:rPr>
          <w:rFonts w:ascii="Times New Roman" w:hAnsi="Times New Roman"/>
          <w:b/>
          <w:sz w:val="32"/>
          <w:szCs w:val="32"/>
        </w:rPr>
        <w:t xml:space="preserve">      a) 17. – 16. století      b)  13. – 12. století    </w:t>
      </w:r>
      <w:r w:rsidRPr="009C4E81">
        <w:rPr>
          <w:rFonts w:ascii="Times New Roman" w:hAnsi="Times New Roman"/>
          <w:b/>
          <w:bCs/>
          <w:sz w:val="32"/>
          <w:szCs w:val="32"/>
        </w:rPr>
        <w:t>c) 10. – 9. Století</w:t>
      </w: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  <w:r w:rsidRPr="009C4E81">
        <w:rPr>
          <w:rFonts w:ascii="Times New Roman" w:hAnsi="Times New Roman"/>
          <w:b/>
          <w:bCs/>
          <w:sz w:val="32"/>
          <w:szCs w:val="32"/>
        </w:rPr>
        <w:t xml:space="preserve">5.  </w:t>
      </w:r>
      <w:r w:rsidRPr="009C4E81">
        <w:rPr>
          <w:rFonts w:ascii="Times New Roman" w:hAnsi="Times New Roman"/>
          <w:b/>
          <w:sz w:val="32"/>
          <w:szCs w:val="32"/>
        </w:rPr>
        <w:t xml:space="preserve">Písmo </w:t>
      </w:r>
      <w:r w:rsidRPr="009C4E81">
        <w:rPr>
          <w:rFonts w:ascii="Times New Roman" w:hAnsi="Times New Roman"/>
          <w:b/>
          <w:bCs/>
          <w:sz w:val="32"/>
          <w:szCs w:val="32"/>
        </w:rPr>
        <w:t>Rotunda</w:t>
      </w:r>
      <w:r w:rsidRPr="009C4E81">
        <w:rPr>
          <w:rFonts w:ascii="Times New Roman" w:hAnsi="Times New Roman"/>
          <w:b/>
          <w:sz w:val="32"/>
          <w:szCs w:val="32"/>
        </w:rPr>
        <w:t xml:space="preserve"> je:</w:t>
      </w: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  <w:r w:rsidRPr="009C4E81">
        <w:rPr>
          <w:rFonts w:ascii="Times New Roman" w:hAnsi="Times New Roman"/>
          <w:b/>
          <w:bCs/>
          <w:sz w:val="32"/>
          <w:szCs w:val="32"/>
        </w:rPr>
        <w:t xml:space="preserve">     a) formální  knižní písmo   </w:t>
      </w:r>
      <w:r w:rsidRPr="009C4E81">
        <w:rPr>
          <w:rFonts w:ascii="Times New Roman" w:hAnsi="Times New Roman"/>
          <w:b/>
          <w:sz w:val="32"/>
          <w:szCs w:val="32"/>
        </w:rPr>
        <w:t xml:space="preserve">b) formální deskové písmo </w:t>
      </w: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  <w:r w:rsidRPr="009C4E81">
        <w:rPr>
          <w:rFonts w:ascii="Times New Roman" w:hAnsi="Times New Roman"/>
          <w:b/>
          <w:sz w:val="32"/>
          <w:szCs w:val="32"/>
        </w:rPr>
        <w:t xml:space="preserve">  </w:t>
      </w:r>
    </w:p>
    <w:p w:rsidR="009C4E81" w:rsidRPr="009C4E81" w:rsidRDefault="009C4E81" w:rsidP="00483181">
      <w:pPr>
        <w:pStyle w:val="Bezmezer"/>
        <w:rPr>
          <w:rFonts w:ascii="Times New Roman" w:hAnsi="Times New Roman"/>
          <w:b/>
          <w:sz w:val="32"/>
          <w:szCs w:val="32"/>
        </w:rPr>
      </w:pPr>
      <w:r w:rsidRPr="009C4E81">
        <w:rPr>
          <w:rFonts w:ascii="Times New Roman" w:hAnsi="Times New Roman"/>
          <w:b/>
          <w:bCs/>
          <w:sz w:val="32"/>
          <w:szCs w:val="32"/>
        </w:rPr>
        <w:t xml:space="preserve">6.  </w:t>
      </w:r>
      <w:r w:rsidRPr="009C4E81">
        <w:rPr>
          <w:rFonts w:ascii="Times New Roman" w:hAnsi="Times New Roman"/>
          <w:b/>
          <w:sz w:val="32"/>
          <w:szCs w:val="32"/>
        </w:rPr>
        <w:t xml:space="preserve">Písmem </w:t>
      </w:r>
      <w:r w:rsidRPr="009C4E81">
        <w:rPr>
          <w:rFonts w:ascii="Times New Roman" w:hAnsi="Times New Roman"/>
          <w:b/>
          <w:bCs/>
          <w:sz w:val="32"/>
          <w:szCs w:val="32"/>
        </w:rPr>
        <w:t>Fraktura</w:t>
      </w:r>
      <w:r>
        <w:rPr>
          <w:rFonts w:ascii="Times New Roman" w:hAnsi="Times New Roman"/>
          <w:b/>
          <w:sz w:val="32"/>
          <w:szCs w:val="32"/>
        </w:rPr>
        <w:t xml:space="preserve"> se psalo v </w:t>
      </w:r>
      <w:r w:rsidRPr="009C4E81">
        <w:rPr>
          <w:rFonts w:ascii="Times New Roman" w:hAnsi="Times New Roman"/>
          <w:b/>
          <w:sz w:val="32"/>
          <w:szCs w:val="32"/>
        </w:rPr>
        <w:t>zemích</w:t>
      </w:r>
      <w:r>
        <w:rPr>
          <w:rFonts w:ascii="Times New Roman" w:hAnsi="Times New Roman"/>
          <w:b/>
          <w:sz w:val="32"/>
          <w:szCs w:val="32"/>
        </w:rPr>
        <w:t>:</w:t>
      </w:r>
    </w:p>
    <w:p w:rsidR="009C4E81" w:rsidRPr="009C4E81" w:rsidRDefault="009C4E81" w:rsidP="00483181">
      <w:pPr>
        <w:pStyle w:val="Bezmezer"/>
        <w:jc w:val="left"/>
        <w:rPr>
          <w:rFonts w:ascii="Times New Roman" w:hAnsi="Times New Roman"/>
          <w:b/>
          <w:sz w:val="32"/>
          <w:szCs w:val="32"/>
        </w:rPr>
      </w:pPr>
      <w:r w:rsidRPr="009C4E81">
        <w:rPr>
          <w:rFonts w:ascii="Times New Roman" w:hAnsi="Times New Roman"/>
          <w:b/>
          <w:sz w:val="32"/>
          <w:szCs w:val="32"/>
        </w:rPr>
        <w:t xml:space="preserve">    </w:t>
      </w:r>
      <w:r w:rsidR="00483181">
        <w:rPr>
          <w:rFonts w:ascii="Times New Roman" w:hAnsi="Times New Roman"/>
          <w:b/>
          <w:sz w:val="32"/>
          <w:szCs w:val="32"/>
        </w:rPr>
        <w:t xml:space="preserve"> a) polsky mluvících </w:t>
      </w:r>
      <w:r w:rsidR="00F27CA8">
        <w:rPr>
          <w:rFonts w:ascii="Times New Roman" w:hAnsi="Times New Roman"/>
          <w:b/>
          <w:sz w:val="32"/>
          <w:szCs w:val="32"/>
        </w:rPr>
        <w:t>b</w:t>
      </w:r>
      <w:r w:rsidR="00483181">
        <w:rPr>
          <w:rFonts w:ascii="Times New Roman" w:hAnsi="Times New Roman"/>
          <w:b/>
          <w:sz w:val="32"/>
          <w:szCs w:val="32"/>
        </w:rPr>
        <w:t xml:space="preserve">) anglicky mluvících   </w:t>
      </w:r>
      <w:r w:rsidR="00F27CA8">
        <w:rPr>
          <w:rFonts w:ascii="Times New Roman" w:hAnsi="Times New Roman"/>
          <w:b/>
          <w:sz w:val="32"/>
          <w:szCs w:val="32"/>
        </w:rPr>
        <w:t xml:space="preserve">c) </w:t>
      </w:r>
      <w:r w:rsidR="00483181">
        <w:rPr>
          <w:rFonts w:ascii="Times New Roman" w:hAnsi="Times New Roman"/>
          <w:b/>
          <w:bCs/>
          <w:sz w:val="32"/>
          <w:szCs w:val="32"/>
        </w:rPr>
        <w:t xml:space="preserve">německy </w:t>
      </w:r>
      <w:r w:rsidRPr="009C4E81">
        <w:rPr>
          <w:rFonts w:ascii="Times New Roman" w:hAnsi="Times New Roman"/>
          <w:b/>
          <w:bCs/>
          <w:sz w:val="32"/>
          <w:szCs w:val="32"/>
        </w:rPr>
        <w:t>mluvících</w:t>
      </w:r>
    </w:p>
    <w:p w:rsidR="009C4E81" w:rsidRDefault="009C4E81" w:rsidP="00483181">
      <w:pPr>
        <w:pStyle w:val="Bezmezer"/>
        <w:rPr>
          <w:rFonts w:ascii="Times New Roman" w:hAnsi="Times New Roman"/>
          <w:b/>
          <w:sz w:val="44"/>
          <w:szCs w:val="44"/>
        </w:rPr>
      </w:pPr>
    </w:p>
    <w:p w:rsidR="00C71811" w:rsidRPr="00DD512F" w:rsidRDefault="00C71811" w:rsidP="00C71811">
      <w:pPr>
        <w:ind w:firstLine="0"/>
      </w:pPr>
    </w:p>
    <w:p w:rsidR="001B67D7" w:rsidRDefault="001B67D7" w:rsidP="00D65570">
      <w:pPr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1C130C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rFonts w:ascii="Times New Roman" w:hAnsi="Times New Roman"/>
          <w:b/>
          <w:bCs/>
          <w:color w:val="000000"/>
          <w:sz w:val="44"/>
          <w:szCs w:val="44"/>
        </w:rPr>
        <w:t xml:space="preserve">                 </w:t>
      </w:r>
    </w:p>
    <w:p w:rsidR="00C71811" w:rsidRDefault="005F6EE4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7" type="#_x0000_t202" style="position:absolute;left:0;text-align:left;margin-left:7.8pt;margin-top:22.35pt;width:497.25pt;height:366.7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" filled="f" stroked="f">
            <v:textbox>
              <w:txbxContent>
                <w:p w:rsidR="005F6EE4" w:rsidRPr="005F6EE4" w:rsidRDefault="005F6EE4" w:rsidP="005F6EE4">
                  <w:pPr>
                    <w:pStyle w:val="Odstavecseseznamem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  <w:p w:rsidR="00C71811" w:rsidRPr="00F515DF" w:rsidRDefault="00C71811" w:rsidP="00C71811">
                  <w:pPr>
                    <w:pStyle w:val="Odstavecseseznamem"/>
                    <w:spacing w:line="240" w:lineRule="auto"/>
                    <w:ind w:firstLine="0"/>
                    <w:jc w:val="left"/>
                    <w:rPr>
                      <w:rFonts w:eastAsia="Times New Roman"/>
                      <w:color w:val="000000"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D5A11" w:rsidRDefault="00CD5A1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CD5A11" w:rsidRDefault="00CD5A1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CD5A11" w:rsidRDefault="00CD5A1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CD5A11" w:rsidRDefault="00CD5A1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A63CD2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Test: správné řešení </w:t>
      </w:r>
    </w:p>
    <w:p w:rsid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pict>
          <v:rect id="Obdélník 7" o:spid="_x0000_s1028" style="position:absolute;left:0;text-align:left;margin-left:149.25pt;margin-top:0;width:90.7pt;height:17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" fillcolor="red" stroked="f" strokeweight="2pt"/>
        </w:pict>
      </w: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správná odpověď je  </w:t>
      </w:r>
    </w:p>
    <w:p w:rsidR="009C4E81" w:rsidRP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9C4E81" w:rsidRP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>1.  Z řeckého písma se vyvinulo písmo:</w:t>
      </w:r>
    </w:p>
    <w:p w:rsidR="009C4E81" w:rsidRDefault="009C4E81" w:rsidP="009C4E81">
      <w:pPr>
        <w:ind w:firstLine="0"/>
        <w:rPr>
          <w:rFonts w:ascii="Times New Roman" w:hAnsi="Times New Roman"/>
          <w:b/>
          <w:bCs/>
          <w:color w:val="FF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a)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 </w:t>
      </w: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Cyrilice               </w:t>
      </w:r>
      <w:r w:rsidRPr="009C4E81">
        <w:rPr>
          <w:rFonts w:ascii="Times New Roman" w:hAnsi="Times New Roman"/>
          <w:b/>
          <w:bCs/>
          <w:color w:val="FF0000"/>
          <w:sz w:val="32"/>
          <w:szCs w:val="32"/>
        </w:rPr>
        <w:t>b) Hlaholice</w:t>
      </w:r>
    </w:p>
    <w:p w:rsidR="009C4E81" w:rsidRP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9C4E81" w:rsidRP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>2.  Karolinská minuskula vznikla:</w:t>
      </w:r>
    </w:p>
    <w:p w:rsid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</w:t>
      </w:r>
      <w:r w:rsidRPr="009C4E81">
        <w:rPr>
          <w:rFonts w:ascii="Times New Roman" w:hAnsi="Times New Roman"/>
          <w:b/>
          <w:bCs/>
          <w:color w:val="FF0000"/>
          <w:sz w:val="32"/>
          <w:szCs w:val="32"/>
        </w:rPr>
        <w:t>a) za vlády Karla Velikého</w:t>
      </w: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b) za vlády Jiřího Velikého</w:t>
      </w:r>
    </w:p>
    <w:p w:rsidR="009C4E81" w:rsidRPr="009C4E81" w:rsidRDefault="009C4E81" w:rsidP="009C4E81">
      <w:pPr>
        <w:ind w:firstLine="0"/>
        <w:jc w:val="left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9C4E81" w:rsidRP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>3.  Azbuka vznikla zjednodušením z písma:</w:t>
      </w:r>
    </w:p>
    <w:p w:rsid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a) Rotunda               </w:t>
      </w:r>
      <w:r w:rsidRPr="009C4E81">
        <w:rPr>
          <w:rFonts w:ascii="Times New Roman" w:hAnsi="Times New Roman"/>
          <w:b/>
          <w:bCs/>
          <w:color w:val="FF0000"/>
          <w:sz w:val="32"/>
          <w:szCs w:val="32"/>
        </w:rPr>
        <w:t>b) Graždanka</w:t>
      </w: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      c) Antikva</w:t>
      </w:r>
    </w:p>
    <w:p w:rsidR="009C4E81" w:rsidRP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9C4E81" w:rsidRP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>4.  Ve kterém století se objevují zdobené kodexy perokresbou:</w:t>
      </w:r>
    </w:p>
    <w:p w:rsidR="009C4E81" w:rsidRDefault="009C4E81" w:rsidP="009C4E81">
      <w:pPr>
        <w:ind w:firstLine="0"/>
        <w:rPr>
          <w:rFonts w:ascii="Times New Roman" w:hAnsi="Times New Roman"/>
          <w:b/>
          <w:bCs/>
          <w:color w:val="FF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 a) </w:t>
      </w: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17. – 16. století      b)  13. – 12. století    </w:t>
      </w:r>
      <w:r w:rsidRPr="009C4E81">
        <w:rPr>
          <w:rFonts w:ascii="Times New Roman" w:hAnsi="Times New Roman"/>
          <w:b/>
          <w:bCs/>
          <w:color w:val="FF0000"/>
          <w:sz w:val="32"/>
          <w:szCs w:val="32"/>
        </w:rPr>
        <w:t>c) 10. – 9. Století</w:t>
      </w:r>
    </w:p>
    <w:p w:rsidR="009C4E81" w:rsidRP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9C4E81" w:rsidRP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>5.  Písmo Rotunda je:</w:t>
      </w:r>
    </w:p>
    <w:p w:rsid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 </w:t>
      </w:r>
      <w:r w:rsidRPr="009C4E81">
        <w:rPr>
          <w:rFonts w:ascii="Times New Roman" w:hAnsi="Times New Roman"/>
          <w:b/>
          <w:bCs/>
          <w:color w:val="FF0000"/>
          <w:sz w:val="32"/>
          <w:szCs w:val="32"/>
        </w:rPr>
        <w:t xml:space="preserve">a) </w:t>
      </w:r>
      <w:r>
        <w:rPr>
          <w:rFonts w:ascii="Times New Roman" w:hAnsi="Times New Roman"/>
          <w:b/>
          <w:bCs/>
          <w:color w:val="FF0000"/>
          <w:sz w:val="32"/>
          <w:szCs w:val="32"/>
        </w:rPr>
        <w:t xml:space="preserve">formální knižní </w:t>
      </w:r>
      <w:r w:rsidRPr="009C4E81">
        <w:rPr>
          <w:rFonts w:ascii="Times New Roman" w:hAnsi="Times New Roman"/>
          <w:b/>
          <w:bCs/>
          <w:color w:val="FF0000"/>
          <w:sz w:val="32"/>
          <w:szCs w:val="32"/>
        </w:rPr>
        <w:t xml:space="preserve">písmo   </w:t>
      </w: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b) formální deskové písmo </w:t>
      </w:r>
    </w:p>
    <w:p w:rsidR="009C4E81" w:rsidRP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  </w:t>
      </w:r>
    </w:p>
    <w:p w:rsidR="009C4E81" w:rsidRPr="009C4E81" w:rsidRDefault="009C4E81" w:rsidP="009C4E81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>6.  Písmem Fraktura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 se psalo v </w:t>
      </w: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>zemích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>:</w:t>
      </w:r>
    </w:p>
    <w:p w:rsidR="009C4E81" w:rsidRPr="009C4E81" w:rsidRDefault="009C4E81" w:rsidP="009C4E81">
      <w:pPr>
        <w:ind w:firstLine="0"/>
        <w:jc w:val="left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    </w:t>
      </w:r>
      <w:r>
        <w:rPr>
          <w:rFonts w:ascii="Times New Roman" w:hAnsi="Times New Roman"/>
          <w:b/>
          <w:bCs/>
          <w:color w:val="000000"/>
          <w:sz w:val="32"/>
          <w:szCs w:val="32"/>
        </w:rPr>
        <w:t xml:space="preserve"> a) polsky mluvících     c) anglicky mluvících   </w:t>
      </w:r>
      <w:r w:rsidRPr="009C4E81">
        <w:rPr>
          <w:rFonts w:ascii="Times New Roman" w:hAnsi="Times New Roman"/>
          <w:b/>
          <w:bCs/>
          <w:color w:val="000000"/>
          <w:sz w:val="32"/>
          <w:szCs w:val="32"/>
        </w:rPr>
        <w:t xml:space="preserve"> </w:t>
      </w:r>
      <w:r w:rsidRPr="009C4E81">
        <w:rPr>
          <w:rFonts w:ascii="Times New Roman" w:hAnsi="Times New Roman"/>
          <w:b/>
          <w:bCs/>
          <w:color w:val="FF0000"/>
          <w:sz w:val="32"/>
          <w:szCs w:val="32"/>
        </w:rPr>
        <w:t>c) německy mluvících</w:t>
      </w:r>
    </w:p>
    <w:p w:rsidR="00FE460C" w:rsidRPr="009C4E81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FE460C" w:rsidRDefault="00FE460C" w:rsidP="00FE46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p w:rsidR="00C71811" w:rsidRDefault="00C71811" w:rsidP="001C130C">
      <w:pPr>
        <w:ind w:firstLine="0"/>
        <w:rPr>
          <w:rFonts w:ascii="Times New Roman" w:hAnsi="Times New Roman"/>
          <w:b/>
          <w:bCs/>
          <w:color w:val="000000"/>
          <w:sz w:val="44"/>
          <w:szCs w:val="44"/>
        </w:rPr>
      </w:pPr>
    </w:p>
    <w:sectPr w:rsidR="00C71811" w:rsidSect="00D65570">
      <w:headerReference w:type="default" r:id="rId9"/>
      <w:footerReference w:type="default" r:id="rId10"/>
      <w:pgSz w:w="11906" w:h="16838" w:code="9"/>
      <w:pgMar w:top="1418" w:right="1134" w:bottom="1418" w:left="1134" w:header="709" w:footer="709" w:gutter="0"/>
      <w:cols w:space="708"/>
      <w:docGrid w:linePitch="4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969" w:rsidRDefault="00F20969" w:rsidP="00D65570">
      <w:pPr>
        <w:spacing w:line="240" w:lineRule="auto"/>
      </w:pPr>
      <w:r>
        <w:separator/>
      </w:r>
    </w:p>
  </w:endnote>
  <w:endnote w:type="continuationSeparator" w:id="0">
    <w:p w:rsidR="00F20969" w:rsidRDefault="00F20969" w:rsidP="00D6557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570" w:rsidRDefault="001C130C" w:rsidP="001C130C">
    <w:pPr>
      <w:pStyle w:val="Zpat"/>
      <w:ind w:firstLine="0"/>
      <w:rPr>
        <w:i/>
        <w:color w:val="000000"/>
      </w:rPr>
    </w:pPr>
    <w:r>
      <w:rPr>
        <w:i/>
        <w:color w:val="000000"/>
      </w:rPr>
      <w:t xml:space="preserve">                                           </w:t>
    </w:r>
    <w:r w:rsidR="00D65570" w:rsidRPr="004F36C3">
      <w:rPr>
        <w:i/>
        <w:color w:val="000000"/>
      </w:rPr>
      <w:t>Autorem materiálu a všech je</w:t>
    </w:r>
    <w:r>
      <w:rPr>
        <w:i/>
        <w:color w:val="000000"/>
      </w:rPr>
      <w:t>ho částí</w:t>
    </w:r>
    <w:r w:rsidR="00D65570" w:rsidRPr="004F36C3">
      <w:rPr>
        <w:i/>
        <w:color w:val="000000"/>
      </w:rPr>
      <w:t xml:space="preserve"> je </w:t>
    </w:r>
    <w:r w:rsidR="006D2D5D">
      <w:rPr>
        <w:i/>
        <w:color w:val="000000"/>
      </w:rPr>
      <w:t>Zuzana Koděrová</w:t>
    </w:r>
    <w:r w:rsidR="00D65570">
      <w:rPr>
        <w:i/>
        <w:color w:val="000000"/>
      </w:rPr>
      <w:t>.</w:t>
    </w:r>
  </w:p>
  <w:p w:rsidR="00D65570" w:rsidRDefault="00D65570">
    <w:pPr>
      <w:pStyle w:val="Zpat"/>
    </w:pPr>
  </w:p>
  <w:p w:rsidR="00D65570" w:rsidRDefault="00D6557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969" w:rsidRDefault="00F20969" w:rsidP="00D65570">
      <w:pPr>
        <w:spacing w:line="240" w:lineRule="auto"/>
      </w:pPr>
      <w:r>
        <w:separator/>
      </w:r>
    </w:p>
  </w:footnote>
  <w:footnote w:type="continuationSeparator" w:id="0">
    <w:p w:rsidR="00F20969" w:rsidRDefault="00F20969" w:rsidP="00D6557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D5D" w:rsidRDefault="006D2D5D" w:rsidP="000F3197">
    <w:pPr>
      <w:pStyle w:val="Zhlav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670E4"/>
    <w:multiLevelType w:val="hybridMultilevel"/>
    <w:tmpl w:val="3A5AFC70"/>
    <w:lvl w:ilvl="0" w:tplc="FBDA5F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3C53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DC55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A8E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4832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6864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CE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DC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889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88343F"/>
    <w:multiLevelType w:val="hybridMultilevel"/>
    <w:tmpl w:val="47A02BC6"/>
    <w:lvl w:ilvl="0" w:tplc="BEA08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61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9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3A0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26C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4CA5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769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D4E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B82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D9E7A6F"/>
    <w:multiLevelType w:val="hybridMultilevel"/>
    <w:tmpl w:val="8484224C"/>
    <w:lvl w:ilvl="0" w:tplc="3D94C1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462F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F6ED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FC8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C91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AE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C62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7609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FA83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042FC2"/>
    <w:multiLevelType w:val="hybridMultilevel"/>
    <w:tmpl w:val="E788028C"/>
    <w:lvl w:ilvl="0" w:tplc="302ED262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F7B6C946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1F74F36E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83A2825A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31E68F42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3AC897D4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32AC7820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C74A506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7B98FEC4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>
    <w:nsid w:val="574F3A97"/>
    <w:multiLevelType w:val="hybridMultilevel"/>
    <w:tmpl w:val="CC546D8C"/>
    <w:lvl w:ilvl="0" w:tplc="2D5ED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0ECF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8EC5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221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61E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C86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D436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04F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1C56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C61DC6"/>
    <w:multiLevelType w:val="hybridMultilevel"/>
    <w:tmpl w:val="C3D69FD4"/>
    <w:lvl w:ilvl="0" w:tplc="F31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A808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8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42EE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11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78E8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B61A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20D9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60B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efaultTabStop w:val="708"/>
  <w:hyphenationZone w:val="425"/>
  <w:drawingGridHorizontalSpacing w:val="120"/>
  <w:drawingGridVerticalSpacing w:val="437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E482A"/>
    <w:rsid w:val="000053EE"/>
    <w:rsid w:val="000E7937"/>
    <w:rsid w:val="000F3197"/>
    <w:rsid w:val="00165BDE"/>
    <w:rsid w:val="001716D4"/>
    <w:rsid w:val="00193CF6"/>
    <w:rsid w:val="001B67D7"/>
    <w:rsid w:val="001C130C"/>
    <w:rsid w:val="001E01E4"/>
    <w:rsid w:val="001F602E"/>
    <w:rsid w:val="002252D1"/>
    <w:rsid w:val="0023103D"/>
    <w:rsid w:val="002D1CB2"/>
    <w:rsid w:val="002F0F1E"/>
    <w:rsid w:val="0036014E"/>
    <w:rsid w:val="003B04C3"/>
    <w:rsid w:val="003E4F2C"/>
    <w:rsid w:val="004039BF"/>
    <w:rsid w:val="00405B57"/>
    <w:rsid w:val="0042627B"/>
    <w:rsid w:val="0045793B"/>
    <w:rsid w:val="00462356"/>
    <w:rsid w:val="00472B5C"/>
    <w:rsid w:val="0047644E"/>
    <w:rsid w:val="00483181"/>
    <w:rsid w:val="004A23FD"/>
    <w:rsid w:val="004D104C"/>
    <w:rsid w:val="00546D11"/>
    <w:rsid w:val="00583DAE"/>
    <w:rsid w:val="00596F24"/>
    <w:rsid w:val="005F6EE4"/>
    <w:rsid w:val="006104FA"/>
    <w:rsid w:val="00673BBC"/>
    <w:rsid w:val="006B66F6"/>
    <w:rsid w:val="006D1899"/>
    <w:rsid w:val="006D2D5D"/>
    <w:rsid w:val="006E3330"/>
    <w:rsid w:val="0070213F"/>
    <w:rsid w:val="007043B6"/>
    <w:rsid w:val="00743121"/>
    <w:rsid w:val="00773B69"/>
    <w:rsid w:val="007A724D"/>
    <w:rsid w:val="007B6ADA"/>
    <w:rsid w:val="007D0595"/>
    <w:rsid w:val="007E3F8B"/>
    <w:rsid w:val="007F3E17"/>
    <w:rsid w:val="00807BE8"/>
    <w:rsid w:val="00827FE4"/>
    <w:rsid w:val="008746BC"/>
    <w:rsid w:val="008C32E1"/>
    <w:rsid w:val="008C355E"/>
    <w:rsid w:val="008E482A"/>
    <w:rsid w:val="008F775D"/>
    <w:rsid w:val="00950B72"/>
    <w:rsid w:val="009C4E81"/>
    <w:rsid w:val="009D1380"/>
    <w:rsid w:val="009D7442"/>
    <w:rsid w:val="00A11FFF"/>
    <w:rsid w:val="00A63CD2"/>
    <w:rsid w:val="00A759D8"/>
    <w:rsid w:val="00AA096A"/>
    <w:rsid w:val="00AB6C94"/>
    <w:rsid w:val="00AF26C8"/>
    <w:rsid w:val="00B403F3"/>
    <w:rsid w:val="00B551D7"/>
    <w:rsid w:val="00BB2DDF"/>
    <w:rsid w:val="00C45212"/>
    <w:rsid w:val="00C71811"/>
    <w:rsid w:val="00CA2942"/>
    <w:rsid w:val="00CD5A11"/>
    <w:rsid w:val="00D50FD7"/>
    <w:rsid w:val="00D65570"/>
    <w:rsid w:val="00DD06C4"/>
    <w:rsid w:val="00DD512F"/>
    <w:rsid w:val="00DE3037"/>
    <w:rsid w:val="00E05325"/>
    <w:rsid w:val="00E5291B"/>
    <w:rsid w:val="00E7196F"/>
    <w:rsid w:val="00E75BD2"/>
    <w:rsid w:val="00EC2BE4"/>
    <w:rsid w:val="00F047E8"/>
    <w:rsid w:val="00F20969"/>
    <w:rsid w:val="00F27CA8"/>
    <w:rsid w:val="00F515DF"/>
    <w:rsid w:val="00FA0D5A"/>
    <w:rsid w:val="00FE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5570"/>
    <w:pPr>
      <w:spacing w:line="360" w:lineRule="auto"/>
      <w:ind w:firstLine="357"/>
      <w:jc w:val="both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5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5570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link w:val="Zhlav"/>
    <w:uiPriority w:val="99"/>
    <w:rsid w:val="00D65570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6557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link w:val="Zpat"/>
    <w:uiPriority w:val="99"/>
    <w:rsid w:val="00D65570"/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D65570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ind w:firstLine="0"/>
      <w:jc w:val="left"/>
      <w:textAlignment w:val="baseline"/>
    </w:pPr>
    <w:rPr>
      <w:rFonts w:ascii="Times New Roman" w:eastAsia="Times New Roman" w:hAnsi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D65570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PetrValenta">
    <w:name w:val="StylE-mailovéZprávy23"/>
    <w:aliases w:val="StylE-mailovéZprávy23"/>
    <w:semiHidden/>
    <w:personal/>
    <w:rsid w:val="00D65570"/>
    <w:rPr>
      <w:rFonts w:ascii="Arial" w:hAnsi="Arial" w:cs="Arial"/>
      <w:color w:val="000080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D65570"/>
    <w:pPr>
      <w:ind w:left="720"/>
      <w:contextualSpacing/>
    </w:pPr>
  </w:style>
  <w:style w:type="paragraph" w:styleId="Bezmezer">
    <w:name w:val="No Spacing"/>
    <w:uiPriority w:val="1"/>
    <w:qFormat/>
    <w:rsid w:val="00E05325"/>
    <w:pPr>
      <w:ind w:firstLine="357"/>
      <w:jc w:val="both"/>
    </w:pPr>
    <w:rPr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7B6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F6EE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9940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0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5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7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366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23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08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2104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81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9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207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42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57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2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0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rezentace%20DUMY\3.2_14_(06),Pracovn&#237;%20list%20k%20prezentaci,%20&#352;atov&#233;%20textili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3.2_14_(06),Pracovní list k prezentaci, Šatové textilie</Template>
  <TotalTime>2</TotalTime>
  <Pages>4</Pages>
  <Words>290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cp:lastModifiedBy>Dum</cp:lastModifiedBy>
  <cp:revision>2</cp:revision>
  <dcterms:created xsi:type="dcterms:W3CDTF">2014-04-16T15:36:00Z</dcterms:created>
  <dcterms:modified xsi:type="dcterms:W3CDTF">2014-04-16T15:36:00Z</dcterms:modified>
</cp:coreProperties>
</file>