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330" w:rsidRDefault="006E3330"/>
    <w:p w:rsidR="00D65570" w:rsidRDefault="00D65570"/>
    <w:tbl>
      <w:tblPr>
        <w:tblpPr w:leftFromText="141" w:rightFromText="141" w:vertAnchor="page" w:horzAnchor="margin" w:tblpY="184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3"/>
        <w:gridCol w:w="2986"/>
        <w:gridCol w:w="1318"/>
        <w:gridCol w:w="24"/>
        <w:gridCol w:w="467"/>
        <w:gridCol w:w="1289"/>
        <w:gridCol w:w="1307"/>
      </w:tblGrid>
      <w:tr w:rsidR="00D65570" w:rsidTr="00E5291B">
        <w:trPr>
          <w:trHeight w:val="1417"/>
        </w:trPr>
        <w:tc>
          <w:tcPr>
            <w:tcW w:w="2765" w:type="pct"/>
            <w:gridSpan w:val="2"/>
            <w:shd w:val="clear" w:color="auto" w:fill="auto"/>
          </w:tcPr>
          <w:p w:rsidR="00D65570" w:rsidRDefault="00E777CF" w:rsidP="00E5291B">
            <w:pPr>
              <w:spacing w:line="240" w:lineRule="auto"/>
              <w:ind w:firstLine="0"/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908300" cy="844550"/>
                  <wp:effectExtent l="19050" t="0" r="635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8300" cy="844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9" w:type="pct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Default="00E777CF" w:rsidP="00E5291B">
            <w:pPr>
              <w:ind w:firstLine="22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7850" cy="577850"/>
                  <wp:effectExtent l="19050" t="0" r="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50" cy="577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6" w:type="pct"/>
            <w:gridSpan w:val="4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D65570" w:rsidRDefault="00D65570" w:rsidP="00E5291B">
            <w:pPr>
              <w:spacing w:line="240" w:lineRule="auto"/>
              <w:ind w:firstLine="17"/>
            </w:pPr>
            <w:r>
              <w:t>Obchodní akademie a Střední odborná škola, gen. F. Fajtla, Louny, p.o., Osvoboditelů 380, Louny</w:t>
            </w:r>
          </w:p>
        </w:tc>
      </w:tr>
      <w:tr w:rsidR="00D65570" w:rsidRPr="0055265A" w:rsidTr="00E5291B">
        <w:tc>
          <w:tcPr>
            <w:tcW w:w="1250" w:type="pct"/>
            <w:tcBorders>
              <w:right w:val="single" w:sz="4" w:space="0" w:color="auto"/>
            </w:tcBorders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Číslo projektu</w:t>
            </w:r>
          </w:p>
        </w:tc>
        <w:tc>
          <w:tcPr>
            <w:tcW w:w="15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D65570" w:rsidP="00E5291B">
            <w:pPr>
              <w:spacing w:line="240" w:lineRule="auto"/>
              <w:ind w:firstLine="0"/>
              <w:rPr>
                <w:b/>
              </w:rPr>
            </w:pPr>
            <w:r w:rsidRPr="0055265A">
              <w:rPr>
                <w:b/>
              </w:rPr>
              <w:t>CZ.1.07/1.5.00/34.0</w:t>
            </w:r>
            <w:r>
              <w:rPr>
                <w:b/>
              </w:rPr>
              <w:t>644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D65570" w:rsidP="00E5291B">
            <w:pPr>
              <w:ind w:firstLine="0"/>
            </w:pPr>
            <w:r>
              <w:t>Číslo sady</w:t>
            </w:r>
          </w:p>
        </w:tc>
        <w:tc>
          <w:tcPr>
            <w:tcW w:w="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1B67D7" w:rsidP="00E5291B">
            <w:pPr>
              <w:ind w:firstLine="0"/>
            </w:pPr>
            <w:r>
              <w:t>25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D65570" w:rsidP="00E5291B">
            <w:pPr>
              <w:ind w:firstLine="0"/>
            </w:pPr>
            <w:r>
              <w:t>Číslo</w:t>
            </w:r>
            <w:r w:rsidR="003E4F2C">
              <w:t xml:space="preserve"> </w:t>
            </w:r>
            <w:r>
              <w:t>DUM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570" w:rsidRPr="0055265A" w:rsidRDefault="001B67D7" w:rsidP="003E4F2C">
            <w:pPr>
              <w:ind w:firstLine="0"/>
            </w:pPr>
            <w:r>
              <w:t>3.2_25</w:t>
            </w:r>
            <w:r w:rsidR="00D65570">
              <w:t>_</w:t>
            </w:r>
            <w:r w:rsidR="005F114B">
              <w:t>08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Předmět</w:t>
            </w:r>
          </w:p>
        </w:tc>
        <w:tc>
          <w:tcPr>
            <w:tcW w:w="3750" w:type="pct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D65570" w:rsidRDefault="001F602E" w:rsidP="00E5291B">
            <w:pPr>
              <w:spacing w:line="240" w:lineRule="auto"/>
              <w:ind w:firstLine="0"/>
            </w:pPr>
            <w:r>
              <w:t>Písmo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Tematický okruh</w:t>
            </w:r>
          </w:p>
        </w:tc>
        <w:tc>
          <w:tcPr>
            <w:tcW w:w="3750" w:type="pct"/>
            <w:gridSpan w:val="6"/>
            <w:tcBorders>
              <w:top w:val="single" w:sz="4" w:space="0" w:color="auto"/>
            </w:tcBorders>
            <w:shd w:val="clear" w:color="auto" w:fill="auto"/>
          </w:tcPr>
          <w:p w:rsidR="00D65570" w:rsidRDefault="001B67D7" w:rsidP="00E5291B">
            <w:pPr>
              <w:spacing w:line="240" w:lineRule="auto"/>
              <w:ind w:firstLine="0"/>
            </w:pPr>
            <w:r>
              <w:t>Vývoj písma</w:t>
            </w:r>
            <w:r w:rsidR="005F114B">
              <w:t xml:space="preserve"> 8 – Písma 19. a 20. století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Název materiálu</w:t>
            </w:r>
          </w:p>
        </w:tc>
        <w:tc>
          <w:tcPr>
            <w:tcW w:w="3750" w:type="pct"/>
            <w:gridSpan w:val="6"/>
            <w:shd w:val="clear" w:color="auto" w:fill="auto"/>
          </w:tcPr>
          <w:p w:rsidR="00D65570" w:rsidRDefault="001B67D7" w:rsidP="00E5291B">
            <w:pPr>
              <w:spacing w:line="240" w:lineRule="auto"/>
              <w:ind w:firstLine="0"/>
            </w:pPr>
            <w:r>
              <w:t>Písmo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Autor</w:t>
            </w:r>
          </w:p>
        </w:tc>
        <w:tc>
          <w:tcPr>
            <w:tcW w:w="3750" w:type="pct"/>
            <w:gridSpan w:val="6"/>
            <w:shd w:val="clear" w:color="auto" w:fill="auto"/>
          </w:tcPr>
          <w:p w:rsidR="00D65570" w:rsidRDefault="001F602E" w:rsidP="00E5291B">
            <w:pPr>
              <w:spacing w:line="240" w:lineRule="auto"/>
              <w:ind w:firstLine="0"/>
            </w:pPr>
            <w:r>
              <w:t>Zuzana Koděrová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Datum tvorby</w:t>
            </w:r>
          </w:p>
        </w:tc>
        <w:tc>
          <w:tcPr>
            <w:tcW w:w="1515" w:type="pct"/>
            <w:shd w:val="clear" w:color="auto" w:fill="auto"/>
          </w:tcPr>
          <w:p w:rsidR="00D65570" w:rsidRDefault="005F114B" w:rsidP="00E5291B">
            <w:pPr>
              <w:spacing w:line="240" w:lineRule="auto"/>
              <w:ind w:firstLine="0"/>
            </w:pPr>
            <w:r>
              <w:t>29</w:t>
            </w:r>
            <w:r w:rsidR="00193CF6">
              <w:t>. 12</w:t>
            </w:r>
            <w:r w:rsidR="003E4F2C">
              <w:t>. 2013</w:t>
            </w:r>
          </w:p>
        </w:tc>
        <w:tc>
          <w:tcPr>
            <w:tcW w:w="681" w:type="pct"/>
            <w:gridSpan w:val="2"/>
            <w:shd w:val="clear" w:color="auto" w:fill="auto"/>
          </w:tcPr>
          <w:p w:rsidR="00D65570" w:rsidRDefault="00D65570" w:rsidP="00E5291B">
            <w:r>
              <w:t>Ročník</w:t>
            </w:r>
          </w:p>
        </w:tc>
        <w:tc>
          <w:tcPr>
            <w:tcW w:w="1554" w:type="pct"/>
            <w:gridSpan w:val="3"/>
            <w:shd w:val="clear" w:color="auto" w:fill="auto"/>
          </w:tcPr>
          <w:p w:rsidR="00D65570" w:rsidRDefault="001B67D7" w:rsidP="0070213F">
            <w:pPr>
              <w:ind w:firstLine="0"/>
            </w:pPr>
            <w:r>
              <w:t>ARR1</w:t>
            </w:r>
          </w:p>
        </w:tc>
      </w:tr>
      <w:tr w:rsidR="00D65570" w:rsidTr="00E5291B">
        <w:tc>
          <w:tcPr>
            <w:tcW w:w="5000" w:type="pct"/>
            <w:gridSpan w:val="7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Anotace</w:t>
            </w:r>
          </w:p>
          <w:p w:rsidR="00D65570" w:rsidRDefault="00D65570" w:rsidP="006D1899">
            <w:pPr>
              <w:spacing w:line="240" w:lineRule="auto"/>
              <w:ind w:firstLine="0"/>
            </w:pPr>
            <w:r>
              <w:t>Pracovní list je součástí prezentace (</w:t>
            </w:r>
            <w:r w:rsidR="00BA78FF">
              <w:t>08</w:t>
            </w:r>
            <w:r>
              <w:t xml:space="preserve">): </w:t>
            </w:r>
            <w:r w:rsidR="001F602E">
              <w:t>Písmo</w:t>
            </w:r>
          </w:p>
        </w:tc>
      </w:tr>
      <w:tr w:rsidR="00D65570" w:rsidTr="00E5291B">
        <w:tc>
          <w:tcPr>
            <w:tcW w:w="5000" w:type="pct"/>
            <w:gridSpan w:val="7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Metodický pokyn</w:t>
            </w:r>
          </w:p>
          <w:p w:rsidR="00D65570" w:rsidRDefault="001F602E" w:rsidP="00E5291B">
            <w:pPr>
              <w:spacing w:line="240" w:lineRule="auto"/>
              <w:ind w:firstLine="0"/>
            </w:pPr>
            <w:r>
              <w:t>Pracovní list s praktickým řešením zadaného úkolu</w:t>
            </w:r>
            <w:r w:rsidR="00D65570">
              <w:t xml:space="preserve"> pro žáky. Cílová skupina žáků 16 – 19 let.</w:t>
            </w:r>
          </w:p>
        </w:tc>
      </w:tr>
    </w:tbl>
    <w:p w:rsidR="00D65570" w:rsidRDefault="00D65570"/>
    <w:p w:rsidR="00D65570" w:rsidRDefault="00D65570"/>
    <w:p w:rsidR="00D65570" w:rsidRDefault="00D65570"/>
    <w:p w:rsidR="00D65570" w:rsidRDefault="00D65570"/>
    <w:p w:rsidR="00D65570" w:rsidRPr="00DD512F" w:rsidRDefault="00DD512F" w:rsidP="00DD512F">
      <w:pPr>
        <w:ind w:firstLine="0"/>
      </w:pPr>
      <w:r>
        <w:t xml:space="preserve">                                                                      </w:t>
      </w:r>
    </w:p>
    <w:p w:rsidR="00D65570" w:rsidRDefault="00D65570" w:rsidP="00D65570">
      <w:pPr>
        <w:jc w:val="left"/>
        <w:rPr>
          <w:rFonts w:ascii="Times New Roman" w:hAnsi="Times New Roman"/>
          <w:b/>
          <w:sz w:val="24"/>
          <w:szCs w:val="24"/>
        </w:rPr>
      </w:pPr>
    </w:p>
    <w:p w:rsidR="00D65570" w:rsidRDefault="00D65570" w:rsidP="00D65570">
      <w:pPr>
        <w:jc w:val="left"/>
        <w:rPr>
          <w:rFonts w:ascii="Times New Roman" w:hAnsi="Times New Roman"/>
          <w:b/>
          <w:sz w:val="24"/>
          <w:szCs w:val="24"/>
        </w:rPr>
      </w:pPr>
    </w:p>
    <w:p w:rsidR="00D65570" w:rsidRDefault="00D65570" w:rsidP="00D65570">
      <w:pPr>
        <w:jc w:val="left"/>
        <w:rPr>
          <w:rFonts w:ascii="Times New Roman" w:hAnsi="Times New Roman"/>
          <w:b/>
          <w:sz w:val="24"/>
          <w:szCs w:val="2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E777CF" w:rsidRDefault="00E777CF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E777CF" w:rsidRDefault="00E777CF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A26375" w:rsidP="00A26375">
      <w:pPr>
        <w:ind w:firstLine="0"/>
        <w:jc w:val="left"/>
        <w:rPr>
          <w:rFonts w:ascii="Times New Roman" w:hAnsi="Times New Roman"/>
          <w:b/>
          <w:sz w:val="44"/>
          <w:szCs w:val="44"/>
        </w:rPr>
      </w:pPr>
      <w:r w:rsidRPr="00A26375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29" type="#_x0000_t202" style="position:absolute;margin-left:345.75pt;margin-top:17.05pt;width:100.05pt;height:33.6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" fillcolor="yellow" strokeweight="2.25pt">
            <v:textbox>
              <w:txbxContent>
                <w:p w:rsidR="00A26375" w:rsidRDefault="00A26375" w:rsidP="00A26375">
                  <w:pPr>
                    <w:pStyle w:val="Normlnweb"/>
                    <w:spacing w:before="0" w:beforeAutospacing="0" w:after="0" w:afterAutospacing="0"/>
                  </w:pPr>
                  <w:r w:rsidRPr="00A26375">
                    <w:rPr>
                      <w:rFonts w:ascii="Calibri" w:hAnsi="Calibri"/>
                      <w:b/>
                      <w:bCs/>
                      <w:color w:val="000000"/>
                      <w:kern w:val="24"/>
                      <w:sz w:val="20"/>
                      <w:szCs w:val="20"/>
                    </w:rPr>
                    <w:t>Ukázka abecedy</w:t>
                  </w:r>
                  <w:r w:rsidRPr="00A26375">
                    <w:rPr>
                      <w:rFonts w:ascii="Calibri" w:hAnsi="Calibri"/>
                      <w:b/>
                      <w:bCs/>
                      <w:color w:val="000000"/>
                      <w:kern w:val="24"/>
                      <w:sz w:val="32"/>
                      <w:szCs w:val="32"/>
                    </w:rPr>
                    <w:t xml:space="preserve"> </w:t>
                  </w:r>
                  <w:r w:rsidRPr="00A26375">
                    <w:rPr>
                      <w:rFonts w:ascii="Calibri" w:hAnsi="Calibri"/>
                      <w:b/>
                      <w:bCs/>
                      <w:color w:val="000000"/>
                      <w:kern w:val="24"/>
                      <w:sz w:val="20"/>
                      <w:szCs w:val="20"/>
                    </w:rPr>
                    <w:t>pro vybraná</w:t>
                  </w:r>
                  <w:r w:rsidRPr="00A26375">
                    <w:rPr>
                      <w:rFonts w:ascii="Calibri" w:hAnsi="Calibri"/>
                      <w:b/>
                      <w:bCs/>
                      <w:color w:val="000000"/>
                      <w:kern w:val="24"/>
                      <w:sz w:val="32"/>
                      <w:szCs w:val="32"/>
                    </w:rPr>
                    <w:t xml:space="preserve"> </w:t>
                  </w:r>
                  <w:r w:rsidRPr="00A26375">
                    <w:rPr>
                      <w:rFonts w:ascii="Calibri" w:hAnsi="Calibri"/>
                      <w:b/>
                      <w:bCs/>
                      <w:color w:val="000000"/>
                      <w:kern w:val="24"/>
                      <w:sz w:val="20"/>
                      <w:szCs w:val="20"/>
                    </w:rPr>
                    <w:t>slova</w:t>
                  </w:r>
                </w:p>
              </w:txbxContent>
            </v:textbox>
          </v:shape>
        </w:pict>
      </w:r>
      <w:r>
        <w:t xml:space="preserve"> </w:t>
      </w:r>
      <w:r w:rsidR="00C71811" w:rsidRPr="0023103D">
        <w:rPr>
          <w:rFonts w:ascii="Times New Roman" w:hAnsi="Times New Roman"/>
          <w:b/>
          <w:sz w:val="44"/>
          <w:szCs w:val="44"/>
        </w:rPr>
        <w:t>Pracovní list</w:t>
      </w:r>
      <w:r w:rsidR="0042627B">
        <w:rPr>
          <w:rFonts w:ascii="Times New Roman" w:hAnsi="Times New Roman"/>
          <w:b/>
          <w:sz w:val="44"/>
          <w:szCs w:val="44"/>
        </w:rPr>
        <w:t xml:space="preserve"> 1</w:t>
      </w:r>
    </w:p>
    <w:p w:rsidR="00C71811" w:rsidRPr="00DD512F" w:rsidRDefault="00CA1716" w:rsidP="007E062E">
      <w:pPr>
        <w:ind w:firstLine="0"/>
        <w:jc w:val="left"/>
      </w:pPr>
      <w:r>
        <w:rPr>
          <w:noProof/>
        </w:rPr>
        <w:pict>
          <v:shape id="Textové pole 2" o:spid="_x0000_s1028" type="#_x0000_t202" style="position:absolute;margin-left:259.05pt;margin-top:17.15pt;width:205.45pt;height:153.9pt;z-index:251657216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9TfAAzICAABTBAAADgAAAAAAAAAAAAAAAAAuAgAA&#10;ZHJzL2Uyb0RvYy54bWxQSwECLQAUAAYACAAAACEA/S8y1tsAAAAFAQAADwAAAAAAAAAAAAAAAACM&#10;BAAAZHJzL2Rvd25yZXYueG1sUEsFBgAAAAAEAAQA8wAAAJQFAAAAAA==&#10;">
            <v:textbox style="mso-next-textbox:#Textové pole 2;mso-fit-shape-to-text:t">
              <w:txbxContent>
                <w:p w:rsidR="0042695D" w:rsidRDefault="00E777CF"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2190750" cy="1765300"/>
                        <wp:effectExtent l="19050" t="0" r="0" b="0"/>
                        <wp:docPr id="3" name="Picture 3" descr="Popis: C:\Users\Koděrová\Desktop\fotomix\antikva moderní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Popis: C:\Users\Koděrová\Desktop\fotomix\antikva moderní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90750" cy="1765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C71811">
        <w:rPr>
          <w:noProof/>
          <w:lang w:eastAsia="cs-CZ"/>
        </w:rPr>
        <w:pict>
          <v:shape id="TextovéPole 2" o:spid="_x0000_s1027" type="#_x0000_t202" style="position:absolute;margin-left:-4.2pt;margin-top:17.15pt;width:508.5pt;height:601.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" filled="f" stroked="f">
            <v:textbox>
              <w:txbxContent>
                <w:p w:rsidR="00513E2C" w:rsidRPr="0042695D" w:rsidRDefault="00513E2C" w:rsidP="00513E2C">
                  <w:pPr>
                    <w:pStyle w:val="Odstavecseseznamem"/>
                    <w:ind w:left="0" w:firstLine="0"/>
                    <w:rPr>
                      <w:rFonts w:eastAsia="Times New Roman"/>
                      <w:b/>
                      <w:bCs/>
                      <w:color w:val="17365D"/>
                      <w:sz w:val="32"/>
                      <w:szCs w:val="32"/>
                    </w:rPr>
                  </w:pPr>
                  <w:r w:rsidRPr="0042695D">
                    <w:rPr>
                      <w:rFonts w:eastAsia="Times New Roman"/>
                      <w:b/>
                      <w:bCs/>
                      <w:color w:val="17365D"/>
                      <w:sz w:val="32"/>
                      <w:szCs w:val="32"/>
                    </w:rPr>
                    <w:t>Napiš určená slova moderní antikvou:</w:t>
                  </w:r>
                </w:p>
                <w:p w:rsidR="0060045A" w:rsidRPr="0042695D" w:rsidRDefault="0060045A" w:rsidP="00513E2C">
                  <w:pPr>
                    <w:pStyle w:val="Odstavecseseznamem"/>
                    <w:ind w:left="0" w:firstLine="0"/>
                    <w:rPr>
                      <w:rFonts w:eastAsia="Times New Roman"/>
                      <w:color w:val="17365D"/>
                      <w:sz w:val="32"/>
                      <w:szCs w:val="32"/>
                    </w:rPr>
                  </w:pPr>
                </w:p>
                <w:p w:rsidR="00513E2C" w:rsidRPr="00977DEB" w:rsidRDefault="00513E2C" w:rsidP="00513E2C">
                  <w:pPr>
                    <w:pStyle w:val="Odstavecseseznamem"/>
                    <w:rPr>
                      <w:rFonts w:eastAsia="Times New Roman"/>
                      <w:color w:val="0070C0"/>
                      <w:sz w:val="32"/>
                      <w:szCs w:val="32"/>
                    </w:rPr>
                  </w:pPr>
                  <w:r w:rsidRPr="00977DEB">
                    <w:rPr>
                      <w:rFonts w:eastAsia="Times New Roman"/>
                      <w:b/>
                      <w:bCs/>
                      <w:color w:val="0070C0"/>
                      <w:sz w:val="32"/>
                      <w:szCs w:val="32"/>
                    </w:rPr>
                    <w:t xml:space="preserve">         SECESE              </w:t>
                  </w:r>
                </w:p>
                <w:p w:rsidR="00513E2C" w:rsidRPr="00977DEB" w:rsidRDefault="00513E2C" w:rsidP="00513E2C">
                  <w:pPr>
                    <w:pStyle w:val="Odstavecseseznamem"/>
                    <w:rPr>
                      <w:rFonts w:eastAsia="Times New Roman"/>
                      <w:color w:val="0070C0"/>
                      <w:sz w:val="32"/>
                      <w:szCs w:val="32"/>
                    </w:rPr>
                  </w:pPr>
                  <w:r w:rsidRPr="00977DEB">
                    <w:rPr>
                      <w:rFonts w:eastAsia="Times New Roman"/>
                      <w:b/>
                      <w:bCs/>
                      <w:color w:val="0070C0"/>
                      <w:sz w:val="32"/>
                      <w:szCs w:val="32"/>
                    </w:rPr>
                    <w:t xml:space="preserve">         KLENOTNICTVÍ</w:t>
                  </w:r>
                </w:p>
                <w:p w:rsidR="00977DEB" w:rsidRDefault="00977DEB" w:rsidP="00977DEB">
                  <w:pPr>
                    <w:pStyle w:val="Odstavecseseznamem"/>
                    <w:rPr>
                      <w:rFonts w:eastAsia="Times New Roman"/>
                      <w:b/>
                      <w:bCs/>
                      <w:color w:val="0070C0"/>
                      <w:sz w:val="32"/>
                      <w:szCs w:val="32"/>
                    </w:rPr>
                  </w:pPr>
                  <w:r>
                    <w:rPr>
                      <w:rFonts w:eastAsia="Times New Roman"/>
                      <w:b/>
                      <w:bCs/>
                      <w:color w:val="0070C0"/>
                      <w:sz w:val="32"/>
                      <w:szCs w:val="32"/>
                    </w:rPr>
                    <w:t xml:space="preserve">         ANTIKVARIÁT</w:t>
                  </w:r>
                  <w:r w:rsidR="0042695D">
                    <w:rPr>
                      <w:rFonts w:eastAsia="Times New Roman"/>
                      <w:b/>
                      <w:bCs/>
                      <w:color w:val="0070C0"/>
                      <w:sz w:val="32"/>
                      <w:szCs w:val="32"/>
                    </w:rPr>
                    <w:t xml:space="preserve"> </w:t>
                  </w:r>
                </w:p>
                <w:p w:rsidR="0060045A" w:rsidRPr="008652FA" w:rsidRDefault="008652FA" w:rsidP="00977DEB">
                  <w:pPr>
                    <w:pStyle w:val="Odstavecseseznamem"/>
                    <w:rPr>
                      <w:rFonts w:eastAsia="Times New Roman"/>
                      <w:b/>
                      <w:bCs/>
                      <w:color w:val="0070C0"/>
                      <w:sz w:val="18"/>
                      <w:szCs w:val="18"/>
                    </w:rPr>
                  </w:pPr>
                  <w:r>
                    <w:rPr>
                      <w:rFonts w:eastAsia="Times New Roman"/>
                      <w:b/>
                      <w:bCs/>
                      <w:color w:val="0070C0"/>
                      <w:sz w:val="32"/>
                      <w:szCs w:val="32"/>
                    </w:rPr>
                    <w:t xml:space="preserve">                                                     </w:t>
                  </w:r>
                </w:p>
                <w:p w:rsidR="008B5F78" w:rsidRPr="0042695D" w:rsidRDefault="00977DEB" w:rsidP="00977DEB">
                  <w:pPr>
                    <w:pStyle w:val="Odstavecseseznamem"/>
                    <w:numPr>
                      <w:ilvl w:val="0"/>
                      <w:numId w:val="10"/>
                    </w:numPr>
                    <w:jc w:val="left"/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2695D"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  <w:t>Slova piš na formát čtvrtky A4 (každé slovo na jednu čtvrtku) nástrojem pro ručně</w:t>
                  </w:r>
                </w:p>
                <w:p w:rsidR="00977DEB" w:rsidRPr="0042695D" w:rsidRDefault="0060045A" w:rsidP="0060045A">
                  <w:pPr>
                    <w:pStyle w:val="Odstavecseseznamem"/>
                    <w:ind w:left="0" w:firstLine="0"/>
                    <w:jc w:val="left"/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2695D"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            </w:t>
                  </w:r>
                  <w:r w:rsidR="00977DEB" w:rsidRPr="0042695D"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  <w:t>psané písmo – francouzské pero, dřívko, štětec, (vyber si, který dobře ovládáš).</w:t>
                  </w:r>
                </w:p>
                <w:p w:rsidR="008B5F78" w:rsidRPr="0042695D" w:rsidRDefault="00977DEB" w:rsidP="00977DEB">
                  <w:pPr>
                    <w:pStyle w:val="Odstavecseseznamem"/>
                    <w:numPr>
                      <w:ilvl w:val="0"/>
                      <w:numId w:val="10"/>
                    </w:numPr>
                    <w:jc w:val="left"/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2695D"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  <w:t>Použij na písmo černou nebo barevnou tuš.</w:t>
                  </w:r>
                </w:p>
                <w:p w:rsidR="0060045A" w:rsidRPr="0042695D" w:rsidRDefault="00977DEB" w:rsidP="00977DEB">
                  <w:pPr>
                    <w:pStyle w:val="Odstavecseseznamem"/>
                    <w:numPr>
                      <w:ilvl w:val="0"/>
                      <w:numId w:val="10"/>
                    </w:numPr>
                    <w:jc w:val="left"/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2695D"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  <w:t>Piš pouze verzálkam</w:t>
                  </w:r>
                  <w:r w:rsidR="0060045A" w:rsidRPr="0042695D"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i podle předlohy (dobře si urči rozpal </w:t>
                  </w:r>
                  <w:r w:rsidRPr="0042695D"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písma, dodržuj kompozici textu </w:t>
                  </w:r>
                </w:p>
                <w:p w:rsidR="008B5F78" w:rsidRPr="0042695D" w:rsidRDefault="00977DEB" w:rsidP="0060045A">
                  <w:pPr>
                    <w:pStyle w:val="Odstavecseseznamem"/>
                    <w:ind w:firstLine="0"/>
                    <w:jc w:val="left"/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2695D"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  <w:t>na osu (nápis správně umísti na čtvrtku).</w:t>
                  </w:r>
                </w:p>
                <w:p w:rsidR="008B5F78" w:rsidRPr="0042695D" w:rsidRDefault="00977DEB" w:rsidP="00977DEB">
                  <w:pPr>
                    <w:pStyle w:val="Odstavecseseznamem"/>
                    <w:numPr>
                      <w:ilvl w:val="0"/>
                      <w:numId w:val="10"/>
                    </w:numPr>
                    <w:jc w:val="left"/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2695D"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  <w:t>K nápisu (= určená slova) dokresli či domaluj adekvátní dekoraci v duchu</w:t>
                  </w:r>
                  <w:r w:rsidRPr="0042695D">
                    <w:rPr>
                      <w:rFonts w:eastAsia="Times New Roman"/>
                      <w:b/>
                      <w:bCs/>
                      <w:color w:val="000000"/>
                      <w:sz w:val="28"/>
                      <w:szCs w:val="28"/>
                    </w:rPr>
                    <w:t xml:space="preserve"> </w:t>
                  </w:r>
                  <w:r w:rsidRPr="0042695D"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  <w:t>významu</w:t>
                  </w:r>
                </w:p>
                <w:p w:rsidR="00977DEB" w:rsidRPr="0042695D" w:rsidRDefault="00756285" w:rsidP="00756285">
                  <w:pPr>
                    <w:pStyle w:val="Odstavecseseznamem"/>
                    <w:ind w:left="0" w:firstLine="0"/>
                    <w:jc w:val="left"/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2695D"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            </w:t>
                  </w:r>
                  <w:r w:rsidR="00977DEB" w:rsidRPr="0042695D"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slova v podobě ozdobného rámu, ornamentu, rámečku a to tak, aby nápis i tvá  </w:t>
                  </w:r>
                </w:p>
                <w:p w:rsidR="00756285" w:rsidRPr="0042695D" w:rsidRDefault="00756285" w:rsidP="00756285">
                  <w:pPr>
                    <w:pStyle w:val="Odstavecseseznamem"/>
                    <w:ind w:left="0" w:firstLine="0"/>
                    <w:jc w:val="left"/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2695D"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            </w:t>
                  </w:r>
                  <w:r w:rsidR="00977DEB" w:rsidRPr="0042695D"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  <w:t>dekorace korespondovala s duchem secesních vzorů nejen písma, ale i</w:t>
                  </w:r>
                  <w:r w:rsidR="00977DEB" w:rsidRPr="0042695D">
                    <w:rPr>
                      <w:rFonts w:eastAsia="Times New Roman"/>
                      <w:b/>
                      <w:bCs/>
                      <w:color w:val="000000"/>
                      <w:sz w:val="28"/>
                      <w:szCs w:val="28"/>
                    </w:rPr>
                    <w:t xml:space="preserve"> </w:t>
                  </w:r>
                  <w:r w:rsidRPr="0042695D"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  <w:t>ornamentiky,</w:t>
                  </w:r>
                </w:p>
                <w:p w:rsidR="00977DEB" w:rsidRPr="0042695D" w:rsidRDefault="00756285" w:rsidP="00756285">
                  <w:pPr>
                    <w:pStyle w:val="Odstavecseseznamem"/>
                    <w:ind w:left="0" w:firstLine="0"/>
                    <w:jc w:val="left"/>
                    <w:rPr>
                      <w:rFonts w:eastAsia="Times New Roman"/>
                      <w:b/>
                      <w:bCs/>
                      <w:color w:val="000000"/>
                      <w:sz w:val="28"/>
                      <w:szCs w:val="28"/>
                    </w:rPr>
                  </w:pPr>
                  <w:r w:rsidRPr="0042695D"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            </w:t>
                  </w:r>
                  <w:r w:rsidR="00977DEB" w:rsidRPr="0042695D"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  <w:t>můžeš zvolit černobílé vyjádření nebo barevné.</w:t>
                  </w:r>
                </w:p>
              </w:txbxContent>
            </v:textbox>
          </v:shape>
        </w:pict>
      </w: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1C130C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  <w:r>
        <w:rPr>
          <w:rFonts w:ascii="Times New Roman" w:hAnsi="Times New Roman"/>
          <w:b/>
          <w:bCs/>
          <w:color w:val="000000"/>
          <w:sz w:val="44"/>
          <w:szCs w:val="44"/>
        </w:rPr>
        <w:t xml:space="preserve">                 </w:t>
      </w: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8652FA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  <w:r w:rsidRPr="008652FA">
        <w:pict>
          <v:shape id="_x0000_s1030" type="#_x0000_t202" style="position:absolute;left:0;text-align:left;margin-left:374.25pt;margin-top:29.5pt;width:78.3pt;height:17.1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" fillcolor="yellow" strokeweight="2.25pt">
            <v:textbox>
              <w:txbxContent>
                <w:p w:rsidR="008652FA" w:rsidRPr="008652FA" w:rsidRDefault="008652FA" w:rsidP="00AF4F1F">
                  <w:pPr>
                    <w:shd w:val="clear" w:color="auto" w:fill="FFFFFF"/>
                    <w:spacing w:line="240" w:lineRule="auto"/>
                    <w:ind w:firstLine="0"/>
                    <w:jc w:val="lef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Foto archiv autora</w:t>
                  </w:r>
                </w:p>
              </w:txbxContent>
            </v:textbox>
          </v:shape>
        </w:pict>
      </w:r>
    </w:p>
    <w:p w:rsidR="00FE460C" w:rsidRDefault="00FE460C" w:rsidP="00FE46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FE460C" w:rsidRDefault="00FE460C" w:rsidP="00FE46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FE460C" w:rsidRDefault="00FE460C" w:rsidP="00FE46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977DEB">
      <w:pPr>
        <w:ind w:firstLine="0"/>
        <w:jc w:val="left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9D1380" w:rsidRDefault="009D1380" w:rsidP="00FE460C">
      <w:pPr>
        <w:ind w:firstLine="0"/>
        <w:jc w:val="left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D65570" w:rsidRDefault="00C71811" w:rsidP="00FE460C">
      <w:pPr>
        <w:ind w:firstLine="0"/>
        <w:jc w:val="left"/>
        <w:rPr>
          <w:rFonts w:ascii="Times New Roman" w:hAnsi="Times New Roman"/>
          <w:b/>
          <w:bCs/>
          <w:color w:val="000000"/>
          <w:sz w:val="44"/>
          <w:szCs w:val="44"/>
        </w:rPr>
      </w:pPr>
      <w:r>
        <w:rPr>
          <w:rFonts w:ascii="Times New Roman" w:hAnsi="Times New Roman"/>
          <w:b/>
          <w:bCs/>
          <w:color w:val="000000"/>
          <w:sz w:val="44"/>
          <w:szCs w:val="44"/>
        </w:rPr>
        <w:lastRenderedPageBreak/>
        <w:t xml:space="preserve">  </w:t>
      </w:r>
      <w:r w:rsidR="00E05325">
        <w:rPr>
          <w:rFonts w:ascii="Times New Roman" w:hAnsi="Times New Roman"/>
          <w:b/>
          <w:bCs/>
          <w:color w:val="000000"/>
          <w:sz w:val="44"/>
          <w:szCs w:val="44"/>
        </w:rPr>
        <w:t>(</w:t>
      </w:r>
      <w:r w:rsidR="001F602E">
        <w:rPr>
          <w:rFonts w:ascii="Times New Roman" w:hAnsi="Times New Roman"/>
          <w:b/>
          <w:bCs/>
          <w:color w:val="000000"/>
          <w:sz w:val="44"/>
          <w:szCs w:val="44"/>
        </w:rPr>
        <w:t>Správné</w:t>
      </w:r>
      <w:r w:rsidR="00D65570" w:rsidRPr="007F3E17">
        <w:rPr>
          <w:rFonts w:ascii="Times New Roman" w:hAnsi="Times New Roman"/>
          <w:b/>
          <w:bCs/>
          <w:color w:val="000000"/>
          <w:sz w:val="44"/>
          <w:szCs w:val="44"/>
        </w:rPr>
        <w:t xml:space="preserve"> řešení</w:t>
      </w:r>
      <w:r w:rsidR="00E05325">
        <w:rPr>
          <w:rFonts w:ascii="Times New Roman" w:hAnsi="Times New Roman"/>
          <w:b/>
          <w:bCs/>
          <w:color w:val="000000"/>
          <w:sz w:val="44"/>
          <w:szCs w:val="44"/>
        </w:rPr>
        <w:t>)</w:t>
      </w:r>
      <w:r w:rsidR="001C130C">
        <w:rPr>
          <w:rFonts w:ascii="Times New Roman" w:hAnsi="Times New Roman"/>
          <w:b/>
          <w:bCs/>
          <w:color w:val="000000"/>
          <w:sz w:val="44"/>
          <w:szCs w:val="44"/>
        </w:rPr>
        <w:t xml:space="preserve"> </w:t>
      </w:r>
    </w:p>
    <w:p w:rsidR="00FE460C" w:rsidRDefault="00FE460C" w:rsidP="00FE460C">
      <w:pPr>
        <w:ind w:firstLine="0"/>
        <w:jc w:val="left"/>
        <w:rPr>
          <w:rFonts w:ascii="Times New Roman" w:hAnsi="Times New Roman"/>
          <w:b/>
          <w:bCs/>
          <w:sz w:val="24"/>
          <w:szCs w:val="24"/>
        </w:rPr>
      </w:pPr>
      <w:r w:rsidRPr="00FE460C">
        <w:rPr>
          <w:rFonts w:ascii="Times New Roman" w:hAnsi="Times New Roman"/>
          <w:b/>
          <w:bCs/>
          <w:sz w:val="24"/>
          <w:szCs w:val="24"/>
        </w:rPr>
        <w:t xml:space="preserve">    Správné řešení </w:t>
      </w:r>
      <w:r w:rsidR="0060045A">
        <w:rPr>
          <w:rFonts w:ascii="Times New Roman" w:hAnsi="Times New Roman"/>
          <w:b/>
          <w:bCs/>
          <w:sz w:val="24"/>
          <w:szCs w:val="24"/>
        </w:rPr>
        <w:t>(hodnocení žáka</w:t>
      </w:r>
      <w:r>
        <w:rPr>
          <w:rFonts w:ascii="Times New Roman" w:hAnsi="Times New Roman"/>
          <w:b/>
          <w:bCs/>
          <w:sz w:val="24"/>
          <w:szCs w:val="24"/>
        </w:rPr>
        <w:t>)</w:t>
      </w:r>
    </w:p>
    <w:p w:rsidR="0060045A" w:rsidRPr="0060045A" w:rsidRDefault="0060045A" w:rsidP="0060045A">
      <w:pPr>
        <w:numPr>
          <w:ilvl w:val="0"/>
          <w:numId w:val="11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Žák je hodnocen za kreativní, origi</w:t>
      </w:r>
      <w:r w:rsidR="00350C6D">
        <w:rPr>
          <w:rFonts w:ascii="Times New Roman" w:hAnsi="Times New Roman"/>
          <w:bCs/>
          <w:sz w:val="28"/>
          <w:szCs w:val="28"/>
        </w:rPr>
        <w:t>nální zpracování zadaného úkolu</w:t>
      </w:r>
    </w:p>
    <w:p w:rsidR="0060045A" w:rsidRPr="0060045A" w:rsidRDefault="0060045A" w:rsidP="0060045A">
      <w:pPr>
        <w:numPr>
          <w:ilvl w:val="0"/>
          <w:numId w:val="11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Musí dodržet kompozici textu na osu (střed), správně umístit slovo (na šířku </w:t>
      </w:r>
    </w:p>
    <w:p w:rsidR="00350C6D" w:rsidRDefault="0060045A" w:rsidP="00350C6D">
      <w:pPr>
        <w:ind w:left="720" w:firstLine="0"/>
        <w:jc w:val="lef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čtvrtky </w:t>
      </w:r>
      <w:r w:rsidR="00350C6D">
        <w:rPr>
          <w:rFonts w:ascii="Times New Roman" w:hAnsi="Times New Roman"/>
          <w:bCs/>
          <w:sz w:val="28"/>
          <w:szCs w:val="28"/>
        </w:rPr>
        <w:t xml:space="preserve">A4, </w:t>
      </w:r>
      <w:r>
        <w:rPr>
          <w:rFonts w:ascii="Times New Roman" w:hAnsi="Times New Roman"/>
          <w:bCs/>
          <w:sz w:val="28"/>
          <w:szCs w:val="28"/>
        </w:rPr>
        <w:t>dobře přepsat tvary písmen, bezchybně dodržet rozpal písma, vypočítat správnou výšku i šířku písmen</w:t>
      </w:r>
      <w:r w:rsidR="00350C6D">
        <w:rPr>
          <w:rFonts w:ascii="Times New Roman" w:hAnsi="Times New Roman"/>
          <w:sz w:val="28"/>
          <w:szCs w:val="28"/>
        </w:rPr>
        <w:t xml:space="preserve"> </w:t>
      </w:r>
      <w:r w:rsidR="00350C6D">
        <w:rPr>
          <w:rFonts w:ascii="Times New Roman" w:hAnsi="Times New Roman"/>
          <w:bCs/>
          <w:sz w:val="28"/>
          <w:szCs w:val="28"/>
        </w:rPr>
        <w:t>ve slově</w:t>
      </w:r>
    </w:p>
    <w:p w:rsidR="0060045A" w:rsidRDefault="00350C6D" w:rsidP="00350C6D">
      <w:pPr>
        <w:numPr>
          <w:ilvl w:val="0"/>
          <w:numId w:val="11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Musí nastudovat secesní dekorační ornamentiku, pochopit její dokonalé tvary,</w:t>
      </w:r>
    </w:p>
    <w:p w:rsidR="00350C6D" w:rsidRDefault="00350C6D" w:rsidP="00350C6D">
      <w:pPr>
        <w:ind w:left="720"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jemné tahy v dekoru i kontrast s robustními prvky některých částí ornamentů,</w:t>
      </w:r>
    </w:p>
    <w:p w:rsidR="00350C6D" w:rsidRDefault="00350C6D" w:rsidP="00350C6D">
      <w:pPr>
        <w:ind w:left="720"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pokud zvolí dekor kolem písma, lze hodnotit zejména dodržení secesního</w:t>
      </w:r>
    </w:p>
    <w:p w:rsidR="00350C6D" w:rsidRDefault="00350C6D" w:rsidP="00350C6D">
      <w:pPr>
        <w:ind w:left="720"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stylu kresby, hodnotit množství detailu a jeho propracování, výraz, spektrum</w:t>
      </w:r>
    </w:p>
    <w:p w:rsidR="00350C6D" w:rsidRPr="0060045A" w:rsidRDefault="00350C6D" w:rsidP="00350C6D">
      <w:pPr>
        <w:ind w:left="720"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kombinací detailů v barvě i černobílé verzi.</w:t>
      </w:r>
    </w:p>
    <w:p w:rsidR="001716D4" w:rsidRPr="00FE460C" w:rsidRDefault="00FE460C" w:rsidP="001716D4">
      <w:pPr>
        <w:pStyle w:val="Odstavecseseznamem"/>
        <w:rPr>
          <w:rFonts w:eastAsia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sz w:val="24"/>
          <w:szCs w:val="24"/>
        </w:rPr>
        <w:t xml:space="preserve">      </w:t>
      </w:r>
      <w:r w:rsidRPr="00FE460C">
        <w:rPr>
          <w:rFonts w:ascii="Times New Roman" w:hAnsi="Times New Roman"/>
          <w:b/>
          <w:sz w:val="24"/>
          <w:szCs w:val="24"/>
        </w:rPr>
        <w:t xml:space="preserve"> </w:t>
      </w:r>
    </w:p>
    <w:sectPr w:rsidR="001716D4" w:rsidRPr="00FE460C" w:rsidSect="00D65570">
      <w:headerReference w:type="default" r:id="rId10"/>
      <w:footerReference w:type="default" r:id="rId11"/>
      <w:pgSz w:w="11906" w:h="16838" w:code="9"/>
      <w:pgMar w:top="1418" w:right="1134" w:bottom="1418" w:left="1134" w:header="709" w:footer="709" w:gutter="0"/>
      <w:cols w:space="708"/>
      <w:docGrid w:linePitch="43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037A" w:rsidRDefault="0042037A" w:rsidP="00D65570">
      <w:pPr>
        <w:spacing w:line="240" w:lineRule="auto"/>
      </w:pPr>
      <w:r>
        <w:separator/>
      </w:r>
    </w:p>
  </w:endnote>
  <w:endnote w:type="continuationSeparator" w:id="0">
    <w:p w:rsidR="0042037A" w:rsidRDefault="0042037A" w:rsidP="00D6557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570" w:rsidRDefault="001C130C" w:rsidP="001C130C">
    <w:pPr>
      <w:pStyle w:val="Zpat"/>
      <w:ind w:firstLine="0"/>
      <w:rPr>
        <w:i/>
        <w:color w:val="000000"/>
      </w:rPr>
    </w:pPr>
    <w:r>
      <w:rPr>
        <w:i/>
        <w:color w:val="000000"/>
      </w:rPr>
      <w:t xml:space="preserve">                                           </w:t>
    </w:r>
    <w:r w:rsidR="00D65570" w:rsidRPr="004F36C3">
      <w:rPr>
        <w:i/>
        <w:color w:val="000000"/>
      </w:rPr>
      <w:t>Autorem materiálu a všech je</w:t>
    </w:r>
    <w:r>
      <w:rPr>
        <w:i/>
        <w:color w:val="000000"/>
      </w:rPr>
      <w:t>ho částí</w:t>
    </w:r>
    <w:r w:rsidR="00D65570" w:rsidRPr="004F36C3">
      <w:rPr>
        <w:i/>
        <w:color w:val="000000"/>
      </w:rPr>
      <w:t xml:space="preserve"> je </w:t>
    </w:r>
    <w:r w:rsidR="006D2D5D">
      <w:rPr>
        <w:i/>
        <w:color w:val="000000"/>
      </w:rPr>
      <w:t>Zuzana Koděrová</w:t>
    </w:r>
    <w:r w:rsidR="00D65570">
      <w:rPr>
        <w:i/>
        <w:color w:val="000000"/>
      </w:rPr>
      <w:t>.</w:t>
    </w:r>
  </w:p>
  <w:p w:rsidR="00D65570" w:rsidRDefault="00D65570">
    <w:pPr>
      <w:pStyle w:val="Zpat"/>
    </w:pPr>
  </w:p>
  <w:p w:rsidR="00D65570" w:rsidRDefault="00D6557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037A" w:rsidRDefault="0042037A" w:rsidP="00D65570">
      <w:pPr>
        <w:spacing w:line="240" w:lineRule="auto"/>
      </w:pPr>
      <w:r>
        <w:separator/>
      </w:r>
    </w:p>
  </w:footnote>
  <w:footnote w:type="continuationSeparator" w:id="0">
    <w:p w:rsidR="0042037A" w:rsidRDefault="0042037A" w:rsidP="00D6557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D5D" w:rsidRDefault="006D2D5D" w:rsidP="000F3197">
    <w:pPr>
      <w:pStyle w:val="Zhlav"/>
      <w:ind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670E4"/>
    <w:multiLevelType w:val="hybridMultilevel"/>
    <w:tmpl w:val="3A5AFC70"/>
    <w:lvl w:ilvl="0" w:tplc="FBDA5F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73C535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9DC557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8A8E6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4832B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768643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8BCE4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32DC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889AB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FB5B78"/>
    <w:multiLevelType w:val="hybridMultilevel"/>
    <w:tmpl w:val="CA328AFC"/>
    <w:lvl w:ilvl="0" w:tplc="4566E0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36B4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B8EC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F273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1865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BA810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249A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1AF6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7238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688343F"/>
    <w:multiLevelType w:val="hybridMultilevel"/>
    <w:tmpl w:val="47A02BC6"/>
    <w:lvl w:ilvl="0" w:tplc="BEA084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2618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C0F9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3A0A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26CE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4CA5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7694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D4E0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B829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768602D"/>
    <w:multiLevelType w:val="hybridMultilevel"/>
    <w:tmpl w:val="C6DEBFC4"/>
    <w:lvl w:ilvl="0" w:tplc="0405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4">
    <w:nsid w:val="39E1318A"/>
    <w:multiLevelType w:val="hybridMultilevel"/>
    <w:tmpl w:val="57C6BC32"/>
    <w:lvl w:ilvl="0" w:tplc="64E89F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A2D1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CED8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A23C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448A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1A29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5C04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5083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B40E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4D9E7A6F"/>
    <w:multiLevelType w:val="hybridMultilevel"/>
    <w:tmpl w:val="8484224C"/>
    <w:lvl w:ilvl="0" w:tplc="3D94C1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B462F9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BF6ED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BFC86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BC912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20AE9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35C62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7609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FA837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4894BB5"/>
    <w:multiLevelType w:val="hybridMultilevel"/>
    <w:tmpl w:val="5C4410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4F3A97"/>
    <w:multiLevelType w:val="hybridMultilevel"/>
    <w:tmpl w:val="CC546D8C"/>
    <w:lvl w:ilvl="0" w:tplc="2D5EDA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70ECF1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D8EC5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5221B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161EA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9CC863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D436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04F27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21C56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0741EB7"/>
    <w:multiLevelType w:val="hybridMultilevel"/>
    <w:tmpl w:val="10EC7B4A"/>
    <w:lvl w:ilvl="0" w:tplc="6B1A54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6DE41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B450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5CE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F214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F4F4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66B8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1822F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94FF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78C61DC6"/>
    <w:multiLevelType w:val="hybridMultilevel"/>
    <w:tmpl w:val="C3D69FD4"/>
    <w:lvl w:ilvl="0" w:tplc="F31ADE4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CA8083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62C8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242EE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FA116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E78E8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3B61A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20D9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6760B0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8FB785F"/>
    <w:multiLevelType w:val="hybridMultilevel"/>
    <w:tmpl w:val="B36CAA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D93485"/>
    <w:multiLevelType w:val="hybridMultilevel"/>
    <w:tmpl w:val="266A121C"/>
    <w:lvl w:ilvl="0" w:tplc="FF2033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4CBF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5614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C0C3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D245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128D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DCBA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1043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4A9D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5"/>
  </w:num>
  <w:num w:numId="5">
    <w:abstractNumId w:val="9"/>
  </w:num>
  <w:num w:numId="6">
    <w:abstractNumId w:val="4"/>
  </w:num>
  <w:num w:numId="7">
    <w:abstractNumId w:val="8"/>
  </w:num>
  <w:num w:numId="8">
    <w:abstractNumId w:val="11"/>
  </w:num>
  <w:num w:numId="9">
    <w:abstractNumId w:val="1"/>
  </w:num>
  <w:num w:numId="10">
    <w:abstractNumId w:val="6"/>
  </w:num>
  <w:num w:numId="11">
    <w:abstractNumId w:val="10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attachedTemplate r:id="rId1"/>
  <w:defaultTabStop w:val="708"/>
  <w:hyphenationZone w:val="425"/>
  <w:drawingGridHorizontalSpacing w:val="120"/>
  <w:drawingGridVerticalSpacing w:val="437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8E482A"/>
    <w:rsid w:val="000053EE"/>
    <w:rsid w:val="000E7937"/>
    <w:rsid w:val="000F3197"/>
    <w:rsid w:val="001716D4"/>
    <w:rsid w:val="00193CF6"/>
    <w:rsid w:val="001B67D7"/>
    <w:rsid w:val="001C130C"/>
    <w:rsid w:val="001E01E4"/>
    <w:rsid w:val="001F602E"/>
    <w:rsid w:val="002252D1"/>
    <w:rsid w:val="0023103D"/>
    <w:rsid w:val="002D1CB2"/>
    <w:rsid w:val="002F0F1E"/>
    <w:rsid w:val="00350C6D"/>
    <w:rsid w:val="0036014E"/>
    <w:rsid w:val="003B04C3"/>
    <w:rsid w:val="003E4F2C"/>
    <w:rsid w:val="004039BF"/>
    <w:rsid w:val="00405B57"/>
    <w:rsid w:val="0042037A"/>
    <w:rsid w:val="0042627B"/>
    <w:rsid w:val="0042695D"/>
    <w:rsid w:val="0047644E"/>
    <w:rsid w:val="004A23FD"/>
    <w:rsid w:val="004D104C"/>
    <w:rsid w:val="00513E2C"/>
    <w:rsid w:val="00546D11"/>
    <w:rsid w:val="00583DAE"/>
    <w:rsid w:val="005F114B"/>
    <w:rsid w:val="0060045A"/>
    <w:rsid w:val="006104FA"/>
    <w:rsid w:val="006B66F6"/>
    <w:rsid w:val="006D1899"/>
    <w:rsid w:val="006D2D5D"/>
    <w:rsid w:val="006E3330"/>
    <w:rsid w:val="0070213F"/>
    <w:rsid w:val="007043B6"/>
    <w:rsid w:val="00756285"/>
    <w:rsid w:val="00773B69"/>
    <w:rsid w:val="00797C92"/>
    <w:rsid w:val="007A724D"/>
    <w:rsid w:val="007B6ADA"/>
    <w:rsid w:val="007D0595"/>
    <w:rsid w:val="007E062E"/>
    <w:rsid w:val="007E3F8B"/>
    <w:rsid w:val="007F3E17"/>
    <w:rsid w:val="00807BE8"/>
    <w:rsid w:val="00827FE4"/>
    <w:rsid w:val="008652FA"/>
    <w:rsid w:val="008746BC"/>
    <w:rsid w:val="008B5F78"/>
    <w:rsid w:val="008C32E1"/>
    <w:rsid w:val="008C355E"/>
    <w:rsid w:val="008E482A"/>
    <w:rsid w:val="008E5059"/>
    <w:rsid w:val="008F775D"/>
    <w:rsid w:val="00977DEB"/>
    <w:rsid w:val="009D1380"/>
    <w:rsid w:val="009D7442"/>
    <w:rsid w:val="00A11FFF"/>
    <w:rsid w:val="00A26375"/>
    <w:rsid w:val="00AA096A"/>
    <w:rsid w:val="00AB6C94"/>
    <w:rsid w:val="00AF26C8"/>
    <w:rsid w:val="00AF4F1F"/>
    <w:rsid w:val="00B403F3"/>
    <w:rsid w:val="00BA78FF"/>
    <w:rsid w:val="00BB2DDF"/>
    <w:rsid w:val="00C71811"/>
    <w:rsid w:val="00CA1716"/>
    <w:rsid w:val="00CA2942"/>
    <w:rsid w:val="00D50FD7"/>
    <w:rsid w:val="00D65570"/>
    <w:rsid w:val="00DD512F"/>
    <w:rsid w:val="00DE3037"/>
    <w:rsid w:val="00E05325"/>
    <w:rsid w:val="00E5291B"/>
    <w:rsid w:val="00E7196F"/>
    <w:rsid w:val="00E75BD2"/>
    <w:rsid w:val="00E777CF"/>
    <w:rsid w:val="00F35D53"/>
    <w:rsid w:val="00F515DF"/>
    <w:rsid w:val="00FA0D5A"/>
    <w:rsid w:val="00FE46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5570"/>
    <w:pPr>
      <w:spacing w:line="360" w:lineRule="auto"/>
      <w:ind w:firstLine="357"/>
      <w:jc w:val="both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65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65570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65570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link w:val="Zhlav"/>
    <w:uiPriority w:val="99"/>
    <w:rsid w:val="00D65570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D65570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link w:val="Zpat"/>
    <w:uiPriority w:val="99"/>
    <w:rsid w:val="00D65570"/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D65570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ind w:firstLine="0"/>
      <w:jc w:val="left"/>
      <w:textAlignment w:val="baseline"/>
    </w:pPr>
    <w:rPr>
      <w:rFonts w:ascii="Times New Roman" w:eastAsia="Times New Roman" w:hAnsi="Times New Roman"/>
      <w:kern w:val="1"/>
      <w:sz w:val="24"/>
      <w:szCs w:val="20"/>
      <w:lang w:eastAsia="cs-CZ"/>
    </w:rPr>
  </w:style>
  <w:style w:type="character" w:customStyle="1" w:styleId="ZkladntextChar">
    <w:name w:val="Základní text Char"/>
    <w:link w:val="Zkladntext"/>
    <w:rsid w:val="00D65570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PetrValenta">
    <w:name w:val="StylE-mailovéZprávy23"/>
    <w:aliases w:val="StylE-mailovéZprávy23"/>
    <w:semiHidden/>
    <w:personal/>
    <w:rsid w:val="00D65570"/>
    <w:rPr>
      <w:rFonts w:ascii="Arial" w:hAnsi="Arial" w:cs="Arial"/>
      <w:color w:val="000080"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D65570"/>
    <w:pPr>
      <w:ind w:left="720"/>
      <w:contextualSpacing/>
    </w:pPr>
  </w:style>
  <w:style w:type="paragraph" w:styleId="Bezmezer">
    <w:name w:val="No Spacing"/>
    <w:uiPriority w:val="1"/>
    <w:qFormat/>
    <w:rsid w:val="00E05325"/>
    <w:pPr>
      <w:ind w:firstLine="357"/>
      <w:jc w:val="both"/>
    </w:pPr>
    <w:rPr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7B6A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A2637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445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74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97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01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81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1389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74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59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7311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4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2100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61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57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80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6695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53669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23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52808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56210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6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4816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23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973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2207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420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3579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902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1405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Prezentace%20DUMY\3.2_14_(06),Pracovn&#237;%20list%20k%20prezentaci,%20&#352;atov&#233;%20textili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3.2_14_(06),Pracovní list k prezentaci, Šatové textilie</Template>
  <TotalTime>0</TotalTime>
  <Pages>3</Pages>
  <Words>191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</dc:creator>
  <cp:keywords/>
  <cp:lastModifiedBy>Dum</cp:lastModifiedBy>
  <cp:revision>2</cp:revision>
  <dcterms:created xsi:type="dcterms:W3CDTF">2014-04-16T15:14:00Z</dcterms:created>
  <dcterms:modified xsi:type="dcterms:W3CDTF">2014-04-16T15:14:00Z</dcterms:modified>
</cp:coreProperties>
</file>