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FE0C8A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8300" cy="844550"/>
                  <wp:effectExtent l="19050" t="0" r="635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300" cy="844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FE0C8A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7850" cy="577850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p.o.,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 w:rsidR="00A0163F">
              <w:t>09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2C59F7">
              <w:t xml:space="preserve"> 9</w:t>
            </w:r>
            <w:r w:rsidR="005F114B">
              <w:t xml:space="preserve"> – Písma 19. a 20. století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5F114B" w:rsidP="00E5291B">
            <w:pPr>
              <w:spacing w:line="240" w:lineRule="auto"/>
              <w:ind w:firstLine="0"/>
            </w:pPr>
            <w:r>
              <w:t>29</w:t>
            </w:r>
            <w:r w:rsidR="00193CF6">
              <w:t>. 12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6D1899">
            <w:pPr>
              <w:spacing w:line="240" w:lineRule="auto"/>
              <w:ind w:firstLine="0"/>
            </w:pPr>
            <w:r>
              <w:t>Pracovní list</w:t>
            </w:r>
            <w:r w:rsidR="00C84E07">
              <w:t xml:space="preserve"> 1</w:t>
            </w:r>
            <w:r>
              <w:t xml:space="preserve"> je součástí prezentace (</w:t>
            </w:r>
            <w:r w:rsidR="005F114B">
              <w:t>09</w:t>
            </w:r>
            <w:r>
              <w:t xml:space="preserve">): </w:t>
            </w:r>
            <w:r w:rsidR="001F602E">
              <w:t>Písmo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0C8A" w:rsidRDefault="00FE0C8A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0C8A" w:rsidRDefault="00FE0C8A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A0163F" w:rsidRDefault="00A26375" w:rsidP="005B3F18">
      <w:pPr>
        <w:ind w:firstLine="0"/>
        <w:jc w:val="left"/>
        <w:rPr>
          <w:rFonts w:ascii="Times New Roman" w:hAnsi="Times New Roman"/>
          <w:b/>
          <w:sz w:val="40"/>
          <w:szCs w:val="40"/>
        </w:rPr>
      </w:pPr>
      <w:r>
        <w:t xml:space="preserve"> </w:t>
      </w:r>
      <w:r w:rsidR="00C71811" w:rsidRPr="005B3F18">
        <w:rPr>
          <w:rFonts w:ascii="Times New Roman" w:hAnsi="Times New Roman"/>
          <w:b/>
          <w:sz w:val="40"/>
          <w:szCs w:val="40"/>
        </w:rPr>
        <w:t>Pracovní list</w:t>
      </w:r>
      <w:r w:rsidR="005B3F18" w:rsidRPr="005B3F18">
        <w:rPr>
          <w:rFonts w:ascii="Times New Roman" w:hAnsi="Times New Roman"/>
          <w:b/>
          <w:sz w:val="40"/>
          <w:szCs w:val="40"/>
        </w:rPr>
        <w:t xml:space="preserve"> 1</w:t>
      </w:r>
    </w:p>
    <w:p w:rsidR="00C71811" w:rsidRPr="00DD7478" w:rsidRDefault="005B3F18" w:rsidP="00DD7478">
      <w:pPr>
        <w:ind w:firstLine="0"/>
        <w:jc w:val="left"/>
      </w:pPr>
      <w:r w:rsidRPr="00DD747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11" o:spid="_x0000_s1031" type="#_x0000_t202" style="position:absolute;margin-left:333.8pt;margin-top:302.7pt;width:67pt;height:18.2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" filled="f" stroked="f">
            <v:textbox style="mso-fit-shape-to-text:t">
              <w:txbxContent>
                <w:p w:rsidR="00DD7478" w:rsidRDefault="005B3F18" w:rsidP="00DD7478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Calibri" w:hAnsi="Calibri"/>
                      <w:color w:val="000000"/>
                      <w:kern w:val="24"/>
                      <w:sz w:val="18"/>
                      <w:szCs w:val="18"/>
                    </w:rPr>
                    <w:t>Archiv autora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" o:spid="_x0000_s1033" type="#_x0000_t202" style="position:absolute;margin-left:98.55pt;margin-top:25.85pt;width:263.25pt;height:248.2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ADMgIAAFM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RZWDyCVUR1TWwtDlOJW4acB+&#10;o6TDDi+o+7pnVlCi3mmsznI8nYaRiMZ0Ns/QsJee8tLDNEeognpKhu3GxzGKupkbrOJWRn2fmZwo&#10;Y+dG2U9TFkbj0o5Rz/+C9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9TfAAzICAABTBAAADgAAAAAAAAAAAAAAAAAuAgAA&#10;ZHJzL2Uyb0RvYy54bWxQSwECLQAUAAYACAAAACEA/S8y1tsAAAAFAQAADwAAAAAAAAAAAAAAAACM&#10;BAAAZHJzL2Rvd25yZXYueG1sUEsFBgAAAAAEAAQA8wAAAJQFAAAAAA==&#10;">
            <v:textbox style="mso-next-textbox:#Textové pole 2">
              <w:txbxContent>
                <w:p w:rsidR="005B3F18" w:rsidRDefault="00FE0C8A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971800" cy="3295650"/>
                        <wp:effectExtent l="19050" t="0" r="0" b="0"/>
                        <wp:docPr id="4" name="Picture 3" descr="Popis: C:\Users\Koděrová\Desktop\dum pracovní\PIS\dekorativ.font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Popis: C:\Users\Koděrová\Desktop\dum pracovní\PIS\dekorativ.font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3295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E0C8A">
        <w:rPr>
          <w:noProof/>
          <w:lang w:eastAsia="cs-CZ"/>
        </w:rPr>
        <w:drawing>
          <wp:inline distT="0" distB="0" distL="0" distR="0">
            <wp:extent cx="3848100" cy="5943600"/>
            <wp:effectExtent l="1066800" t="0" r="1047750" b="0"/>
            <wp:docPr id="3" name="Picture 2" descr="Popis: C:\Users\Koděrová\Desktop\dum pracovní\PIS\frame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C:\Users\Koděrová\Desktop\dum pracovní\PIS\frame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48100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1811">
        <w:rPr>
          <w:noProof/>
          <w:lang w:eastAsia="cs-CZ"/>
        </w:rPr>
        <w:pict>
          <v:shape id="TextovéPole 2" o:spid="_x0000_s1027" type="#_x0000_t202" style="position:absolute;margin-left:-4.2pt;margin-top:17.15pt;width:22.8pt;height:32.85pt;z-index:25165619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" filled="f" stroked="f">
            <v:textbox style="mso-fit-shape-to-text:t">
              <w:txbxContent>
                <w:p w:rsidR="00977DEB" w:rsidRPr="0042695D" w:rsidRDefault="00977DEB" w:rsidP="00756285">
                  <w:pPr>
                    <w:pStyle w:val="Odstavecseseznamem"/>
                    <w:ind w:left="0" w:firstLine="0"/>
                    <w:jc w:val="left"/>
                    <w:rPr>
                      <w:rFonts w:eastAsia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C71811" w:rsidRPr="005B3F18" w:rsidRDefault="005B3F18" w:rsidP="001C130C">
      <w:pPr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B3F18">
        <w:rPr>
          <w:rFonts w:ascii="Times New Roman" w:hAnsi="Times New Roman"/>
          <w:b/>
          <w:bCs/>
          <w:color w:val="000000"/>
          <w:sz w:val="24"/>
          <w:szCs w:val="24"/>
        </w:rPr>
        <w:pict>
          <v:shape id="TextovéPole 4" o:spid="_x0000_s1034" type="#_x0000_t202" style="position:absolute;left:0;text-align:left;margin-left:0;margin-top:0;width:226.8pt;height:36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" filled="f" stroked="f">
            <v:textbox style="mso-fit-shape-to-text:t">
              <w:txbxContent>
                <w:p w:rsidR="005B3F18" w:rsidRDefault="005B3F18" w:rsidP="005B3F18">
                  <w:pPr>
                    <w:pStyle w:val="Normlnweb"/>
                    <w:spacing w:before="0" w:beforeAutospacing="0" w:after="0" w:afterAutospacing="0"/>
                  </w:pPr>
                  <w:r w:rsidRPr="005B3F18">
                    <w:rPr>
                      <w:rFonts w:ascii="Calibri" w:hAnsi="Calibri"/>
                      <w:color w:val="000000"/>
                      <w:kern w:val="24"/>
                    </w:rPr>
                    <w:t xml:space="preserve">Můžeš vhodně doplnit pastelkami barvu </w:t>
                  </w:r>
                </w:p>
                <w:p w:rsidR="005B3F18" w:rsidRDefault="005B3F18" w:rsidP="005B3F18">
                  <w:pPr>
                    <w:pStyle w:val="Normlnweb"/>
                    <w:spacing w:before="0" w:beforeAutospacing="0" w:after="0" w:afterAutospacing="0"/>
                  </w:pPr>
                  <w:r w:rsidRPr="005B3F18">
                    <w:rPr>
                      <w:rFonts w:ascii="Calibri" w:hAnsi="Calibri"/>
                      <w:color w:val="000000"/>
                      <w:kern w:val="24"/>
                    </w:rPr>
                    <w:t>(i více barev) pozadí nebo rámu</w:t>
                  </w:r>
                </w:p>
              </w:txbxContent>
            </v:textbox>
          </v:shape>
        </w:pict>
      </w: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DD7478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   </w:t>
      </w:r>
    </w:p>
    <w:p w:rsidR="009D1380" w:rsidRDefault="009D1380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2C59F7" w:rsidRDefault="00C71811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 </w:t>
      </w:r>
    </w:p>
    <w:p w:rsidR="000E02E9" w:rsidRDefault="00E05325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lastRenderedPageBreak/>
        <w:t>(</w:t>
      </w:r>
      <w:r w:rsidR="001F602E">
        <w:rPr>
          <w:rFonts w:ascii="Times New Roman" w:hAnsi="Times New Roman"/>
          <w:b/>
          <w:bCs/>
          <w:color w:val="000000"/>
          <w:sz w:val="44"/>
          <w:szCs w:val="44"/>
        </w:rPr>
        <w:t>Správné</w:t>
      </w:r>
      <w:r w:rsidR="00D65570" w:rsidRPr="007F3E17">
        <w:rPr>
          <w:rFonts w:ascii="Times New Roman" w:hAnsi="Times New Roman"/>
          <w:b/>
          <w:bCs/>
          <w:color w:val="000000"/>
          <w:sz w:val="44"/>
          <w:szCs w:val="44"/>
        </w:rPr>
        <w:t xml:space="preserve"> řešení</w:t>
      </w:r>
      <w:r>
        <w:rPr>
          <w:rFonts w:ascii="Times New Roman" w:hAnsi="Times New Roman"/>
          <w:b/>
          <w:bCs/>
          <w:color w:val="000000"/>
          <w:sz w:val="44"/>
          <w:szCs w:val="44"/>
        </w:rPr>
        <w:t>)</w:t>
      </w:r>
    </w:p>
    <w:p w:rsidR="00D65570" w:rsidRDefault="001C130C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</w:t>
      </w:r>
    </w:p>
    <w:p w:rsidR="00FE460C" w:rsidRDefault="00FE460C" w:rsidP="00FE460C">
      <w:pPr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 w:rsidRPr="00FE460C">
        <w:rPr>
          <w:rFonts w:ascii="Times New Roman" w:hAnsi="Times New Roman"/>
          <w:b/>
          <w:bCs/>
          <w:sz w:val="24"/>
          <w:szCs w:val="24"/>
        </w:rPr>
        <w:t xml:space="preserve">    Správné řešení </w:t>
      </w:r>
      <w:r w:rsidR="0060045A">
        <w:rPr>
          <w:rFonts w:ascii="Times New Roman" w:hAnsi="Times New Roman"/>
          <w:b/>
          <w:bCs/>
          <w:sz w:val="24"/>
          <w:szCs w:val="24"/>
        </w:rPr>
        <w:t>(hodnocení žáka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:rsidR="0060045A" w:rsidRPr="0060045A" w:rsidRDefault="000E02E9" w:rsidP="0060045A">
      <w:pPr>
        <w:numPr>
          <w:ilvl w:val="0"/>
          <w:numId w:val="1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Žák je hodnocen za přesné, písmomalířsky čisté</w:t>
      </w:r>
      <w:r w:rsidR="00350C6D">
        <w:rPr>
          <w:rFonts w:ascii="Times New Roman" w:hAnsi="Times New Roman"/>
          <w:bCs/>
          <w:sz w:val="28"/>
          <w:szCs w:val="28"/>
        </w:rPr>
        <w:t xml:space="preserve"> zpracování zadaného úkolu</w:t>
      </w:r>
    </w:p>
    <w:p w:rsidR="00350C6D" w:rsidRPr="002C59F7" w:rsidRDefault="0060045A" w:rsidP="002C59F7">
      <w:pPr>
        <w:numPr>
          <w:ilvl w:val="0"/>
          <w:numId w:val="1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Musí dodržet kompozici textu na os</w:t>
      </w:r>
      <w:r w:rsidR="002C59F7">
        <w:rPr>
          <w:rFonts w:ascii="Times New Roman" w:hAnsi="Times New Roman"/>
          <w:bCs/>
          <w:sz w:val="28"/>
          <w:szCs w:val="28"/>
        </w:rPr>
        <w:t>u (střed), správně umístit abecedu do rámu</w:t>
      </w:r>
      <w:r>
        <w:rPr>
          <w:rFonts w:ascii="Times New Roman" w:hAnsi="Times New Roman"/>
          <w:bCs/>
          <w:sz w:val="28"/>
          <w:szCs w:val="28"/>
        </w:rPr>
        <w:t xml:space="preserve"> (na šířku </w:t>
      </w:r>
      <w:r w:rsidR="002C59F7">
        <w:rPr>
          <w:rFonts w:ascii="Times New Roman" w:hAnsi="Times New Roman"/>
          <w:sz w:val="28"/>
          <w:szCs w:val="28"/>
        </w:rPr>
        <w:t xml:space="preserve">i na střed </w:t>
      </w:r>
      <w:r w:rsidRPr="002C59F7">
        <w:rPr>
          <w:rFonts w:ascii="Times New Roman" w:hAnsi="Times New Roman"/>
          <w:bCs/>
          <w:sz w:val="28"/>
          <w:szCs w:val="28"/>
        </w:rPr>
        <w:t xml:space="preserve">čtvrtky </w:t>
      </w:r>
      <w:r w:rsidR="00350C6D" w:rsidRPr="002C59F7">
        <w:rPr>
          <w:rFonts w:ascii="Times New Roman" w:hAnsi="Times New Roman"/>
          <w:bCs/>
          <w:sz w:val="28"/>
          <w:szCs w:val="28"/>
        </w:rPr>
        <w:t xml:space="preserve">A4, </w:t>
      </w:r>
      <w:r w:rsidRPr="002C59F7">
        <w:rPr>
          <w:rFonts w:ascii="Times New Roman" w:hAnsi="Times New Roman"/>
          <w:bCs/>
          <w:sz w:val="28"/>
          <w:szCs w:val="28"/>
        </w:rPr>
        <w:t>dobře přepsat tvary písmen</w:t>
      </w:r>
      <w:r w:rsidR="002C59F7">
        <w:rPr>
          <w:rFonts w:ascii="Times New Roman" w:hAnsi="Times New Roman"/>
          <w:bCs/>
          <w:sz w:val="28"/>
          <w:szCs w:val="28"/>
        </w:rPr>
        <w:t>, bezchybně dodržet rozpal mezi písmeny</w:t>
      </w:r>
      <w:r w:rsidRPr="002C59F7">
        <w:rPr>
          <w:rFonts w:ascii="Times New Roman" w:hAnsi="Times New Roman"/>
          <w:bCs/>
          <w:sz w:val="28"/>
          <w:szCs w:val="28"/>
        </w:rPr>
        <w:t>, vypočítat správnou výšku i šířku písmen</w:t>
      </w:r>
      <w:r w:rsidR="002C59F7">
        <w:rPr>
          <w:rFonts w:ascii="Times New Roman" w:hAnsi="Times New Roman"/>
          <w:sz w:val="28"/>
          <w:szCs w:val="28"/>
        </w:rPr>
        <w:t>.</w:t>
      </w:r>
    </w:p>
    <w:p w:rsidR="002C59F7" w:rsidRDefault="002C59F7" w:rsidP="002C59F7">
      <w:pPr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 P</w:t>
      </w:r>
      <w:r w:rsidR="00350C6D">
        <w:rPr>
          <w:rFonts w:ascii="Times New Roman" w:hAnsi="Times New Roman"/>
          <w:sz w:val="28"/>
          <w:szCs w:val="28"/>
        </w:rPr>
        <w:t xml:space="preserve">okud zvolí </w:t>
      </w:r>
      <w:r>
        <w:rPr>
          <w:rFonts w:ascii="Times New Roman" w:hAnsi="Times New Roman"/>
          <w:sz w:val="28"/>
          <w:szCs w:val="28"/>
        </w:rPr>
        <w:t xml:space="preserve">ještě další </w:t>
      </w:r>
      <w:r w:rsidR="00350C6D">
        <w:rPr>
          <w:rFonts w:ascii="Times New Roman" w:hAnsi="Times New Roman"/>
          <w:sz w:val="28"/>
          <w:szCs w:val="28"/>
        </w:rPr>
        <w:t>dekor kolem písma, lze hodn</w:t>
      </w:r>
      <w:r>
        <w:rPr>
          <w:rFonts w:ascii="Times New Roman" w:hAnsi="Times New Roman"/>
          <w:sz w:val="28"/>
          <w:szCs w:val="28"/>
        </w:rPr>
        <w:t xml:space="preserve">otit zejména dodržení </w:t>
      </w:r>
    </w:p>
    <w:p w:rsidR="002C59F7" w:rsidRDefault="002C59F7" w:rsidP="002C59F7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secesního </w:t>
      </w:r>
      <w:r w:rsidR="00350C6D">
        <w:rPr>
          <w:rFonts w:ascii="Times New Roman" w:hAnsi="Times New Roman"/>
          <w:sz w:val="28"/>
          <w:szCs w:val="28"/>
        </w:rPr>
        <w:t xml:space="preserve">stylu kresby, hodnotit množství detailu </w:t>
      </w:r>
      <w:r>
        <w:rPr>
          <w:rFonts w:ascii="Times New Roman" w:hAnsi="Times New Roman"/>
          <w:sz w:val="28"/>
          <w:szCs w:val="28"/>
        </w:rPr>
        <w:t>v dekoru, nápad, originalitu,</w:t>
      </w:r>
    </w:p>
    <w:p w:rsidR="00350C6D" w:rsidRPr="0060045A" w:rsidRDefault="002C59F7" w:rsidP="002C59F7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propracování, výraz, preciznost provedení.</w:t>
      </w:r>
    </w:p>
    <w:p w:rsidR="001716D4" w:rsidRPr="00FE460C" w:rsidRDefault="00FE460C" w:rsidP="001716D4">
      <w:pPr>
        <w:pStyle w:val="Odstavecseseznamem"/>
        <w:rPr>
          <w:rFonts w:eastAsia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FE460C">
        <w:rPr>
          <w:rFonts w:ascii="Times New Roman" w:hAnsi="Times New Roman"/>
          <w:b/>
          <w:sz w:val="24"/>
          <w:szCs w:val="24"/>
        </w:rPr>
        <w:t xml:space="preserve"> </w:t>
      </w:r>
    </w:p>
    <w:sectPr w:rsidR="001716D4" w:rsidRPr="00FE460C" w:rsidSect="00D65570">
      <w:headerReference w:type="default" r:id="rId11"/>
      <w:footerReference w:type="default" r:id="rId12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BD0" w:rsidRDefault="00FA2BD0" w:rsidP="00D65570">
      <w:pPr>
        <w:spacing w:line="240" w:lineRule="auto"/>
      </w:pPr>
      <w:r>
        <w:separator/>
      </w:r>
    </w:p>
  </w:endnote>
  <w:endnote w:type="continuationSeparator" w:id="0">
    <w:p w:rsidR="00FA2BD0" w:rsidRDefault="00FA2BD0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BD0" w:rsidRDefault="00FA2BD0" w:rsidP="00D65570">
      <w:pPr>
        <w:spacing w:line="240" w:lineRule="auto"/>
      </w:pPr>
      <w:r>
        <w:separator/>
      </w:r>
    </w:p>
  </w:footnote>
  <w:footnote w:type="continuationSeparator" w:id="0">
    <w:p w:rsidR="00FA2BD0" w:rsidRDefault="00FA2BD0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E1B09"/>
    <w:multiLevelType w:val="hybridMultilevel"/>
    <w:tmpl w:val="AD4CE798"/>
    <w:lvl w:ilvl="0" w:tplc="3F4A597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2AB3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F6F5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184B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EA01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DC34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F05A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7C62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CCB9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6543FC"/>
    <w:multiLevelType w:val="hybridMultilevel"/>
    <w:tmpl w:val="DA521910"/>
    <w:lvl w:ilvl="0" w:tplc="CC7E9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9C2C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268F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F6EC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A6A3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086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6478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E208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06F6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FB5B78"/>
    <w:multiLevelType w:val="hybridMultilevel"/>
    <w:tmpl w:val="CA328AFC"/>
    <w:lvl w:ilvl="0" w:tplc="4566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36B4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B8EC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F27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1865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A810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249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1AF6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7238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3396276"/>
    <w:multiLevelType w:val="hybridMultilevel"/>
    <w:tmpl w:val="07E893CC"/>
    <w:lvl w:ilvl="0" w:tplc="7DEA06E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08C3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AEDB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C6D4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1C07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8CFC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BCC0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0A12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3467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768602D"/>
    <w:multiLevelType w:val="hybridMultilevel"/>
    <w:tmpl w:val="C6DEBFC4"/>
    <w:lvl w:ilvl="0" w:tplc="040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">
    <w:nsid w:val="39E1318A"/>
    <w:multiLevelType w:val="hybridMultilevel"/>
    <w:tmpl w:val="57C6BC32"/>
    <w:lvl w:ilvl="0" w:tplc="64E89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A2D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CED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A23C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448A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1A2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5C0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508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B40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D9E7A6F"/>
    <w:multiLevelType w:val="hybridMultilevel"/>
    <w:tmpl w:val="8484224C"/>
    <w:lvl w:ilvl="0" w:tplc="3D94C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462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F6E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C8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C91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AE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C6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0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A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894BB5"/>
    <w:multiLevelType w:val="hybridMultilevel"/>
    <w:tmpl w:val="5C4410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0741EB7"/>
    <w:multiLevelType w:val="hybridMultilevel"/>
    <w:tmpl w:val="10EC7B4A"/>
    <w:lvl w:ilvl="0" w:tplc="6B1A54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DE41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B45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5CE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F21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F4F4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66B8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822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94F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78C61DC6"/>
    <w:multiLevelType w:val="hybridMultilevel"/>
    <w:tmpl w:val="C3D69FD4"/>
    <w:lvl w:ilvl="0" w:tplc="F31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80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E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1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78E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1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60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FB785F"/>
    <w:multiLevelType w:val="hybridMultilevel"/>
    <w:tmpl w:val="B36CAA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D93485"/>
    <w:multiLevelType w:val="hybridMultilevel"/>
    <w:tmpl w:val="266A121C"/>
    <w:lvl w:ilvl="0" w:tplc="FF2033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4CB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561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C0C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D245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128D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DCBA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1043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9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8"/>
  </w:num>
  <w:num w:numId="5">
    <w:abstractNumId w:val="12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9"/>
  </w:num>
  <w:num w:numId="11">
    <w:abstractNumId w:val="13"/>
  </w:num>
  <w:num w:numId="12">
    <w:abstractNumId w:val="6"/>
  </w:num>
  <w:num w:numId="13">
    <w:abstractNumId w:val="2"/>
  </w:num>
  <w:num w:numId="14">
    <w:abstractNumId w:val="0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E02E9"/>
    <w:rsid w:val="000E7937"/>
    <w:rsid w:val="000F3197"/>
    <w:rsid w:val="0014278F"/>
    <w:rsid w:val="001716D4"/>
    <w:rsid w:val="00193CF6"/>
    <w:rsid w:val="001B67D7"/>
    <w:rsid w:val="001C130C"/>
    <w:rsid w:val="001E01E4"/>
    <w:rsid w:val="001F602E"/>
    <w:rsid w:val="002252D1"/>
    <w:rsid w:val="0023103D"/>
    <w:rsid w:val="002C59F7"/>
    <w:rsid w:val="002D1CB2"/>
    <w:rsid w:val="002F0F1E"/>
    <w:rsid w:val="00350C6D"/>
    <w:rsid w:val="0036014E"/>
    <w:rsid w:val="003B04C3"/>
    <w:rsid w:val="003E369D"/>
    <w:rsid w:val="003E4F2C"/>
    <w:rsid w:val="004039BF"/>
    <w:rsid w:val="00405B57"/>
    <w:rsid w:val="0042627B"/>
    <w:rsid w:val="0042695D"/>
    <w:rsid w:val="0047644E"/>
    <w:rsid w:val="004A23FD"/>
    <w:rsid w:val="004D104C"/>
    <w:rsid w:val="004E0982"/>
    <w:rsid w:val="00513785"/>
    <w:rsid w:val="00513E2C"/>
    <w:rsid w:val="00546D11"/>
    <w:rsid w:val="00583DAE"/>
    <w:rsid w:val="005B3F18"/>
    <w:rsid w:val="005F114B"/>
    <w:rsid w:val="0060045A"/>
    <w:rsid w:val="006104FA"/>
    <w:rsid w:val="006B66F6"/>
    <w:rsid w:val="006D1899"/>
    <w:rsid w:val="006D2D5D"/>
    <w:rsid w:val="006E3330"/>
    <w:rsid w:val="0070213F"/>
    <w:rsid w:val="007043B6"/>
    <w:rsid w:val="00756285"/>
    <w:rsid w:val="00773B69"/>
    <w:rsid w:val="00776F78"/>
    <w:rsid w:val="007A724D"/>
    <w:rsid w:val="007B6ADA"/>
    <w:rsid w:val="007D0595"/>
    <w:rsid w:val="007E062E"/>
    <w:rsid w:val="007E3F8B"/>
    <w:rsid w:val="007F3E17"/>
    <w:rsid w:val="00807BE8"/>
    <w:rsid w:val="00827FE4"/>
    <w:rsid w:val="008746BC"/>
    <w:rsid w:val="008C32E1"/>
    <w:rsid w:val="008C355E"/>
    <w:rsid w:val="008E482A"/>
    <w:rsid w:val="008F775D"/>
    <w:rsid w:val="00977DEB"/>
    <w:rsid w:val="009A6B46"/>
    <w:rsid w:val="009D1380"/>
    <w:rsid w:val="009D7442"/>
    <w:rsid w:val="00A0163F"/>
    <w:rsid w:val="00A11FFF"/>
    <w:rsid w:val="00A26375"/>
    <w:rsid w:val="00AA096A"/>
    <w:rsid w:val="00AB6C94"/>
    <w:rsid w:val="00AF26C8"/>
    <w:rsid w:val="00B403F3"/>
    <w:rsid w:val="00BB2DDF"/>
    <w:rsid w:val="00C71811"/>
    <w:rsid w:val="00C84E07"/>
    <w:rsid w:val="00CA1716"/>
    <w:rsid w:val="00CA2942"/>
    <w:rsid w:val="00D50FD7"/>
    <w:rsid w:val="00D65570"/>
    <w:rsid w:val="00DD512F"/>
    <w:rsid w:val="00DD7478"/>
    <w:rsid w:val="00DE3037"/>
    <w:rsid w:val="00E05325"/>
    <w:rsid w:val="00E5291B"/>
    <w:rsid w:val="00E7196F"/>
    <w:rsid w:val="00E75BD2"/>
    <w:rsid w:val="00F515DF"/>
    <w:rsid w:val="00FA0D5A"/>
    <w:rsid w:val="00FA2BD0"/>
    <w:rsid w:val="00FE0C8A"/>
    <w:rsid w:val="00FE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A263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5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787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7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3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8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7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7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4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97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01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81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38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74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59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2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7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0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0</TotalTime>
  <Pages>3</Pages>
  <Words>173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2014-04-16T15:05:00Z</dcterms:created>
  <dcterms:modified xsi:type="dcterms:W3CDTF">2014-04-16T15:05:00Z</dcterms:modified>
</cp:coreProperties>
</file>