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1A7C74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7030" cy="845820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45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1A7C74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81660" cy="581660"/>
                  <wp:effectExtent l="19050" t="0" r="889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A0163F">
              <w:t>09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562400">
              <w:t xml:space="preserve"> 9</w:t>
            </w:r>
            <w:r w:rsidR="005F114B">
              <w:t xml:space="preserve"> – Písma 19. a 20. století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5F114B" w:rsidP="00E5291B">
            <w:pPr>
              <w:spacing w:line="240" w:lineRule="auto"/>
              <w:ind w:firstLine="0"/>
            </w:pPr>
            <w:r>
              <w:t>29</w:t>
            </w:r>
            <w:r w:rsidR="00193CF6">
              <w:t>. 12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>Pracovní list</w:t>
            </w:r>
            <w:r w:rsidR="009647DA">
              <w:t xml:space="preserve"> 2</w:t>
            </w:r>
            <w:r w:rsidR="00CE0425">
              <w:t xml:space="preserve"> </w:t>
            </w:r>
            <w:r>
              <w:t>je součástí prezentace (</w:t>
            </w:r>
            <w:r w:rsidR="005F114B">
              <w:t>09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A7C74" w:rsidRDefault="001A7C74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A26375" w:rsidP="00A26375">
      <w:pPr>
        <w:ind w:firstLine="0"/>
        <w:jc w:val="left"/>
        <w:rPr>
          <w:rFonts w:ascii="Times New Roman" w:hAnsi="Times New Roman"/>
          <w:b/>
          <w:sz w:val="44"/>
          <w:szCs w:val="44"/>
        </w:rPr>
      </w:pPr>
      <w:r>
        <w:lastRenderedPageBreak/>
        <w:t xml:space="preserve"> </w:t>
      </w:r>
      <w:r w:rsidR="00C71811" w:rsidRPr="0023103D">
        <w:rPr>
          <w:rFonts w:ascii="Times New Roman" w:hAnsi="Times New Roman"/>
          <w:b/>
          <w:sz w:val="44"/>
          <w:szCs w:val="44"/>
        </w:rPr>
        <w:t>Pracovní list</w:t>
      </w:r>
      <w:r w:rsidR="00DD7478">
        <w:rPr>
          <w:rFonts w:ascii="Times New Roman" w:hAnsi="Times New Roman"/>
          <w:b/>
          <w:sz w:val="44"/>
          <w:szCs w:val="44"/>
        </w:rPr>
        <w:t xml:space="preserve"> 2</w:t>
      </w:r>
    </w:p>
    <w:p w:rsidR="00A0163F" w:rsidRPr="00A0163F" w:rsidRDefault="00BE169D" w:rsidP="00A0163F">
      <w:pPr>
        <w:ind w:firstLine="0"/>
        <w:jc w:val="left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Vytvoř návrh</w:t>
      </w:r>
      <w:r w:rsidR="00A0163F" w:rsidRPr="00A0163F">
        <w:rPr>
          <w:rFonts w:ascii="Times New Roman" w:hAnsi="Times New Roman"/>
          <w:b/>
          <w:bCs/>
          <w:sz w:val="44"/>
          <w:szCs w:val="44"/>
        </w:rPr>
        <w:t xml:space="preserve"> </w:t>
      </w:r>
      <w:r>
        <w:rPr>
          <w:rFonts w:ascii="Times New Roman" w:hAnsi="Times New Roman"/>
          <w:b/>
          <w:bCs/>
          <w:sz w:val="44"/>
          <w:szCs w:val="44"/>
        </w:rPr>
        <w:t>„</w:t>
      </w:r>
      <w:r w:rsidR="00A0163F" w:rsidRPr="00A0163F">
        <w:rPr>
          <w:rFonts w:ascii="Times New Roman" w:hAnsi="Times New Roman"/>
          <w:b/>
          <w:bCs/>
          <w:sz w:val="44"/>
          <w:szCs w:val="44"/>
        </w:rPr>
        <w:t>historický plakát</w:t>
      </w:r>
      <w:r>
        <w:rPr>
          <w:rFonts w:ascii="Times New Roman" w:hAnsi="Times New Roman"/>
          <w:b/>
          <w:bCs/>
          <w:sz w:val="44"/>
          <w:szCs w:val="44"/>
        </w:rPr>
        <w:t>“</w:t>
      </w:r>
      <w:r w:rsidR="00A0163F" w:rsidRPr="00A0163F">
        <w:rPr>
          <w:rFonts w:ascii="Times New Roman" w:hAnsi="Times New Roman"/>
          <w:b/>
          <w:bCs/>
          <w:sz w:val="44"/>
          <w:szCs w:val="44"/>
        </w:rPr>
        <w:t xml:space="preserve"> : formát A3</w:t>
      </w:r>
    </w:p>
    <w:p w:rsidR="00897ACF" w:rsidRPr="00DD7478" w:rsidRDefault="00A0163F" w:rsidP="00A0163F">
      <w:pPr>
        <w:numPr>
          <w:ilvl w:val="0"/>
          <w:numId w:val="13"/>
        </w:numPr>
        <w:jc w:val="left"/>
        <w:rPr>
          <w:rFonts w:ascii="Times New Roman" w:hAnsi="Times New Roman"/>
          <w:b/>
          <w:sz w:val="24"/>
          <w:szCs w:val="24"/>
        </w:rPr>
      </w:pPr>
      <w:r w:rsidRPr="00DD7478">
        <w:rPr>
          <w:rFonts w:ascii="Times New Roman" w:hAnsi="Times New Roman"/>
          <w:b/>
          <w:bCs/>
          <w:sz w:val="24"/>
          <w:szCs w:val="24"/>
        </w:rPr>
        <w:t>Téma plakátu volné</w:t>
      </w:r>
    </w:p>
    <w:p w:rsidR="00897ACF" w:rsidRPr="00DD7478" w:rsidRDefault="00A0163F" w:rsidP="00A0163F">
      <w:pPr>
        <w:numPr>
          <w:ilvl w:val="0"/>
          <w:numId w:val="13"/>
        </w:numPr>
        <w:jc w:val="left"/>
        <w:rPr>
          <w:rFonts w:ascii="Times New Roman" w:hAnsi="Times New Roman"/>
          <w:b/>
          <w:sz w:val="24"/>
          <w:szCs w:val="24"/>
        </w:rPr>
      </w:pPr>
      <w:r w:rsidRPr="00DD7478">
        <w:rPr>
          <w:rFonts w:ascii="Times New Roman" w:hAnsi="Times New Roman"/>
          <w:b/>
          <w:bCs/>
          <w:sz w:val="24"/>
          <w:szCs w:val="24"/>
        </w:rPr>
        <w:t>Styl výtvarného projevu – napodobení secesního plakátu</w:t>
      </w:r>
    </w:p>
    <w:p w:rsidR="00A0163F" w:rsidRPr="00DD7478" w:rsidRDefault="00DD7478" w:rsidP="00DD7478">
      <w:pPr>
        <w:numPr>
          <w:ilvl w:val="0"/>
          <w:numId w:val="13"/>
        </w:numPr>
        <w:jc w:val="left"/>
        <w:rPr>
          <w:rFonts w:ascii="Times New Roman" w:hAnsi="Times New Roman"/>
          <w:b/>
          <w:sz w:val="24"/>
          <w:szCs w:val="24"/>
        </w:rPr>
      </w:pPr>
      <w:r w:rsidRPr="00DD7478">
        <w:rPr>
          <w:rFonts w:ascii="Times New Roman" w:hAnsi="Times New Roman"/>
          <w:b/>
          <w:bCs/>
          <w:sz w:val="24"/>
          <w:szCs w:val="24"/>
        </w:rPr>
        <w:t xml:space="preserve">Použij hlavní a vedlejší text </w:t>
      </w:r>
      <w:r w:rsidR="00A0163F" w:rsidRPr="00DD7478">
        <w:rPr>
          <w:rFonts w:ascii="Times New Roman" w:hAnsi="Times New Roman"/>
          <w:b/>
          <w:sz w:val="24"/>
          <w:szCs w:val="24"/>
        </w:rPr>
        <w:t xml:space="preserve">(hlavní text = téma….například: automobily první republiky, </w:t>
      </w:r>
      <w:r>
        <w:rPr>
          <w:rFonts w:ascii="Times New Roman" w:hAnsi="Times New Roman"/>
          <w:b/>
          <w:sz w:val="24"/>
          <w:szCs w:val="24"/>
        </w:rPr>
        <w:t xml:space="preserve">architektura 19. století, </w:t>
      </w:r>
      <w:r w:rsidR="00A0163F" w:rsidRPr="00DD7478">
        <w:rPr>
          <w:rFonts w:ascii="Times New Roman" w:hAnsi="Times New Roman"/>
          <w:b/>
          <w:sz w:val="24"/>
          <w:szCs w:val="24"/>
        </w:rPr>
        <w:t>oděvy 19. století…..</w:t>
      </w:r>
    </w:p>
    <w:p w:rsidR="00DD7478" w:rsidRPr="00DD7478" w:rsidRDefault="00A0163F" w:rsidP="00A0163F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  <w:r w:rsidRPr="00DD7478">
        <w:rPr>
          <w:rFonts w:ascii="Times New Roman" w:hAnsi="Times New Roman"/>
          <w:b/>
          <w:sz w:val="24"/>
          <w:szCs w:val="24"/>
        </w:rPr>
        <w:t xml:space="preserve">       </w:t>
      </w:r>
      <w:r w:rsidR="00DD7478" w:rsidRPr="00DD7478">
        <w:rPr>
          <w:rFonts w:ascii="Times New Roman" w:hAnsi="Times New Roman"/>
          <w:b/>
          <w:sz w:val="24"/>
          <w:szCs w:val="24"/>
        </w:rPr>
        <w:t xml:space="preserve">   </w:t>
      </w:r>
      <w:r w:rsidRPr="00DD7478">
        <w:rPr>
          <w:rFonts w:ascii="Times New Roman" w:hAnsi="Times New Roman"/>
          <w:b/>
          <w:sz w:val="24"/>
          <w:szCs w:val="24"/>
        </w:rPr>
        <w:t xml:space="preserve">vedlejší text například: výstava v…., divadelní představení…..apod. </w:t>
      </w:r>
      <w:r w:rsidR="00DD7478" w:rsidRPr="00DD7478">
        <w:rPr>
          <w:rFonts w:ascii="Times New Roman" w:hAnsi="Times New Roman"/>
          <w:b/>
          <w:sz w:val="24"/>
          <w:szCs w:val="24"/>
        </w:rPr>
        <w:t xml:space="preserve"> </w:t>
      </w:r>
    </w:p>
    <w:p w:rsidR="00DD7478" w:rsidRPr="00DD7478" w:rsidRDefault="00DD7478" w:rsidP="00A0163F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  <w:r w:rsidRPr="00DD7478">
        <w:rPr>
          <w:rFonts w:ascii="Times New Roman" w:hAnsi="Times New Roman"/>
          <w:b/>
          <w:sz w:val="24"/>
          <w:szCs w:val="24"/>
        </w:rPr>
        <w:t xml:space="preserve">          </w:t>
      </w:r>
      <w:r w:rsidR="00A0163F" w:rsidRPr="00DD7478">
        <w:rPr>
          <w:rFonts w:ascii="Times New Roman" w:hAnsi="Times New Roman"/>
          <w:b/>
          <w:sz w:val="24"/>
          <w:szCs w:val="24"/>
        </w:rPr>
        <w:t xml:space="preserve">Vedlejší text nemusí obsahovat žádná data ani století, jen musí </w:t>
      </w:r>
      <w:r w:rsidRPr="00DD7478">
        <w:rPr>
          <w:rFonts w:ascii="Times New Roman" w:hAnsi="Times New Roman"/>
          <w:b/>
          <w:sz w:val="24"/>
          <w:szCs w:val="24"/>
        </w:rPr>
        <w:t xml:space="preserve">   </w:t>
      </w:r>
    </w:p>
    <w:p w:rsidR="00A0163F" w:rsidRPr="00DD7478" w:rsidRDefault="00DD7478" w:rsidP="00A0163F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  <w:r w:rsidRPr="00DD7478">
        <w:rPr>
          <w:rFonts w:ascii="Times New Roman" w:hAnsi="Times New Roman"/>
          <w:b/>
          <w:sz w:val="24"/>
          <w:szCs w:val="24"/>
        </w:rPr>
        <w:t xml:space="preserve">          korespondovat s hlavním </w:t>
      </w:r>
      <w:r w:rsidR="00A0163F" w:rsidRPr="00DD7478">
        <w:rPr>
          <w:rFonts w:ascii="Times New Roman" w:hAnsi="Times New Roman"/>
          <w:b/>
          <w:sz w:val="24"/>
          <w:szCs w:val="24"/>
        </w:rPr>
        <w:t>textem plakátu = nápis</w:t>
      </w:r>
      <w:r w:rsidRPr="00DD7478">
        <w:rPr>
          <w:rFonts w:ascii="Times New Roman" w:hAnsi="Times New Roman"/>
          <w:b/>
          <w:sz w:val="24"/>
          <w:szCs w:val="24"/>
        </w:rPr>
        <w:t xml:space="preserve"> v plakátu</w:t>
      </w:r>
    </w:p>
    <w:p w:rsidR="00897ACF" w:rsidRPr="00DD7478" w:rsidRDefault="00A0163F" w:rsidP="00A0163F">
      <w:pPr>
        <w:numPr>
          <w:ilvl w:val="0"/>
          <w:numId w:val="14"/>
        </w:numPr>
        <w:jc w:val="left"/>
        <w:rPr>
          <w:rFonts w:ascii="Times New Roman" w:hAnsi="Times New Roman"/>
          <w:b/>
          <w:sz w:val="24"/>
          <w:szCs w:val="24"/>
        </w:rPr>
      </w:pPr>
      <w:r w:rsidRPr="00DD7478">
        <w:rPr>
          <w:rFonts w:ascii="Times New Roman" w:hAnsi="Times New Roman"/>
          <w:b/>
          <w:bCs/>
          <w:sz w:val="24"/>
          <w:szCs w:val="24"/>
        </w:rPr>
        <w:t xml:space="preserve">Písmo použij podle svého výběru tak, </w:t>
      </w:r>
      <w:r w:rsidRPr="00DD7478">
        <w:rPr>
          <w:rFonts w:ascii="Times New Roman" w:hAnsi="Times New Roman"/>
          <w:b/>
          <w:sz w:val="24"/>
          <w:szCs w:val="24"/>
        </w:rPr>
        <w:t>aby připomínalo styl secesní tvorby</w:t>
      </w:r>
    </w:p>
    <w:p w:rsidR="00056A80" w:rsidRDefault="00A0163F" w:rsidP="00DD7478">
      <w:pPr>
        <w:numPr>
          <w:ilvl w:val="0"/>
          <w:numId w:val="14"/>
        </w:numPr>
        <w:jc w:val="left"/>
        <w:rPr>
          <w:rFonts w:ascii="Times New Roman" w:hAnsi="Times New Roman"/>
          <w:b/>
          <w:sz w:val="24"/>
          <w:szCs w:val="24"/>
        </w:rPr>
      </w:pPr>
      <w:r w:rsidRPr="00DD7478">
        <w:rPr>
          <w:rFonts w:ascii="Times New Roman" w:hAnsi="Times New Roman"/>
          <w:b/>
          <w:bCs/>
          <w:sz w:val="24"/>
          <w:szCs w:val="24"/>
        </w:rPr>
        <w:t xml:space="preserve">V plakátu použij barvy </w:t>
      </w:r>
      <w:r w:rsidRPr="00DD7478">
        <w:rPr>
          <w:rFonts w:ascii="Times New Roman" w:hAnsi="Times New Roman"/>
          <w:b/>
          <w:sz w:val="24"/>
          <w:szCs w:val="24"/>
        </w:rPr>
        <w:t>(pastelky, vodové barvy, kombinuj třeba černou tuš</w:t>
      </w:r>
      <w:r w:rsidR="00DD7478" w:rsidRPr="00DD7478">
        <w:rPr>
          <w:rFonts w:ascii="Times New Roman" w:hAnsi="Times New Roman"/>
          <w:b/>
          <w:sz w:val="24"/>
          <w:szCs w:val="24"/>
        </w:rPr>
        <w:t xml:space="preserve"> </w:t>
      </w:r>
    </w:p>
    <w:p w:rsidR="00A0163F" w:rsidRPr="00DD7478" w:rsidRDefault="00A0163F" w:rsidP="00056A80">
      <w:pPr>
        <w:ind w:left="720" w:firstLine="0"/>
        <w:jc w:val="left"/>
        <w:rPr>
          <w:rFonts w:ascii="Times New Roman" w:hAnsi="Times New Roman"/>
          <w:b/>
          <w:sz w:val="24"/>
          <w:szCs w:val="24"/>
        </w:rPr>
      </w:pPr>
      <w:r w:rsidRPr="00DD7478">
        <w:rPr>
          <w:rFonts w:ascii="Times New Roman" w:hAnsi="Times New Roman"/>
          <w:b/>
          <w:sz w:val="24"/>
          <w:szCs w:val="24"/>
        </w:rPr>
        <w:t>s pastelkou, nebo stínování tužkou s tuší, můžeš tvořit na tónovaný papír apod.</w:t>
      </w:r>
    </w:p>
    <w:p w:rsidR="00897ACF" w:rsidRPr="00DD7478" w:rsidRDefault="00A0163F" w:rsidP="00A0163F">
      <w:pPr>
        <w:numPr>
          <w:ilvl w:val="0"/>
          <w:numId w:val="15"/>
        </w:numPr>
        <w:jc w:val="left"/>
        <w:rPr>
          <w:rFonts w:ascii="Times New Roman" w:hAnsi="Times New Roman"/>
          <w:b/>
          <w:sz w:val="24"/>
          <w:szCs w:val="24"/>
        </w:rPr>
      </w:pPr>
      <w:r w:rsidRPr="00DD7478">
        <w:rPr>
          <w:rFonts w:ascii="Times New Roman" w:hAnsi="Times New Roman"/>
          <w:b/>
          <w:bCs/>
          <w:sz w:val="24"/>
          <w:szCs w:val="24"/>
        </w:rPr>
        <w:t xml:space="preserve">Námět vyhledej podle svých schopností </w:t>
      </w:r>
      <w:r w:rsidRPr="00DD7478">
        <w:rPr>
          <w:rFonts w:ascii="Times New Roman" w:hAnsi="Times New Roman"/>
          <w:b/>
          <w:sz w:val="24"/>
          <w:szCs w:val="24"/>
        </w:rPr>
        <w:t xml:space="preserve">(námět pro plakát může sloužit </w:t>
      </w:r>
    </w:p>
    <w:p w:rsidR="00A0163F" w:rsidRPr="00DD7478" w:rsidRDefault="00A0163F" w:rsidP="00A0163F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  <w:r w:rsidRPr="00DD7478">
        <w:rPr>
          <w:rFonts w:ascii="Times New Roman" w:hAnsi="Times New Roman"/>
          <w:b/>
          <w:sz w:val="24"/>
          <w:szCs w:val="24"/>
        </w:rPr>
        <w:t xml:space="preserve">       </w:t>
      </w:r>
      <w:r w:rsidR="00DD7478" w:rsidRPr="00DD7478">
        <w:rPr>
          <w:rFonts w:ascii="Times New Roman" w:hAnsi="Times New Roman"/>
          <w:b/>
          <w:sz w:val="24"/>
          <w:szCs w:val="24"/>
        </w:rPr>
        <w:t xml:space="preserve">   </w:t>
      </w:r>
      <w:r w:rsidRPr="00DD7478">
        <w:rPr>
          <w:rFonts w:ascii="Times New Roman" w:hAnsi="Times New Roman"/>
          <w:b/>
          <w:sz w:val="24"/>
          <w:szCs w:val="24"/>
        </w:rPr>
        <w:t>i jako předloha tvé práce)</w:t>
      </w:r>
    </w:p>
    <w:p w:rsidR="00C71811" w:rsidRPr="00DD7478" w:rsidRDefault="00C71811" w:rsidP="00DD7478">
      <w:pPr>
        <w:ind w:firstLine="0"/>
        <w:jc w:val="left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7" type="#_x0000_t202" style="position:absolute;margin-left:-4.2pt;margin-top:17.15pt;width:22.8pt;height:32.85pt;z-index:25165619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" filled="f" stroked="f">
            <v:textbox style="mso-fit-shape-to-text:t">
              <w:txbxContent>
                <w:p w:rsidR="00977DEB" w:rsidRPr="0042695D" w:rsidRDefault="00977DEB" w:rsidP="00756285">
                  <w:pPr>
                    <w:pStyle w:val="Odstavecseseznamem"/>
                    <w:ind w:left="0"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A0163F">
        <w:rPr>
          <w:noProof/>
          <w:lang w:eastAsia="cs-CZ"/>
        </w:rPr>
        <w:pict>
          <v:shape id="_x0000_s1030" type="#_x0000_t202" style="position:absolute;margin-left:100.8pt;margin-top:17.9pt;width:246pt;height:244.5pt;z-index:251658240">
            <v:textbox>
              <w:txbxContent>
                <w:p w:rsidR="00A0163F" w:rsidRDefault="001A7C74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520950" cy="3271520"/>
                        <wp:effectExtent l="19050" t="0" r="0" b="0"/>
                        <wp:docPr id="4" name="Picture 2" descr="Popis: C:\Users\user\Desktop\foto plakát hist\Nová složka\01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Popis: C:\Users\user\Desktop\foto plakát hist\Nová složka\01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20950" cy="3271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1A7C74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eastAsia="Times New Roman"/>
          <w:bCs/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1332230" cy="43878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DD7478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 w:rsidRPr="00DD7478">
        <w:pict>
          <v:shape id="TextovéPole 11" o:spid="_x0000_s1031" type="#_x0000_t202" style="position:absolute;left:0;text-align:left;margin-left:39.05pt;margin-top:23.55pt;width:67pt;height:18.2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" filled="f" stroked="f">
            <v:textbox style="mso-fit-shape-to-text:t">
              <w:txbxContent>
                <w:p w:rsidR="00DD7478" w:rsidRDefault="00DD7478" w:rsidP="00DD7478">
                  <w:pPr>
                    <w:pStyle w:val="Normlnweb"/>
                    <w:spacing w:before="0" w:beforeAutospacing="0" w:after="0" w:afterAutospacing="0"/>
                  </w:pPr>
                  <w:r w:rsidRPr="00DD7478">
                    <w:rPr>
                      <w:rFonts w:ascii="Calibri" w:hAnsi="Calibri"/>
                      <w:color w:val="000000"/>
                      <w:kern w:val="24"/>
                      <w:sz w:val="18"/>
                      <w:szCs w:val="18"/>
                    </w:rPr>
                    <w:t>Fritz Rehm</w:t>
                  </w:r>
                </w:p>
              </w:txbxContent>
            </v:textbox>
          </v:shape>
        </w:pict>
      </w:r>
      <w:r w:rsidR="00A0163F" w:rsidRPr="00A26375">
        <w:pict>
          <v:shape id="TextovéPole 4" o:spid="_x0000_s1029" type="#_x0000_t202" style="position:absolute;left:0;text-align:left;margin-left:376.5pt;margin-top:1.05pt;width:100.8pt;height:47.1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" fillcolor="yellow" strokeweight="2.25pt">
            <v:textbox>
              <w:txbxContent>
                <w:p w:rsidR="00A26375" w:rsidRDefault="00A0163F" w:rsidP="00A26375">
                  <w:pPr>
                    <w:pStyle w:val="Normlnweb"/>
                    <w:spacing w:before="0" w:beforeAutospacing="0" w:after="0" w:afterAutospacing="0"/>
                  </w:pPr>
                  <w:r>
                    <w:t xml:space="preserve">Ukázka námětu </w:t>
                  </w:r>
                  <w:r w:rsidR="00DD7478">
                    <w:t>plakátu</w:t>
                  </w:r>
                </w:p>
              </w:txbxContent>
            </v:textbox>
          </v:shape>
        </w:pict>
      </w:r>
    </w:p>
    <w:p w:rsidR="00C71811" w:rsidRDefault="00DD7478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  </w:t>
      </w:r>
    </w:p>
    <w:p w:rsidR="009D1380" w:rsidRDefault="009D1380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D65570" w:rsidRDefault="00C71811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(</w:t>
      </w:r>
      <w:r w:rsidR="001F602E">
        <w:rPr>
          <w:rFonts w:ascii="Times New Roman" w:hAnsi="Times New Roman"/>
          <w:b/>
          <w:bCs/>
          <w:color w:val="000000"/>
          <w:sz w:val="44"/>
          <w:szCs w:val="44"/>
        </w:rPr>
        <w:t>Správné</w:t>
      </w:r>
      <w:r w:rsidR="00D65570" w:rsidRPr="007F3E17">
        <w:rPr>
          <w:rFonts w:ascii="Times New Roman" w:hAnsi="Times New Roman"/>
          <w:b/>
          <w:bCs/>
          <w:color w:val="000000"/>
          <w:sz w:val="44"/>
          <w:szCs w:val="44"/>
        </w:rPr>
        <w:t xml:space="preserve"> řešení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)</w:t>
      </w:r>
      <w:r w:rsidR="001C130C">
        <w:rPr>
          <w:rFonts w:ascii="Times New Roman" w:hAnsi="Times New Roman"/>
          <w:b/>
          <w:bCs/>
          <w:color w:val="000000"/>
          <w:sz w:val="44"/>
          <w:szCs w:val="44"/>
        </w:rPr>
        <w:t xml:space="preserve"> </w:t>
      </w:r>
    </w:p>
    <w:p w:rsidR="00FE460C" w:rsidRDefault="00FE460C" w:rsidP="00FE460C">
      <w:pPr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00FE460C">
        <w:rPr>
          <w:rFonts w:ascii="Times New Roman" w:hAnsi="Times New Roman"/>
          <w:b/>
          <w:bCs/>
          <w:sz w:val="24"/>
          <w:szCs w:val="24"/>
        </w:rPr>
        <w:lastRenderedPageBreak/>
        <w:t xml:space="preserve">    Správné řešení </w:t>
      </w:r>
      <w:r w:rsidR="0060045A">
        <w:rPr>
          <w:rFonts w:ascii="Times New Roman" w:hAnsi="Times New Roman"/>
          <w:b/>
          <w:bCs/>
          <w:sz w:val="24"/>
          <w:szCs w:val="24"/>
        </w:rPr>
        <w:t>(hodnocení žáka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:rsidR="0060045A" w:rsidRPr="0060045A" w:rsidRDefault="0060045A" w:rsidP="0060045A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Žák je hodnocen za kreativní, origi</w:t>
      </w:r>
      <w:r w:rsidR="00350C6D">
        <w:rPr>
          <w:rFonts w:ascii="Times New Roman" w:hAnsi="Times New Roman"/>
          <w:bCs/>
          <w:sz w:val="28"/>
          <w:szCs w:val="28"/>
        </w:rPr>
        <w:t>nální zpracování zadaného úkolu</w:t>
      </w:r>
    </w:p>
    <w:p w:rsidR="00243EFD" w:rsidRPr="00243EFD" w:rsidRDefault="0060045A" w:rsidP="0060045A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Musí dodrže</w:t>
      </w:r>
      <w:r w:rsidR="00243EFD">
        <w:rPr>
          <w:rFonts w:ascii="Times New Roman" w:hAnsi="Times New Roman"/>
          <w:bCs/>
          <w:sz w:val="28"/>
          <w:szCs w:val="28"/>
        </w:rPr>
        <w:t>t kompozici textu, správně umístit hlavní a vedlejší text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350C6D" w:rsidRPr="00CE0425" w:rsidRDefault="00CE0425" w:rsidP="00CE0425">
      <w:pPr>
        <w:ind w:left="7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(na formát</w:t>
      </w:r>
      <w:r w:rsidR="0060045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A3</w:t>
      </w:r>
      <w:r w:rsidR="00350C6D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dobře vybrat a použít</w:t>
      </w:r>
      <w:r w:rsidR="0060045A">
        <w:rPr>
          <w:rFonts w:ascii="Times New Roman" w:hAnsi="Times New Roman"/>
          <w:bCs/>
          <w:sz w:val="28"/>
          <w:szCs w:val="28"/>
        </w:rPr>
        <w:t xml:space="preserve"> tvary písmen, bezchybně dodržet rozpal písma, vypočítat správnou výšku i šířku písmen</w:t>
      </w:r>
      <w:r w:rsidR="00350C6D">
        <w:rPr>
          <w:rFonts w:ascii="Times New Roman" w:hAnsi="Times New Roman"/>
          <w:sz w:val="28"/>
          <w:szCs w:val="28"/>
        </w:rPr>
        <w:t xml:space="preserve"> </w:t>
      </w:r>
      <w:r w:rsidR="00350C6D">
        <w:rPr>
          <w:rFonts w:ascii="Times New Roman" w:hAnsi="Times New Roman"/>
          <w:bCs/>
          <w:sz w:val="28"/>
          <w:szCs w:val="28"/>
        </w:rPr>
        <w:t>ve slově</w:t>
      </w:r>
    </w:p>
    <w:p w:rsidR="0060045A" w:rsidRDefault="00350C6D" w:rsidP="00350C6D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Musí nastudovat secesní dekorační ornamentiku, pochopit její dokonalé tvary,</w:t>
      </w:r>
    </w:p>
    <w:p w:rsidR="00350C6D" w:rsidRDefault="00350C6D" w:rsidP="00350C6D">
      <w:pPr>
        <w:ind w:left="7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jemné tahy v dekoru i kontrast s robustními prvky některých částí ornamentů,</w:t>
      </w:r>
    </w:p>
    <w:p w:rsidR="00350C6D" w:rsidRDefault="00350C6D" w:rsidP="00CE0425">
      <w:pPr>
        <w:ind w:left="7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pokud </w:t>
      </w:r>
      <w:r w:rsidR="00CE0425">
        <w:rPr>
          <w:rFonts w:ascii="Times New Roman" w:hAnsi="Times New Roman"/>
          <w:sz w:val="28"/>
          <w:szCs w:val="28"/>
        </w:rPr>
        <w:t xml:space="preserve">například </w:t>
      </w:r>
      <w:r>
        <w:rPr>
          <w:rFonts w:ascii="Times New Roman" w:hAnsi="Times New Roman"/>
          <w:sz w:val="28"/>
          <w:szCs w:val="28"/>
        </w:rPr>
        <w:t>zvolí dekor kolem písma, lze hodn</w:t>
      </w:r>
      <w:r w:rsidR="00CE0425">
        <w:rPr>
          <w:rFonts w:ascii="Times New Roman" w:hAnsi="Times New Roman"/>
          <w:sz w:val="28"/>
          <w:szCs w:val="28"/>
        </w:rPr>
        <w:t xml:space="preserve">otit zejména dodržení secesního </w:t>
      </w:r>
      <w:r>
        <w:rPr>
          <w:rFonts w:ascii="Times New Roman" w:hAnsi="Times New Roman"/>
          <w:sz w:val="28"/>
          <w:szCs w:val="28"/>
        </w:rPr>
        <w:t>stylu kresby</w:t>
      </w:r>
      <w:r w:rsidR="00CE0425">
        <w:rPr>
          <w:rFonts w:ascii="Times New Roman" w:hAnsi="Times New Roman"/>
          <w:sz w:val="28"/>
          <w:szCs w:val="28"/>
        </w:rPr>
        <w:t xml:space="preserve"> podle vyjadřovací schopnosti žáka</w:t>
      </w:r>
      <w:r>
        <w:rPr>
          <w:rFonts w:ascii="Times New Roman" w:hAnsi="Times New Roman"/>
          <w:sz w:val="28"/>
          <w:szCs w:val="28"/>
        </w:rPr>
        <w:t>, hodnotit množství det</w:t>
      </w:r>
      <w:r w:rsidR="00CE0425">
        <w:rPr>
          <w:rFonts w:ascii="Times New Roman" w:hAnsi="Times New Roman"/>
          <w:sz w:val="28"/>
          <w:szCs w:val="28"/>
        </w:rPr>
        <w:t>ailu a jeho propracování,</w:t>
      </w:r>
      <w:r>
        <w:rPr>
          <w:rFonts w:ascii="Times New Roman" w:hAnsi="Times New Roman"/>
          <w:sz w:val="28"/>
          <w:szCs w:val="28"/>
        </w:rPr>
        <w:t xml:space="preserve"> spektrum</w:t>
      </w:r>
      <w:r w:rsidR="00CE04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kombinací detailů v barvě i černobílé verzi.</w:t>
      </w:r>
    </w:p>
    <w:p w:rsidR="00CE0425" w:rsidRPr="0060045A" w:rsidRDefault="00CE0425" w:rsidP="00CE0425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Výběr námětu (žák řeší kreativně své pojetí zvolené předlohy)</w:t>
      </w:r>
    </w:p>
    <w:p w:rsidR="001716D4" w:rsidRPr="00FE460C" w:rsidRDefault="00FE460C" w:rsidP="001716D4">
      <w:pPr>
        <w:pStyle w:val="Odstavecseseznamem"/>
        <w:rPr>
          <w:rFonts w:eastAsia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FE460C">
        <w:rPr>
          <w:rFonts w:ascii="Times New Roman" w:hAnsi="Times New Roman"/>
          <w:b/>
          <w:sz w:val="24"/>
          <w:szCs w:val="24"/>
        </w:rPr>
        <w:t xml:space="preserve"> </w:t>
      </w:r>
    </w:p>
    <w:sectPr w:rsidR="001716D4" w:rsidRPr="00FE460C" w:rsidSect="00D65570">
      <w:headerReference w:type="default" r:id="rId11"/>
      <w:footerReference w:type="default" r:id="rId12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80D" w:rsidRDefault="00C8680D" w:rsidP="00D65570">
      <w:pPr>
        <w:spacing w:line="240" w:lineRule="auto"/>
      </w:pPr>
      <w:r>
        <w:separator/>
      </w:r>
    </w:p>
  </w:endnote>
  <w:endnote w:type="continuationSeparator" w:id="0">
    <w:p w:rsidR="00C8680D" w:rsidRDefault="00C8680D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80D" w:rsidRDefault="00C8680D" w:rsidP="00D65570">
      <w:pPr>
        <w:spacing w:line="240" w:lineRule="auto"/>
      </w:pPr>
      <w:r>
        <w:separator/>
      </w:r>
    </w:p>
  </w:footnote>
  <w:footnote w:type="continuationSeparator" w:id="0">
    <w:p w:rsidR="00C8680D" w:rsidRDefault="00C8680D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E1B09"/>
    <w:multiLevelType w:val="hybridMultilevel"/>
    <w:tmpl w:val="AD4CE798"/>
    <w:lvl w:ilvl="0" w:tplc="3F4A597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2AB3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F6F5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184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EA01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DC34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F05A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7C62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CCB9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6543FC"/>
    <w:multiLevelType w:val="hybridMultilevel"/>
    <w:tmpl w:val="DA521910"/>
    <w:lvl w:ilvl="0" w:tplc="CC7E9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9C2C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268F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F6EC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A6A3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086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647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E208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06F6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FB5B78"/>
    <w:multiLevelType w:val="hybridMultilevel"/>
    <w:tmpl w:val="CA328AFC"/>
    <w:lvl w:ilvl="0" w:tplc="4566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36B4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B8E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F27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1865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A810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249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1AF6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7238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3396276"/>
    <w:multiLevelType w:val="hybridMultilevel"/>
    <w:tmpl w:val="07E893CC"/>
    <w:lvl w:ilvl="0" w:tplc="7DEA06E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08C3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AEDB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C6D4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1C07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8CFC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BCC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0A12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346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768602D"/>
    <w:multiLevelType w:val="hybridMultilevel"/>
    <w:tmpl w:val="C6DEBFC4"/>
    <w:lvl w:ilvl="0" w:tplc="040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>
    <w:nsid w:val="39E1318A"/>
    <w:multiLevelType w:val="hybridMultilevel"/>
    <w:tmpl w:val="57C6BC32"/>
    <w:lvl w:ilvl="0" w:tplc="64E89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A2D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CED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A23C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448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1A2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5C0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508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B40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894BB5"/>
    <w:multiLevelType w:val="hybridMultilevel"/>
    <w:tmpl w:val="5C4410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0741EB7"/>
    <w:multiLevelType w:val="hybridMultilevel"/>
    <w:tmpl w:val="10EC7B4A"/>
    <w:lvl w:ilvl="0" w:tplc="6B1A54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DE41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B45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5CE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F21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F4F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66B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822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94F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FB785F"/>
    <w:multiLevelType w:val="hybridMultilevel"/>
    <w:tmpl w:val="B36CAA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D93485"/>
    <w:multiLevelType w:val="hybridMultilevel"/>
    <w:tmpl w:val="266A121C"/>
    <w:lvl w:ilvl="0" w:tplc="FF2033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4CB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561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C0C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D24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128D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DCBA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104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9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8"/>
  </w:num>
  <w:num w:numId="5">
    <w:abstractNumId w:val="12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9"/>
  </w:num>
  <w:num w:numId="11">
    <w:abstractNumId w:val="13"/>
  </w:num>
  <w:num w:numId="12">
    <w:abstractNumId w:val="6"/>
  </w:num>
  <w:num w:numId="13">
    <w:abstractNumId w:val="2"/>
  </w:num>
  <w:num w:numId="14">
    <w:abstractNumId w:val="0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33A03"/>
    <w:rsid w:val="00056A80"/>
    <w:rsid w:val="000E7937"/>
    <w:rsid w:val="000F3197"/>
    <w:rsid w:val="001716D4"/>
    <w:rsid w:val="00193CF6"/>
    <w:rsid w:val="001A7C74"/>
    <w:rsid w:val="001B67D7"/>
    <w:rsid w:val="001C130C"/>
    <w:rsid w:val="001E01E4"/>
    <w:rsid w:val="001F602E"/>
    <w:rsid w:val="002252D1"/>
    <w:rsid w:val="0023103D"/>
    <w:rsid w:val="00243EFD"/>
    <w:rsid w:val="002D1CB2"/>
    <w:rsid w:val="002F0F1E"/>
    <w:rsid w:val="00350C6D"/>
    <w:rsid w:val="0036014E"/>
    <w:rsid w:val="00380CC6"/>
    <w:rsid w:val="003B04C3"/>
    <w:rsid w:val="003E369D"/>
    <w:rsid w:val="003E4F2C"/>
    <w:rsid w:val="004039BF"/>
    <w:rsid w:val="00405B57"/>
    <w:rsid w:val="0042627B"/>
    <w:rsid w:val="0042695D"/>
    <w:rsid w:val="0047644E"/>
    <w:rsid w:val="004A23FD"/>
    <w:rsid w:val="004D104C"/>
    <w:rsid w:val="00513E2C"/>
    <w:rsid w:val="00546D11"/>
    <w:rsid w:val="00562400"/>
    <w:rsid w:val="00583DAE"/>
    <w:rsid w:val="005F114B"/>
    <w:rsid w:val="0060045A"/>
    <w:rsid w:val="006104FA"/>
    <w:rsid w:val="006B66F6"/>
    <w:rsid w:val="006D1899"/>
    <w:rsid w:val="006D2D5D"/>
    <w:rsid w:val="006E3330"/>
    <w:rsid w:val="0070213F"/>
    <w:rsid w:val="007043B6"/>
    <w:rsid w:val="00756285"/>
    <w:rsid w:val="00773B69"/>
    <w:rsid w:val="007A724D"/>
    <w:rsid w:val="007B6ADA"/>
    <w:rsid w:val="007D0595"/>
    <w:rsid w:val="007E062E"/>
    <w:rsid w:val="007E3F8B"/>
    <w:rsid w:val="007F3E17"/>
    <w:rsid w:val="00807BE8"/>
    <w:rsid w:val="00825373"/>
    <w:rsid w:val="00827FE4"/>
    <w:rsid w:val="008746BC"/>
    <w:rsid w:val="00897ACF"/>
    <w:rsid w:val="008C32E1"/>
    <w:rsid w:val="008C355E"/>
    <w:rsid w:val="008E482A"/>
    <w:rsid w:val="008F775D"/>
    <w:rsid w:val="009647DA"/>
    <w:rsid w:val="00977DEB"/>
    <w:rsid w:val="009D1380"/>
    <w:rsid w:val="009D7442"/>
    <w:rsid w:val="00A0163F"/>
    <w:rsid w:val="00A11FFF"/>
    <w:rsid w:val="00A26375"/>
    <w:rsid w:val="00AA096A"/>
    <w:rsid w:val="00AB6C94"/>
    <w:rsid w:val="00AF26C8"/>
    <w:rsid w:val="00B403F3"/>
    <w:rsid w:val="00BB2DDF"/>
    <w:rsid w:val="00BE169D"/>
    <w:rsid w:val="00C71811"/>
    <w:rsid w:val="00C8680D"/>
    <w:rsid w:val="00CA1716"/>
    <w:rsid w:val="00CA2942"/>
    <w:rsid w:val="00CE0425"/>
    <w:rsid w:val="00D50FD7"/>
    <w:rsid w:val="00D65570"/>
    <w:rsid w:val="00DD512F"/>
    <w:rsid w:val="00DD7478"/>
    <w:rsid w:val="00DE3037"/>
    <w:rsid w:val="00E05325"/>
    <w:rsid w:val="00E5291B"/>
    <w:rsid w:val="00E7196F"/>
    <w:rsid w:val="00E75BD2"/>
    <w:rsid w:val="00F515DF"/>
    <w:rsid w:val="00FA0D5A"/>
    <w:rsid w:val="00FB5DD3"/>
    <w:rsid w:val="00FE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A263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5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87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7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3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8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7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4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9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0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81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8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74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5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0</TotalTime>
  <Pages>3</Pages>
  <Words>321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2014-04-16T15:02:00Z</dcterms:created>
  <dcterms:modified xsi:type="dcterms:W3CDTF">2014-04-16T15:02:00Z</dcterms:modified>
</cp:coreProperties>
</file>