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330" w:rsidRDefault="006E3330"/>
    <w:p w:rsidR="00D65570" w:rsidRDefault="00D65570"/>
    <w:tbl>
      <w:tblPr>
        <w:tblpPr w:leftFromText="141" w:rightFromText="141" w:vertAnchor="page" w:horzAnchor="margin" w:tblpY="184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3"/>
        <w:gridCol w:w="2986"/>
        <w:gridCol w:w="1318"/>
        <w:gridCol w:w="24"/>
        <w:gridCol w:w="467"/>
        <w:gridCol w:w="1289"/>
        <w:gridCol w:w="1307"/>
      </w:tblGrid>
      <w:tr w:rsidR="00D65570" w:rsidTr="00E5291B">
        <w:trPr>
          <w:trHeight w:val="1417"/>
        </w:trPr>
        <w:tc>
          <w:tcPr>
            <w:tcW w:w="2765" w:type="pct"/>
            <w:gridSpan w:val="2"/>
            <w:shd w:val="clear" w:color="auto" w:fill="auto"/>
          </w:tcPr>
          <w:p w:rsidR="00D65570" w:rsidRDefault="00EF1A85" w:rsidP="00E5291B">
            <w:pPr>
              <w:spacing w:line="240" w:lineRule="auto"/>
              <w:ind w:firstLine="0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903855" cy="848360"/>
                  <wp:effectExtent l="1905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855" cy="848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9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Default="00EF1A85" w:rsidP="00E5291B">
            <w:pPr>
              <w:ind w:firstLine="22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7850" cy="577850"/>
                  <wp:effectExtent l="1905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57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pct"/>
            <w:gridSpan w:val="4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65570" w:rsidRDefault="00D65570" w:rsidP="00E5291B">
            <w:pPr>
              <w:spacing w:line="240" w:lineRule="auto"/>
              <w:ind w:firstLine="17"/>
            </w:pPr>
            <w:r>
              <w:t>Obchodní akademie a Střední odborná škola, gen. F. Fajtla, Louny, p.o., Osvoboditelů 380, Louny</w:t>
            </w:r>
          </w:p>
        </w:tc>
      </w:tr>
      <w:tr w:rsidR="00D65570" w:rsidRPr="0055265A" w:rsidTr="00E5291B">
        <w:tc>
          <w:tcPr>
            <w:tcW w:w="1250" w:type="pct"/>
            <w:tcBorders>
              <w:right w:val="single" w:sz="4" w:space="0" w:color="auto"/>
            </w:tcBorders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Číslo projektu</w:t>
            </w:r>
          </w:p>
        </w:tc>
        <w:tc>
          <w:tcPr>
            <w:tcW w:w="15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spacing w:line="240" w:lineRule="auto"/>
              <w:ind w:firstLine="0"/>
              <w:rPr>
                <w:b/>
              </w:rPr>
            </w:pPr>
            <w:r w:rsidRPr="0055265A">
              <w:rPr>
                <w:b/>
              </w:rPr>
              <w:t>CZ.1.07/1.5.00/34.0</w:t>
            </w:r>
            <w:r>
              <w:rPr>
                <w:b/>
              </w:rPr>
              <w:t>644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 sady</w:t>
            </w:r>
          </w:p>
        </w:tc>
        <w:tc>
          <w:tcPr>
            <w:tcW w:w="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1B67D7" w:rsidP="00E5291B">
            <w:pPr>
              <w:ind w:firstLine="0"/>
            </w:pPr>
            <w:r>
              <w:t>25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</w:t>
            </w:r>
            <w:r w:rsidR="003E4F2C">
              <w:t xml:space="preserve"> </w:t>
            </w:r>
            <w:r>
              <w:t>DUM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570" w:rsidRPr="0055265A" w:rsidRDefault="001B67D7" w:rsidP="003E4F2C">
            <w:pPr>
              <w:ind w:firstLine="0"/>
            </w:pPr>
            <w:r>
              <w:t>3.2_25</w:t>
            </w:r>
            <w:r w:rsidR="00D65570">
              <w:t>_</w:t>
            </w:r>
            <w:r w:rsidR="000826F5">
              <w:t>10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Předmět</w:t>
            </w:r>
          </w:p>
        </w:tc>
        <w:tc>
          <w:tcPr>
            <w:tcW w:w="3750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Tematický okruh</w:t>
            </w:r>
          </w:p>
        </w:tc>
        <w:tc>
          <w:tcPr>
            <w:tcW w:w="3750" w:type="pct"/>
            <w:gridSpan w:val="6"/>
            <w:tcBorders>
              <w:top w:val="single" w:sz="4" w:space="0" w:color="auto"/>
            </w:tcBorders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Vývoj písma</w:t>
            </w:r>
            <w:r w:rsidR="002C59F7">
              <w:t xml:space="preserve"> 9</w:t>
            </w:r>
            <w:r w:rsidR="005F114B">
              <w:t xml:space="preserve"> – Písma 19. a 20. století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Název materiálu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Autor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Zuzana Koděrová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Datum tvorby</w:t>
            </w:r>
          </w:p>
        </w:tc>
        <w:tc>
          <w:tcPr>
            <w:tcW w:w="1515" w:type="pct"/>
            <w:shd w:val="clear" w:color="auto" w:fill="auto"/>
          </w:tcPr>
          <w:p w:rsidR="00D65570" w:rsidRDefault="000826F5" w:rsidP="00E5291B">
            <w:pPr>
              <w:spacing w:line="240" w:lineRule="auto"/>
              <w:ind w:firstLine="0"/>
            </w:pPr>
            <w:r>
              <w:t>2. 10</w:t>
            </w:r>
            <w:r w:rsidR="003E4F2C">
              <w:t>. 2013</w:t>
            </w:r>
          </w:p>
        </w:tc>
        <w:tc>
          <w:tcPr>
            <w:tcW w:w="681" w:type="pct"/>
            <w:gridSpan w:val="2"/>
            <w:shd w:val="clear" w:color="auto" w:fill="auto"/>
          </w:tcPr>
          <w:p w:rsidR="00D65570" w:rsidRDefault="00D65570" w:rsidP="00E5291B">
            <w:r>
              <w:t>Ročník</w:t>
            </w:r>
          </w:p>
        </w:tc>
        <w:tc>
          <w:tcPr>
            <w:tcW w:w="1554" w:type="pct"/>
            <w:gridSpan w:val="3"/>
            <w:shd w:val="clear" w:color="auto" w:fill="auto"/>
          </w:tcPr>
          <w:p w:rsidR="00D65570" w:rsidRDefault="001B67D7" w:rsidP="0070213F">
            <w:pPr>
              <w:ind w:firstLine="0"/>
            </w:pPr>
            <w:r>
              <w:t>ARR1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Anotace</w:t>
            </w:r>
          </w:p>
          <w:p w:rsidR="00D65570" w:rsidRDefault="00D65570" w:rsidP="006D1899">
            <w:pPr>
              <w:spacing w:line="240" w:lineRule="auto"/>
              <w:ind w:firstLine="0"/>
            </w:pPr>
            <w:r>
              <w:t>Pracovní list</w:t>
            </w:r>
            <w:r w:rsidR="00C84E07">
              <w:t xml:space="preserve"> 1</w:t>
            </w:r>
            <w:r>
              <w:t xml:space="preserve"> je součástí prezentace (</w:t>
            </w:r>
            <w:r w:rsidR="000826F5">
              <w:t>10</w:t>
            </w:r>
            <w:r>
              <w:t xml:space="preserve">): </w:t>
            </w:r>
            <w:r w:rsidR="001F602E">
              <w:t>Písmo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Metodický pokyn</w:t>
            </w:r>
          </w:p>
          <w:p w:rsidR="00D65570" w:rsidRDefault="001F602E" w:rsidP="00E5291B">
            <w:pPr>
              <w:spacing w:line="240" w:lineRule="auto"/>
              <w:ind w:firstLine="0"/>
            </w:pPr>
            <w:r>
              <w:t>Pracovní list s praktickým řešením zadaného úkolu</w:t>
            </w:r>
            <w:r w:rsidR="00D65570">
              <w:t xml:space="preserve"> pro žáky. Cílová skupina žáků 16 – 19 let.</w:t>
            </w:r>
          </w:p>
        </w:tc>
      </w:tr>
    </w:tbl>
    <w:p w:rsidR="00D65570" w:rsidRDefault="00D65570"/>
    <w:p w:rsidR="00D65570" w:rsidRDefault="00D65570"/>
    <w:p w:rsidR="00D65570" w:rsidRDefault="00D65570"/>
    <w:p w:rsidR="00D65570" w:rsidRDefault="00D65570"/>
    <w:p w:rsidR="00D65570" w:rsidRPr="00DD512F" w:rsidRDefault="00DD512F" w:rsidP="00DD512F">
      <w:pPr>
        <w:ind w:firstLine="0"/>
      </w:pPr>
      <w:r>
        <w:t xml:space="preserve">                                                                      </w:t>
      </w: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EF1A85" w:rsidRDefault="00EF1A85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A0163F" w:rsidRDefault="00A26375" w:rsidP="005B3F18">
      <w:pPr>
        <w:ind w:firstLine="0"/>
        <w:jc w:val="left"/>
        <w:rPr>
          <w:rFonts w:ascii="Times New Roman" w:hAnsi="Times New Roman"/>
          <w:b/>
          <w:sz w:val="40"/>
          <w:szCs w:val="40"/>
        </w:rPr>
      </w:pPr>
      <w:r>
        <w:lastRenderedPageBreak/>
        <w:t xml:space="preserve"> </w:t>
      </w:r>
      <w:r w:rsidR="00C71811" w:rsidRPr="005B3F18">
        <w:rPr>
          <w:rFonts w:ascii="Times New Roman" w:hAnsi="Times New Roman"/>
          <w:b/>
          <w:sz w:val="40"/>
          <w:szCs w:val="40"/>
        </w:rPr>
        <w:t>Pracovní list</w:t>
      </w:r>
      <w:r w:rsidR="005B3F18" w:rsidRPr="005B3F18">
        <w:rPr>
          <w:rFonts w:ascii="Times New Roman" w:hAnsi="Times New Roman"/>
          <w:b/>
          <w:sz w:val="40"/>
          <w:szCs w:val="40"/>
        </w:rPr>
        <w:t xml:space="preserve"> 1</w:t>
      </w:r>
    </w:p>
    <w:p w:rsidR="000826F5" w:rsidRDefault="000826F5" w:rsidP="005B3F18">
      <w:pPr>
        <w:ind w:firstLine="0"/>
        <w:jc w:val="left"/>
        <w:rPr>
          <w:rFonts w:ascii="Times New Roman" w:hAnsi="Times New Roman"/>
          <w:b/>
          <w:sz w:val="40"/>
          <w:szCs w:val="40"/>
        </w:rPr>
      </w:pPr>
    </w:p>
    <w:p w:rsidR="000826F5" w:rsidRDefault="000826F5" w:rsidP="000826F5">
      <w:pPr>
        <w:ind w:firstLine="0"/>
        <w:jc w:val="left"/>
        <w:rPr>
          <w:rFonts w:ascii="Times New Roman" w:hAnsi="Times New Roman"/>
          <w:b/>
          <w:bCs/>
          <w:color w:val="0070C0"/>
          <w:sz w:val="32"/>
          <w:szCs w:val="32"/>
        </w:rPr>
      </w:pPr>
      <w:r w:rsidRPr="000826F5">
        <w:rPr>
          <w:rFonts w:ascii="Times New Roman" w:hAnsi="Times New Roman"/>
          <w:b/>
          <w:bCs/>
          <w:color w:val="0070C0"/>
          <w:sz w:val="32"/>
          <w:szCs w:val="32"/>
        </w:rPr>
        <w:t>Podle předlohy na formát A4 překresli konstrukci písmen</w:t>
      </w:r>
    </w:p>
    <w:p w:rsidR="000826F5" w:rsidRDefault="000826F5" w:rsidP="000826F5">
      <w:pPr>
        <w:ind w:firstLine="0"/>
        <w:jc w:val="left"/>
        <w:rPr>
          <w:rFonts w:ascii="Times New Roman" w:hAnsi="Times New Roman"/>
          <w:b/>
          <w:color w:val="0070C0"/>
          <w:sz w:val="32"/>
          <w:szCs w:val="32"/>
        </w:rPr>
      </w:pPr>
      <w:r w:rsidRPr="000826F5">
        <w:rPr>
          <w:rFonts w:ascii="Times New Roman" w:hAnsi="Times New Roman"/>
          <w:b/>
          <w:color w:val="0070C0"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10" o:spid="_x0000_s1037" type="#_x0000_t202" style="position:absolute;margin-left:209.8pt;margin-top:210.6pt;width:61.25pt;height:17.1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" filled="f" strokecolor="#4f6228">
            <v:textbox style="mso-fit-shape-to-text:t">
              <w:txbxContent>
                <w:p w:rsidR="000826F5" w:rsidRDefault="000826F5" w:rsidP="000826F5">
                  <w:pPr>
                    <w:pStyle w:val="Normlnweb"/>
                    <w:spacing w:before="0" w:beforeAutospacing="0" w:after="0" w:afterAutospacing="0"/>
                  </w:pPr>
                  <w:r w:rsidRPr="000826F5">
                    <w:rPr>
                      <w:color w:val="000000"/>
                      <w:kern w:val="24"/>
                      <w:sz w:val="16"/>
                      <w:szCs w:val="16"/>
                    </w:rPr>
                    <w:t>Archiv autora</w:t>
                  </w:r>
                </w:p>
              </w:txbxContent>
            </v:textbox>
          </v:shape>
        </w:pict>
      </w:r>
      <w:r w:rsidR="00EF1A85">
        <w:rPr>
          <w:rFonts w:ascii="Times New Roman" w:hAnsi="Times New Roman"/>
          <w:b/>
          <w:noProof/>
          <w:color w:val="0070C0"/>
          <w:sz w:val="32"/>
          <w:szCs w:val="32"/>
          <w:lang w:eastAsia="cs-CZ"/>
        </w:rPr>
        <w:drawing>
          <wp:inline distT="0" distB="0" distL="0" distR="0">
            <wp:extent cx="2531110" cy="2933700"/>
            <wp:effectExtent l="19050" t="0" r="2540" b="0"/>
            <wp:docPr id="3" name="Picture 4" descr="Popis: C:\Users\Koděrová\Desktop\fotomix\konstrukce písm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opis: C:\Users\Koděrová\Desktop\fotomix\konstrukce písma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11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color w:val="0070C0"/>
          <w:sz w:val="32"/>
          <w:szCs w:val="32"/>
        </w:rPr>
        <w:t xml:space="preserve">  </w:t>
      </w:r>
    </w:p>
    <w:p w:rsidR="000826F5" w:rsidRPr="000826F5" w:rsidRDefault="000826F5" w:rsidP="000826F5">
      <w:pPr>
        <w:ind w:firstLine="0"/>
        <w:jc w:val="left"/>
        <w:rPr>
          <w:rFonts w:ascii="Times New Roman" w:hAnsi="Times New Roman"/>
          <w:b/>
          <w:color w:val="0070C0"/>
          <w:sz w:val="32"/>
          <w:szCs w:val="32"/>
        </w:rPr>
      </w:pPr>
      <w:r w:rsidRPr="000826F5">
        <w:rPr>
          <w:rFonts w:ascii="Times New Roman" w:hAnsi="Times New Roman"/>
          <w:b/>
          <w:color w:val="0070C0"/>
          <w:sz w:val="32"/>
          <w:szCs w:val="32"/>
        </w:rPr>
        <w:pict>
          <v:shape id="TextovéPole 4" o:spid="_x0000_s1035" type="#_x0000_t202" style="position:absolute;margin-left:0;margin-top:0;width:226.8pt;height:36.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" filled="f" stroked="f">
            <v:textbox style="mso-fit-shape-to-text:t">
              <w:txbxContent>
                <w:p w:rsidR="000826F5" w:rsidRDefault="000826F5" w:rsidP="000826F5">
                  <w:pPr>
                    <w:pStyle w:val="Normlnweb"/>
                    <w:spacing w:before="0" w:beforeAutospacing="0" w:after="0" w:afterAutospacing="0"/>
                  </w:pPr>
                  <w:r w:rsidRPr="000826F5">
                    <w:rPr>
                      <w:rFonts w:ascii="Calibri" w:hAnsi="Calibri"/>
                      <w:color w:val="000000"/>
                      <w:kern w:val="24"/>
                    </w:rPr>
                    <w:t xml:space="preserve">Můžeš vhodně doplnit pastelkami barvu </w:t>
                  </w:r>
                </w:p>
                <w:p w:rsidR="000826F5" w:rsidRDefault="000826F5" w:rsidP="000826F5">
                  <w:pPr>
                    <w:pStyle w:val="Normlnweb"/>
                    <w:spacing w:before="0" w:beforeAutospacing="0" w:after="0" w:afterAutospacing="0"/>
                  </w:pPr>
                  <w:r w:rsidRPr="000826F5">
                    <w:rPr>
                      <w:rFonts w:ascii="Calibri" w:hAnsi="Calibri"/>
                      <w:color w:val="000000"/>
                      <w:kern w:val="24"/>
                    </w:rPr>
                    <w:t>(i více barev) ploch písmen nebo pozadí</w:t>
                  </w:r>
                </w:p>
              </w:txbxContent>
            </v:textbox>
          </v:shape>
        </w:pict>
      </w:r>
    </w:p>
    <w:p w:rsidR="000826F5" w:rsidRDefault="000826F5" w:rsidP="005B3F18">
      <w:pPr>
        <w:ind w:firstLine="0"/>
        <w:jc w:val="left"/>
        <w:rPr>
          <w:rFonts w:ascii="Times New Roman" w:hAnsi="Times New Roman"/>
          <w:b/>
          <w:sz w:val="40"/>
          <w:szCs w:val="40"/>
        </w:rPr>
      </w:pPr>
    </w:p>
    <w:p w:rsidR="00C71811" w:rsidRPr="00DD7478" w:rsidRDefault="00C71811" w:rsidP="00DD7478">
      <w:pPr>
        <w:ind w:firstLine="0"/>
        <w:jc w:val="left"/>
      </w:pPr>
      <w:r>
        <w:rPr>
          <w:noProof/>
          <w:lang w:eastAsia="cs-CZ"/>
        </w:rPr>
        <w:pict>
          <v:shape id="TextovéPole 2" o:spid="_x0000_s1027" type="#_x0000_t202" style="position:absolute;margin-left:-4.2pt;margin-top:17.15pt;width:22.8pt;height:32.85pt;z-index:25165670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" filled="f" stroked="f">
            <v:textbox style="mso-fit-shape-to-text:t">
              <w:txbxContent>
                <w:p w:rsidR="00977DEB" w:rsidRPr="0042695D" w:rsidRDefault="00977DEB" w:rsidP="00756285">
                  <w:pPr>
                    <w:pStyle w:val="Odstavecseseznamem"/>
                    <w:ind w:left="0" w:firstLine="0"/>
                    <w:jc w:val="left"/>
                    <w:rPr>
                      <w:rFonts w:eastAsia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C71811" w:rsidRPr="005B3F18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DD7478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/>
          <w:b/>
          <w:bCs/>
          <w:color w:val="000000"/>
          <w:sz w:val="44"/>
          <w:szCs w:val="44"/>
        </w:rPr>
        <w:t xml:space="preserve">    </w:t>
      </w:r>
    </w:p>
    <w:p w:rsidR="009D1380" w:rsidRDefault="009D1380" w:rsidP="00FE460C">
      <w:pPr>
        <w:ind w:firstLine="0"/>
        <w:jc w:val="left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2C59F7" w:rsidRDefault="00C71811" w:rsidP="00FE460C">
      <w:pPr>
        <w:ind w:firstLine="0"/>
        <w:jc w:val="left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/>
          <w:b/>
          <w:bCs/>
          <w:color w:val="000000"/>
          <w:sz w:val="44"/>
          <w:szCs w:val="44"/>
        </w:rPr>
        <w:lastRenderedPageBreak/>
        <w:t xml:space="preserve">  </w:t>
      </w:r>
    </w:p>
    <w:p w:rsidR="000E02E9" w:rsidRDefault="00E05325" w:rsidP="00FE460C">
      <w:pPr>
        <w:ind w:firstLine="0"/>
        <w:jc w:val="left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/>
          <w:b/>
          <w:bCs/>
          <w:color w:val="000000"/>
          <w:sz w:val="44"/>
          <w:szCs w:val="44"/>
        </w:rPr>
        <w:t>(</w:t>
      </w:r>
      <w:r w:rsidR="001F602E">
        <w:rPr>
          <w:rFonts w:ascii="Times New Roman" w:hAnsi="Times New Roman"/>
          <w:b/>
          <w:bCs/>
          <w:color w:val="000000"/>
          <w:sz w:val="44"/>
          <w:szCs w:val="44"/>
        </w:rPr>
        <w:t>Správné</w:t>
      </w:r>
      <w:r w:rsidR="00D65570" w:rsidRPr="007F3E17">
        <w:rPr>
          <w:rFonts w:ascii="Times New Roman" w:hAnsi="Times New Roman"/>
          <w:b/>
          <w:bCs/>
          <w:color w:val="000000"/>
          <w:sz w:val="44"/>
          <w:szCs w:val="44"/>
        </w:rPr>
        <w:t xml:space="preserve"> řešení</w:t>
      </w:r>
      <w:r>
        <w:rPr>
          <w:rFonts w:ascii="Times New Roman" w:hAnsi="Times New Roman"/>
          <w:b/>
          <w:bCs/>
          <w:color w:val="000000"/>
          <w:sz w:val="44"/>
          <w:szCs w:val="44"/>
        </w:rPr>
        <w:t>)</w:t>
      </w:r>
    </w:p>
    <w:p w:rsidR="00D65570" w:rsidRDefault="001C130C" w:rsidP="00FE460C">
      <w:pPr>
        <w:ind w:firstLine="0"/>
        <w:jc w:val="left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/>
          <w:b/>
          <w:bCs/>
          <w:color w:val="000000"/>
          <w:sz w:val="44"/>
          <w:szCs w:val="44"/>
        </w:rPr>
        <w:t xml:space="preserve"> </w:t>
      </w:r>
    </w:p>
    <w:p w:rsidR="00FE460C" w:rsidRDefault="00FE460C" w:rsidP="00FE460C">
      <w:pPr>
        <w:ind w:firstLine="0"/>
        <w:jc w:val="left"/>
        <w:rPr>
          <w:rFonts w:ascii="Times New Roman" w:hAnsi="Times New Roman"/>
          <w:b/>
          <w:bCs/>
          <w:sz w:val="24"/>
          <w:szCs w:val="24"/>
        </w:rPr>
      </w:pPr>
      <w:r w:rsidRPr="00FE460C">
        <w:rPr>
          <w:rFonts w:ascii="Times New Roman" w:hAnsi="Times New Roman"/>
          <w:b/>
          <w:bCs/>
          <w:sz w:val="24"/>
          <w:szCs w:val="24"/>
        </w:rPr>
        <w:t xml:space="preserve">    Správné řešení </w:t>
      </w:r>
      <w:r w:rsidR="0060045A">
        <w:rPr>
          <w:rFonts w:ascii="Times New Roman" w:hAnsi="Times New Roman"/>
          <w:b/>
          <w:bCs/>
          <w:sz w:val="24"/>
          <w:szCs w:val="24"/>
        </w:rPr>
        <w:t>(hodnocení žáka</w:t>
      </w:r>
      <w:r>
        <w:rPr>
          <w:rFonts w:ascii="Times New Roman" w:hAnsi="Times New Roman"/>
          <w:b/>
          <w:bCs/>
          <w:sz w:val="24"/>
          <w:szCs w:val="24"/>
        </w:rPr>
        <w:t>)</w:t>
      </w:r>
    </w:p>
    <w:p w:rsidR="0060045A" w:rsidRPr="0060045A" w:rsidRDefault="000E02E9" w:rsidP="0060045A">
      <w:pPr>
        <w:numPr>
          <w:ilvl w:val="0"/>
          <w:numId w:val="11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Žák je hodnocen za přesné, písmomalířsky čisté</w:t>
      </w:r>
      <w:r w:rsidR="00350C6D">
        <w:rPr>
          <w:rFonts w:ascii="Times New Roman" w:hAnsi="Times New Roman"/>
          <w:bCs/>
          <w:sz w:val="28"/>
          <w:szCs w:val="28"/>
        </w:rPr>
        <w:t xml:space="preserve"> zpracování zadaného úkolu</w:t>
      </w:r>
    </w:p>
    <w:p w:rsidR="000826F5" w:rsidRPr="000826F5" w:rsidRDefault="0060045A" w:rsidP="002C59F7">
      <w:pPr>
        <w:numPr>
          <w:ilvl w:val="0"/>
          <w:numId w:val="11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Musí dodržet kompozici textu na os</w:t>
      </w:r>
      <w:r w:rsidR="002C59F7">
        <w:rPr>
          <w:rFonts w:ascii="Times New Roman" w:hAnsi="Times New Roman"/>
          <w:bCs/>
          <w:sz w:val="28"/>
          <w:szCs w:val="28"/>
        </w:rPr>
        <w:t xml:space="preserve">u </w:t>
      </w:r>
      <w:r w:rsidR="000826F5">
        <w:rPr>
          <w:rFonts w:ascii="Times New Roman" w:hAnsi="Times New Roman"/>
          <w:bCs/>
          <w:sz w:val="28"/>
          <w:szCs w:val="28"/>
        </w:rPr>
        <w:t xml:space="preserve">(střed), správně zkonstruovat písmena </w:t>
      </w:r>
    </w:p>
    <w:p w:rsidR="00350C6D" w:rsidRPr="002C59F7" w:rsidRDefault="000826F5" w:rsidP="000826F5">
      <w:pPr>
        <w:ind w:left="720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(na výšku </w:t>
      </w:r>
      <w:r w:rsidR="002C59F7">
        <w:rPr>
          <w:rFonts w:ascii="Times New Roman" w:hAnsi="Times New Roman"/>
          <w:sz w:val="28"/>
          <w:szCs w:val="28"/>
        </w:rPr>
        <w:t xml:space="preserve">i na střed </w:t>
      </w:r>
      <w:r w:rsidR="0060045A" w:rsidRPr="002C59F7">
        <w:rPr>
          <w:rFonts w:ascii="Times New Roman" w:hAnsi="Times New Roman"/>
          <w:bCs/>
          <w:sz w:val="28"/>
          <w:szCs w:val="28"/>
        </w:rPr>
        <w:t xml:space="preserve">čtvrtky </w:t>
      </w:r>
      <w:r w:rsidR="00350C6D" w:rsidRPr="002C59F7">
        <w:rPr>
          <w:rFonts w:ascii="Times New Roman" w:hAnsi="Times New Roman"/>
          <w:bCs/>
          <w:sz w:val="28"/>
          <w:szCs w:val="28"/>
        </w:rPr>
        <w:t xml:space="preserve">A4, </w:t>
      </w:r>
      <w:r>
        <w:rPr>
          <w:rFonts w:ascii="Times New Roman" w:hAnsi="Times New Roman"/>
          <w:bCs/>
          <w:sz w:val="28"/>
          <w:szCs w:val="28"/>
        </w:rPr>
        <w:t xml:space="preserve">dobře přerýsovat </w:t>
      </w:r>
      <w:r w:rsidR="0060045A" w:rsidRPr="002C59F7">
        <w:rPr>
          <w:rFonts w:ascii="Times New Roman" w:hAnsi="Times New Roman"/>
          <w:bCs/>
          <w:sz w:val="28"/>
          <w:szCs w:val="28"/>
        </w:rPr>
        <w:t xml:space="preserve"> tvary písmen</w:t>
      </w:r>
      <w:r w:rsidR="002C59F7">
        <w:rPr>
          <w:rFonts w:ascii="Times New Roman" w:hAnsi="Times New Roman"/>
          <w:bCs/>
          <w:sz w:val="28"/>
          <w:szCs w:val="28"/>
        </w:rPr>
        <w:t>, bezch</w:t>
      </w:r>
      <w:r>
        <w:rPr>
          <w:rFonts w:ascii="Times New Roman" w:hAnsi="Times New Roman"/>
          <w:bCs/>
          <w:sz w:val="28"/>
          <w:szCs w:val="28"/>
        </w:rPr>
        <w:t>ybně dodržet vypočtenou stopu písmen</w:t>
      </w:r>
      <w:r w:rsidR="0060045A" w:rsidRPr="002C59F7">
        <w:rPr>
          <w:rFonts w:ascii="Times New Roman" w:hAnsi="Times New Roman"/>
          <w:bCs/>
          <w:sz w:val="28"/>
          <w:szCs w:val="28"/>
        </w:rPr>
        <w:t>, vypočítat správnou výšku i šířku písmen</w:t>
      </w:r>
      <w:r w:rsidR="002C59F7">
        <w:rPr>
          <w:rFonts w:ascii="Times New Roman" w:hAnsi="Times New Roman"/>
          <w:sz w:val="28"/>
          <w:szCs w:val="28"/>
        </w:rPr>
        <w:t>.</w:t>
      </w:r>
    </w:p>
    <w:p w:rsidR="00350C6D" w:rsidRPr="0060045A" w:rsidRDefault="000826F5" w:rsidP="000826F5">
      <w:pPr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 L</w:t>
      </w:r>
      <w:r w:rsidR="00350C6D">
        <w:rPr>
          <w:rFonts w:ascii="Times New Roman" w:hAnsi="Times New Roman"/>
          <w:sz w:val="28"/>
          <w:szCs w:val="28"/>
        </w:rPr>
        <w:t>ze hodn</w:t>
      </w:r>
      <w:r>
        <w:rPr>
          <w:rFonts w:ascii="Times New Roman" w:hAnsi="Times New Roman"/>
          <w:sz w:val="28"/>
          <w:szCs w:val="28"/>
        </w:rPr>
        <w:t xml:space="preserve">otit zejména přesnost a čistotu </w:t>
      </w:r>
      <w:r w:rsidR="00350C6D">
        <w:rPr>
          <w:rFonts w:ascii="Times New Roman" w:hAnsi="Times New Roman"/>
          <w:sz w:val="28"/>
          <w:szCs w:val="28"/>
        </w:rPr>
        <w:t>kresby</w:t>
      </w:r>
      <w:r>
        <w:rPr>
          <w:rFonts w:ascii="Times New Roman" w:hAnsi="Times New Roman"/>
          <w:sz w:val="28"/>
          <w:szCs w:val="28"/>
        </w:rPr>
        <w:t>.</w:t>
      </w:r>
      <w:r w:rsidR="00350C6D">
        <w:rPr>
          <w:rFonts w:ascii="Times New Roman" w:hAnsi="Times New Roman"/>
          <w:sz w:val="28"/>
          <w:szCs w:val="28"/>
        </w:rPr>
        <w:t xml:space="preserve"> </w:t>
      </w:r>
    </w:p>
    <w:p w:rsidR="001716D4" w:rsidRPr="00FE460C" w:rsidRDefault="00FE460C" w:rsidP="001716D4">
      <w:pPr>
        <w:pStyle w:val="Odstavecseseznamem"/>
        <w:rPr>
          <w:rFonts w:eastAsia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Pr="00FE460C">
        <w:rPr>
          <w:rFonts w:ascii="Times New Roman" w:hAnsi="Times New Roman"/>
          <w:b/>
          <w:sz w:val="24"/>
          <w:szCs w:val="24"/>
        </w:rPr>
        <w:t xml:space="preserve"> </w:t>
      </w:r>
    </w:p>
    <w:sectPr w:rsidR="001716D4" w:rsidRPr="00FE460C" w:rsidSect="00D65570">
      <w:headerReference w:type="default" r:id="rId10"/>
      <w:footerReference w:type="default" r:id="rId11"/>
      <w:pgSz w:w="11906" w:h="16838" w:code="9"/>
      <w:pgMar w:top="1418" w:right="1134" w:bottom="1418" w:left="1134" w:header="709" w:footer="709" w:gutter="0"/>
      <w:cols w:space="708"/>
      <w:docGrid w:linePitch="43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198" w:rsidRDefault="005B5198" w:rsidP="00D65570">
      <w:pPr>
        <w:spacing w:line="240" w:lineRule="auto"/>
      </w:pPr>
      <w:r>
        <w:separator/>
      </w:r>
    </w:p>
  </w:endnote>
  <w:endnote w:type="continuationSeparator" w:id="0">
    <w:p w:rsidR="005B5198" w:rsidRDefault="005B5198" w:rsidP="00D6557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570" w:rsidRDefault="001C130C" w:rsidP="001C130C">
    <w:pPr>
      <w:pStyle w:val="Zpat"/>
      <w:ind w:firstLine="0"/>
      <w:rPr>
        <w:i/>
        <w:color w:val="000000"/>
      </w:rPr>
    </w:pPr>
    <w:r>
      <w:rPr>
        <w:i/>
        <w:color w:val="000000"/>
      </w:rPr>
      <w:t xml:space="preserve">                                           </w:t>
    </w:r>
    <w:r w:rsidR="00D65570" w:rsidRPr="004F36C3">
      <w:rPr>
        <w:i/>
        <w:color w:val="000000"/>
      </w:rPr>
      <w:t>Autorem materiálu a všech je</w:t>
    </w:r>
    <w:r>
      <w:rPr>
        <w:i/>
        <w:color w:val="000000"/>
      </w:rPr>
      <w:t>ho částí</w:t>
    </w:r>
    <w:r w:rsidR="00D65570" w:rsidRPr="004F36C3">
      <w:rPr>
        <w:i/>
        <w:color w:val="000000"/>
      </w:rPr>
      <w:t xml:space="preserve"> je </w:t>
    </w:r>
    <w:r w:rsidR="006D2D5D">
      <w:rPr>
        <w:i/>
        <w:color w:val="000000"/>
      </w:rPr>
      <w:t>Zuzana Koděrová</w:t>
    </w:r>
    <w:r w:rsidR="00D65570">
      <w:rPr>
        <w:i/>
        <w:color w:val="000000"/>
      </w:rPr>
      <w:t>.</w:t>
    </w:r>
  </w:p>
  <w:p w:rsidR="00D65570" w:rsidRDefault="00D65570">
    <w:pPr>
      <w:pStyle w:val="Zpat"/>
    </w:pPr>
  </w:p>
  <w:p w:rsidR="00D65570" w:rsidRDefault="00D6557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198" w:rsidRDefault="005B5198" w:rsidP="00D65570">
      <w:pPr>
        <w:spacing w:line="240" w:lineRule="auto"/>
      </w:pPr>
      <w:r>
        <w:separator/>
      </w:r>
    </w:p>
  </w:footnote>
  <w:footnote w:type="continuationSeparator" w:id="0">
    <w:p w:rsidR="005B5198" w:rsidRDefault="005B5198" w:rsidP="00D6557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D5D" w:rsidRDefault="006D2D5D" w:rsidP="000F3197">
    <w:pPr>
      <w:pStyle w:val="Zhlav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E1B09"/>
    <w:multiLevelType w:val="hybridMultilevel"/>
    <w:tmpl w:val="AD4CE798"/>
    <w:lvl w:ilvl="0" w:tplc="3F4A597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2AB3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F6F5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184B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EA01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DC34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FF05A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7C62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CCB9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8670E4"/>
    <w:multiLevelType w:val="hybridMultilevel"/>
    <w:tmpl w:val="3A5AFC70"/>
    <w:lvl w:ilvl="0" w:tplc="FBDA5F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3C53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DC55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A8E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4832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6864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BCE4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32DC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889A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6543FC"/>
    <w:multiLevelType w:val="hybridMultilevel"/>
    <w:tmpl w:val="DA521910"/>
    <w:lvl w:ilvl="0" w:tplc="CC7E9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9C2C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268F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F6EC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A6A3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086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D6478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E208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06F6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FB5B78"/>
    <w:multiLevelType w:val="hybridMultilevel"/>
    <w:tmpl w:val="CA328AFC"/>
    <w:lvl w:ilvl="0" w:tplc="4566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36B4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B8EC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F273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1865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A810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249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1AF6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7238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3396276"/>
    <w:multiLevelType w:val="hybridMultilevel"/>
    <w:tmpl w:val="07E893CC"/>
    <w:lvl w:ilvl="0" w:tplc="7DEA06E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08C3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AEDB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C6D4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1C07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8CFC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BCC0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0A12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3467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88343F"/>
    <w:multiLevelType w:val="hybridMultilevel"/>
    <w:tmpl w:val="47A02BC6"/>
    <w:lvl w:ilvl="0" w:tplc="BEA084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2618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C0F9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3A0A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26CE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4CA5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7694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D4E0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B829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768602D"/>
    <w:multiLevelType w:val="hybridMultilevel"/>
    <w:tmpl w:val="C6DEBFC4"/>
    <w:lvl w:ilvl="0" w:tplc="040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7">
    <w:nsid w:val="39E1318A"/>
    <w:multiLevelType w:val="hybridMultilevel"/>
    <w:tmpl w:val="57C6BC32"/>
    <w:lvl w:ilvl="0" w:tplc="64E89F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A2D1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CED8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A23C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448A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1A2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5C04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5083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B40E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D9E7A6F"/>
    <w:multiLevelType w:val="hybridMultilevel"/>
    <w:tmpl w:val="8484224C"/>
    <w:lvl w:ilvl="0" w:tplc="3D94C1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B462F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F6ED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FC86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BC91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0AE9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5C62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7609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FA83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4894BB5"/>
    <w:multiLevelType w:val="hybridMultilevel"/>
    <w:tmpl w:val="5C4410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4F3A97"/>
    <w:multiLevelType w:val="hybridMultilevel"/>
    <w:tmpl w:val="CC546D8C"/>
    <w:lvl w:ilvl="0" w:tplc="2D5ED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0ECF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8EC5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221B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161E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CC86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D436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04F2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1C56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0741EB7"/>
    <w:multiLevelType w:val="hybridMultilevel"/>
    <w:tmpl w:val="10EC7B4A"/>
    <w:lvl w:ilvl="0" w:tplc="6B1A54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DE41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B450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5CE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F214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F4F4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66B8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822F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94FF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78C61DC6"/>
    <w:multiLevelType w:val="hybridMultilevel"/>
    <w:tmpl w:val="C3D69FD4"/>
    <w:lvl w:ilvl="0" w:tplc="F31ADE4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A808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2C8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42EE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A11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78E8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B61A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20D9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760B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8FB785F"/>
    <w:multiLevelType w:val="hybridMultilevel"/>
    <w:tmpl w:val="B36CAA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D93485"/>
    <w:multiLevelType w:val="hybridMultilevel"/>
    <w:tmpl w:val="266A121C"/>
    <w:lvl w:ilvl="0" w:tplc="FF2033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4CB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5614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C0C3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D245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128D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DCBA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1043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9D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0"/>
  </w:num>
  <w:num w:numId="2">
    <w:abstractNumId w:val="1"/>
  </w:num>
  <w:num w:numId="3">
    <w:abstractNumId w:val="5"/>
  </w:num>
  <w:num w:numId="4">
    <w:abstractNumId w:val="8"/>
  </w:num>
  <w:num w:numId="5">
    <w:abstractNumId w:val="12"/>
  </w:num>
  <w:num w:numId="6">
    <w:abstractNumId w:val="7"/>
  </w:num>
  <w:num w:numId="7">
    <w:abstractNumId w:val="11"/>
  </w:num>
  <w:num w:numId="8">
    <w:abstractNumId w:val="14"/>
  </w:num>
  <w:num w:numId="9">
    <w:abstractNumId w:val="3"/>
  </w:num>
  <w:num w:numId="10">
    <w:abstractNumId w:val="9"/>
  </w:num>
  <w:num w:numId="11">
    <w:abstractNumId w:val="13"/>
  </w:num>
  <w:num w:numId="12">
    <w:abstractNumId w:val="6"/>
  </w:num>
  <w:num w:numId="13">
    <w:abstractNumId w:val="2"/>
  </w:num>
  <w:num w:numId="14">
    <w:abstractNumId w:val="0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defaultTabStop w:val="708"/>
  <w:hyphenationZone w:val="425"/>
  <w:drawingGridHorizontalSpacing w:val="120"/>
  <w:drawingGridVerticalSpacing w:val="437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E482A"/>
    <w:rsid w:val="000053EE"/>
    <w:rsid w:val="000826F5"/>
    <w:rsid w:val="000E02E9"/>
    <w:rsid w:val="000E7937"/>
    <w:rsid w:val="000F3197"/>
    <w:rsid w:val="0014278F"/>
    <w:rsid w:val="001716D4"/>
    <w:rsid w:val="00193CF6"/>
    <w:rsid w:val="001B67D7"/>
    <w:rsid w:val="001C130C"/>
    <w:rsid w:val="001E01E4"/>
    <w:rsid w:val="001F602E"/>
    <w:rsid w:val="002252D1"/>
    <w:rsid w:val="0023103D"/>
    <w:rsid w:val="002C59F7"/>
    <w:rsid w:val="002D1CB2"/>
    <w:rsid w:val="002F0F1E"/>
    <w:rsid w:val="00350C6D"/>
    <w:rsid w:val="0036014E"/>
    <w:rsid w:val="003B04C3"/>
    <w:rsid w:val="003E369D"/>
    <w:rsid w:val="003E4F2C"/>
    <w:rsid w:val="004039BF"/>
    <w:rsid w:val="00405B57"/>
    <w:rsid w:val="0042627B"/>
    <w:rsid w:val="0042695D"/>
    <w:rsid w:val="0047644E"/>
    <w:rsid w:val="004A23FD"/>
    <w:rsid w:val="004D104C"/>
    <w:rsid w:val="004E0982"/>
    <w:rsid w:val="00513785"/>
    <w:rsid w:val="00513E2C"/>
    <w:rsid w:val="00546D11"/>
    <w:rsid w:val="00583DAE"/>
    <w:rsid w:val="005B3F18"/>
    <w:rsid w:val="005B5198"/>
    <w:rsid w:val="005F114B"/>
    <w:rsid w:val="0060045A"/>
    <w:rsid w:val="006104FA"/>
    <w:rsid w:val="006B66F6"/>
    <w:rsid w:val="006D1899"/>
    <w:rsid w:val="006D2D5D"/>
    <w:rsid w:val="006E3330"/>
    <w:rsid w:val="0070213F"/>
    <w:rsid w:val="007043B6"/>
    <w:rsid w:val="00756285"/>
    <w:rsid w:val="00773B69"/>
    <w:rsid w:val="00776F78"/>
    <w:rsid w:val="007A724D"/>
    <w:rsid w:val="007B6ADA"/>
    <w:rsid w:val="007D0595"/>
    <w:rsid w:val="007E062E"/>
    <w:rsid w:val="007E3F8B"/>
    <w:rsid w:val="007F3E17"/>
    <w:rsid w:val="00807BE8"/>
    <w:rsid w:val="00814A36"/>
    <w:rsid w:val="00827FE4"/>
    <w:rsid w:val="008746BC"/>
    <w:rsid w:val="008C32E1"/>
    <w:rsid w:val="008C355E"/>
    <w:rsid w:val="008E482A"/>
    <w:rsid w:val="008F775D"/>
    <w:rsid w:val="00977DEB"/>
    <w:rsid w:val="009A6B46"/>
    <w:rsid w:val="009D1380"/>
    <w:rsid w:val="009D7442"/>
    <w:rsid w:val="00A0163F"/>
    <w:rsid w:val="00A11FFF"/>
    <w:rsid w:val="00A26375"/>
    <w:rsid w:val="00AA096A"/>
    <w:rsid w:val="00AB6C94"/>
    <w:rsid w:val="00AF26C8"/>
    <w:rsid w:val="00B403F3"/>
    <w:rsid w:val="00BB2DDF"/>
    <w:rsid w:val="00C71811"/>
    <w:rsid w:val="00C84E07"/>
    <w:rsid w:val="00CA1716"/>
    <w:rsid w:val="00CA2942"/>
    <w:rsid w:val="00D50FD7"/>
    <w:rsid w:val="00D65570"/>
    <w:rsid w:val="00DD512F"/>
    <w:rsid w:val="00DD7478"/>
    <w:rsid w:val="00DE3037"/>
    <w:rsid w:val="00E05325"/>
    <w:rsid w:val="00E5291B"/>
    <w:rsid w:val="00E7196F"/>
    <w:rsid w:val="00E75BD2"/>
    <w:rsid w:val="00EF1A85"/>
    <w:rsid w:val="00F515DF"/>
    <w:rsid w:val="00FA0D5A"/>
    <w:rsid w:val="00FE460C"/>
    <w:rsid w:val="00FF1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570"/>
    <w:pPr>
      <w:spacing w:line="360" w:lineRule="auto"/>
      <w:ind w:firstLine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5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65570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link w:val="Zhlav"/>
    <w:uiPriority w:val="99"/>
    <w:rsid w:val="00D6557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link w:val="Zpat"/>
    <w:uiPriority w:val="99"/>
    <w:rsid w:val="00D65570"/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D6557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ind w:firstLine="0"/>
      <w:jc w:val="left"/>
      <w:textAlignment w:val="baseline"/>
    </w:pPr>
    <w:rPr>
      <w:rFonts w:ascii="Times New Roman" w:eastAsia="Times New Roman" w:hAnsi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link w:val="Zkladntext"/>
    <w:rsid w:val="00D65570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PetrValenta">
    <w:name w:val="StylE-mailovéZprávy23"/>
    <w:aliases w:val="StylE-mailovéZprávy23"/>
    <w:semiHidden/>
    <w:personal/>
    <w:rsid w:val="00D65570"/>
    <w:rPr>
      <w:rFonts w:ascii="Arial" w:hAnsi="Arial" w:cs="Arial"/>
      <w:color w:val="000080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65570"/>
    <w:pPr>
      <w:ind w:left="720"/>
      <w:contextualSpacing/>
    </w:pPr>
  </w:style>
  <w:style w:type="paragraph" w:styleId="Bezmezer">
    <w:name w:val="No Spacing"/>
    <w:uiPriority w:val="1"/>
    <w:qFormat/>
    <w:rsid w:val="00E05325"/>
    <w:pPr>
      <w:ind w:firstLine="357"/>
      <w:jc w:val="both"/>
    </w:pPr>
    <w:rPr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7B6A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A263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4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7878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74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34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89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7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78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4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4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97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01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81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1389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74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59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3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100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6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57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8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69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366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23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2808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210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816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2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973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207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420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579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02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405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Prezentace%20DUMY\3.2_14_(06),Pracovn&#237;%20list%20k%20prezentaci,%20&#352;atov&#233;%20textili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3.2_14_(06),Pracovní list k prezentaci, Šatové textilie</Template>
  <TotalTime>1</TotalTime>
  <Pages>3</Pages>
  <Words>160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</dc:creator>
  <cp:keywords/>
  <cp:lastModifiedBy>Dum</cp:lastModifiedBy>
  <cp:revision>2</cp:revision>
  <dcterms:created xsi:type="dcterms:W3CDTF">2014-04-16T14:47:00Z</dcterms:created>
  <dcterms:modified xsi:type="dcterms:W3CDTF">2014-04-16T14:47:00Z</dcterms:modified>
</cp:coreProperties>
</file>