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198" w:rsidRDefault="00323198" w:rsidP="006861C9">
      <w:r w:rsidRPr="00FD076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7" type="#_x0000_t75" style="width:445.5pt;height:109.5pt;visibility:visible">
            <v:imagedata r:id="rId7" o:title=""/>
          </v:shape>
        </w:pict>
      </w:r>
    </w:p>
    <w:p w:rsidR="00323198" w:rsidRDefault="00323198" w:rsidP="00C8004E"/>
    <w:p w:rsidR="00323198" w:rsidRDefault="00323198" w:rsidP="00C8004E">
      <w:r>
        <w:t>Název školy: Základní škola Pardubice - Spořilov</w:t>
      </w:r>
      <w:r>
        <w:br/>
        <w:t>Autor: Mgr. Nataša Bartoníčková</w:t>
      </w:r>
      <w:r>
        <w:br/>
        <w:t xml:space="preserve">Název: </w:t>
      </w:r>
      <w:bookmarkStart w:id="0" w:name="_GoBack"/>
      <w:r>
        <w:t>VY_12_INOVACE_ČESKÝ JAZYK A LITERATURA_2_10.SLOVESNÝ ROD</w:t>
      </w:r>
      <w:bookmarkEnd w:id="0"/>
      <w:r>
        <w:br/>
        <w:t>Téma: SLOVESNÝ ROD</w:t>
      </w:r>
      <w:r>
        <w:br/>
        <w:t>Číslo projektu: CZ. 1.07/1.4.00/21.2349</w:t>
      </w:r>
    </w:p>
    <w:p w:rsidR="00323198" w:rsidRDefault="00323198" w:rsidP="00C8004E"/>
    <w:p w:rsidR="00323198" w:rsidRDefault="00323198" w:rsidP="00C8004E"/>
    <w:p w:rsidR="00323198" w:rsidRPr="00C8004E" w:rsidRDefault="00323198" w:rsidP="00C8004E">
      <w:r w:rsidRPr="00333D02">
        <w:rPr>
          <w:color w:val="0070C0"/>
        </w:rPr>
        <w:t>Anotace</w:t>
      </w:r>
      <w:r>
        <w:rPr>
          <w:color w:val="0070C0"/>
        </w:rPr>
        <w:br/>
      </w:r>
      <w:r>
        <w:t>Tento materiál obsahuje výklad o slovesném rodu činném a trpném. Jeho součástí jsou úkoly k procvičování.</w:t>
      </w:r>
    </w:p>
    <w:p w:rsidR="00323198" w:rsidRDefault="00323198">
      <w:r>
        <w:br w:type="page"/>
      </w:r>
    </w:p>
    <w:p w:rsidR="00323198" w:rsidRDefault="00323198" w:rsidP="006861C9">
      <w:pPr>
        <w:rPr>
          <w:u w:val="single"/>
        </w:rPr>
      </w:pPr>
      <w:r>
        <w:t xml:space="preserve"> </w:t>
      </w:r>
      <w:r>
        <w:rPr>
          <w:u w:val="single"/>
        </w:rPr>
        <w:t>SLOVESNÝ ROD ČINNÝ A TRPNÝ</w:t>
      </w:r>
    </w:p>
    <w:p w:rsidR="00323198" w:rsidRDefault="00323198" w:rsidP="006861C9">
      <w:pPr>
        <w:rPr>
          <w:u w:val="single"/>
        </w:rPr>
      </w:pPr>
    </w:p>
    <w:p w:rsidR="00323198" w:rsidRDefault="00323198" w:rsidP="00DB7D93">
      <w:r w:rsidRPr="00DB7D93">
        <w:rPr>
          <w:u w:val="single"/>
        </w:rPr>
        <w:t>1.</w:t>
      </w:r>
      <w:r>
        <w:rPr>
          <w:u w:val="single"/>
        </w:rPr>
        <w:t xml:space="preserve"> </w:t>
      </w:r>
      <w:r w:rsidRPr="00DB7D93">
        <w:rPr>
          <w:u w:val="single"/>
        </w:rPr>
        <w:t>Činný</w:t>
      </w:r>
      <w:r>
        <w:rPr>
          <w:u w:val="single"/>
        </w:rPr>
        <w:t xml:space="preserve"> </w:t>
      </w:r>
      <w:r w:rsidRPr="00DB7D93">
        <w:rPr>
          <w:u w:val="single"/>
        </w:rPr>
        <w:t xml:space="preserve">– </w:t>
      </w:r>
      <w:r>
        <w:t>slovesný tvar rodu činného vyjadřuje, co činí podmět.  Podmět je tedy původcem děje. Příklad: Maminka nakupuje v nedalekém obchodě (maminka = podmět i původce děje).</w:t>
      </w:r>
    </w:p>
    <w:p w:rsidR="00323198" w:rsidRDefault="00323198" w:rsidP="00C97D7E"/>
    <w:p w:rsidR="00323198" w:rsidRDefault="00323198" w:rsidP="00C97D7E">
      <w:r>
        <w:rPr>
          <w:u w:val="single"/>
        </w:rPr>
        <w:t xml:space="preserve">2. Trpný – </w:t>
      </w:r>
      <w:r>
        <w:t xml:space="preserve">slovesný tvar rodu trpného  vyjadřuje, co činí někdo jiný než podmět. Původce děje není podmět. Příklad: Nákup byl zaplacen v obchodě (nákup = podmět, ale nemůže se zaplatit sám, není tedy původcem děje ).  Slovesný rod trpný vyjadřujeme opisným tvarem trpným( Výstava bude otevřena) a zvratnou podobou slovesa (Výstava se otevírá). </w:t>
      </w:r>
    </w:p>
    <w:p w:rsidR="00323198" w:rsidRDefault="00323198" w:rsidP="00C97D7E"/>
    <w:p w:rsidR="00323198" w:rsidRPr="00C97D7E" w:rsidRDefault="00323198" w:rsidP="00C97D7E">
      <w:pPr>
        <w:rPr>
          <w:u w:val="single"/>
        </w:rPr>
      </w:pPr>
      <w:r>
        <w:rPr>
          <w:u w:val="single"/>
        </w:rPr>
        <w:t>ŮKOLY K PROCVIČOVÁNÍ</w:t>
      </w:r>
    </w:p>
    <w:p w:rsidR="00323198" w:rsidRPr="00C97D7E" w:rsidRDefault="00323198" w:rsidP="00C97D7E"/>
    <w:p w:rsidR="00323198" w:rsidRDefault="00323198" w:rsidP="006861C9">
      <w:r>
        <w:t>1. Převeďte následující věty do trpného rodu, užijte vhodně zvratných sloves:</w:t>
      </w:r>
    </w:p>
    <w:p w:rsidR="00323198" w:rsidRDefault="00323198" w:rsidP="006861C9">
      <w:r>
        <w:t>Vzdělání šíříme do nejširších vrstev obyvatelstva.................................................................................</w:t>
      </w:r>
    </w:p>
    <w:p w:rsidR="00323198" w:rsidRDefault="00323198" w:rsidP="006861C9">
      <w:r>
        <w:t>Všechno zlé vyvážili jsme dobrem........................................................................................................</w:t>
      </w:r>
    </w:p>
    <w:p w:rsidR="00323198" w:rsidRDefault="00323198" w:rsidP="006861C9">
      <w:r>
        <w:t>Knihy půjčujeme každou středu.............................................................................................................</w:t>
      </w:r>
    </w:p>
    <w:p w:rsidR="00323198" w:rsidRDefault="00323198" w:rsidP="006861C9">
      <w:r>
        <w:t>Na ulicích už rozsvítili všechna světla ...................................................................................................</w:t>
      </w:r>
    </w:p>
    <w:p w:rsidR="00323198" w:rsidRDefault="00323198" w:rsidP="006861C9"/>
    <w:p w:rsidR="00323198" w:rsidRDefault="00323198" w:rsidP="006861C9">
      <w:r>
        <w:t>2.Převeďte následující věty do činného rodu:</w:t>
      </w:r>
    </w:p>
    <w:p w:rsidR="00323198" w:rsidRDefault="00323198" w:rsidP="006861C9">
      <w:r>
        <w:t>Zraněný chodec byl přivezen na kliniku ................................................................................................</w:t>
      </w:r>
    </w:p>
    <w:p w:rsidR="00323198" w:rsidRDefault="00323198" w:rsidP="006861C9">
      <w:r>
        <w:t>V tržnici se prodává čerstvá zelenina .....................................................................................................</w:t>
      </w:r>
    </w:p>
    <w:p w:rsidR="00323198" w:rsidRDefault="00323198" w:rsidP="006861C9">
      <w:r>
        <w:t>Bylo vysazeno 30 nových stromků .........................................................................................................</w:t>
      </w:r>
    </w:p>
    <w:p w:rsidR="00323198" w:rsidRDefault="00323198" w:rsidP="006861C9">
      <w:r>
        <w:t>Na staveniště byl přivezen stavební materiál.........................................................................................</w:t>
      </w:r>
    </w:p>
    <w:p w:rsidR="00323198" w:rsidRDefault="00323198" w:rsidP="006861C9"/>
    <w:p w:rsidR="00323198" w:rsidRDefault="00323198" w:rsidP="006861C9">
      <w:r>
        <w:t>3. Napiš věty se slovesem kreslit v rodě činném i trpném (oba způsoby) :</w:t>
      </w:r>
    </w:p>
    <w:p w:rsidR="00323198" w:rsidRDefault="00323198" w:rsidP="006861C9">
      <w:r>
        <w:t>…...........................................................................................................................................................</w:t>
      </w:r>
    </w:p>
    <w:p w:rsidR="00323198" w:rsidRDefault="00323198" w:rsidP="006861C9">
      <w:r>
        <w:t>…...........................................................................................................................................................</w:t>
      </w:r>
    </w:p>
    <w:p w:rsidR="00323198" w:rsidRDefault="00323198" w:rsidP="006861C9">
      <w:r>
        <w:t>…...........................................................................................................................................................</w:t>
      </w:r>
    </w:p>
    <w:p w:rsidR="00323198" w:rsidRDefault="00323198"/>
    <w:sectPr w:rsidR="00323198" w:rsidSect="000D14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198" w:rsidRDefault="00323198" w:rsidP="00905AF9">
      <w:pPr>
        <w:spacing w:after="0" w:line="240" w:lineRule="auto"/>
      </w:pPr>
      <w:r>
        <w:separator/>
      </w:r>
    </w:p>
  </w:endnote>
  <w:endnote w:type="continuationSeparator" w:id="0">
    <w:p w:rsidR="00323198" w:rsidRDefault="00323198" w:rsidP="00905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98" w:rsidRDefault="0032319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98" w:rsidRDefault="00323198">
    <w:pPr>
      <w:pStyle w:val="Footer"/>
      <w:jc w:val="center"/>
    </w:pPr>
    <w:r>
      <w:rPr>
        <w:noProof/>
        <w:lang w:eastAsia="cs-CZ"/>
      </w:rPr>
    </w:r>
    <w:r>
      <w:rPr>
        <w:noProof/>
        <w:lang w:eastAsia="cs-CZ"/>
      </w:rP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<v:fill r:id="rId1" o:title="" type="pattern"/>
          <w10:anchorlock/>
        </v:shape>
      </w:pict>
    </w:r>
  </w:p>
  <w:p w:rsidR="00323198" w:rsidRDefault="00323198">
    <w:pPr>
      <w:pStyle w:val="Footer"/>
      <w:jc w:val="center"/>
    </w:pPr>
    <w:fldSimple w:instr="PAGE    \* MERGEFORMAT">
      <w:r>
        <w:rPr>
          <w:noProof/>
        </w:rPr>
        <w:t>3</w:t>
      </w:r>
    </w:fldSimple>
  </w:p>
  <w:p w:rsidR="00323198" w:rsidRDefault="0032319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98" w:rsidRDefault="003231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198" w:rsidRDefault="00323198" w:rsidP="00905AF9">
      <w:pPr>
        <w:spacing w:after="0" w:line="240" w:lineRule="auto"/>
      </w:pPr>
      <w:r>
        <w:separator/>
      </w:r>
    </w:p>
  </w:footnote>
  <w:footnote w:type="continuationSeparator" w:id="0">
    <w:p w:rsidR="00323198" w:rsidRDefault="00323198" w:rsidP="00905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98" w:rsidRDefault="003231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98" w:rsidRDefault="003231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198" w:rsidRDefault="003231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51ED0"/>
    <w:multiLevelType w:val="hybridMultilevel"/>
    <w:tmpl w:val="FB0A772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655CEB"/>
    <w:multiLevelType w:val="hybridMultilevel"/>
    <w:tmpl w:val="30A6D39A"/>
    <w:lvl w:ilvl="0" w:tplc="A740B5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51C4259"/>
    <w:multiLevelType w:val="hybridMultilevel"/>
    <w:tmpl w:val="190E9584"/>
    <w:lvl w:ilvl="0" w:tplc="ED4C34B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AC24A7F"/>
    <w:multiLevelType w:val="hybridMultilevel"/>
    <w:tmpl w:val="F52AE0CC"/>
    <w:lvl w:ilvl="0" w:tplc="AF526A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1C9"/>
    <w:rsid w:val="000C33DA"/>
    <w:rsid w:val="000D14DA"/>
    <w:rsid w:val="00165ED0"/>
    <w:rsid w:val="002C7848"/>
    <w:rsid w:val="00323198"/>
    <w:rsid w:val="00333D02"/>
    <w:rsid w:val="0036738E"/>
    <w:rsid w:val="003F7B29"/>
    <w:rsid w:val="00500B6D"/>
    <w:rsid w:val="006861C9"/>
    <w:rsid w:val="007243CF"/>
    <w:rsid w:val="00905AF9"/>
    <w:rsid w:val="00C8004E"/>
    <w:rsid w:val="00C97D7E"/>
    <w:rsid w:val="00DB7D93"/>
    <w:rsid w:val="00DE6B09"/>
    <w:rsid w:val="00E051D8"/>
    <w:rsid w:val="00E24DCA"/>
    <w:rsid w:val="00FD0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4D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861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C80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00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05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05AF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05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05AF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386</Words>
  <Characters>2279</Characters>
  <Application>Microsoft Office Outlook</Application>
  <DocSecurity>0</DocSecurity>
  <Lines>0</Lines>
  <Paragraphs>0</Paragraphs>
  <ScaleCrop>false</ScaleCrop>
  <Company>domov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Bartonickovi</dc:creator>
  <cp:keywords/>
  <dc:description/>
  <cp:lastModifiedBy>DUM</cp:lastModifiedBy>
  <cp:revision>2</cp:revision>
  <dcterms:created xsi:type="dcterms:W3CDTF">2014-04-27T21:16:00Z</dcterms:created>
  <dcterms:modified xsi:type="dcterms:W3CDTF">2014-04-27T21:16:00Z</dcterms:modified>
</cp:coreProperties>
</file>