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69" w:rsidRDefault="005B5869" w:rsidP="00A8198E">
      <w:pPr>
        <w:rPr>
          <w:u w:val="single"/>
        </w:rPr>
      </w:pPr>
      <w:r w:rsidRPr="003C4696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style="width:445.5pt;height:109.5pt;visibility:visible">
            <v:imagedata r:id="rId7" o:title=""/>
          </v:shape>
        </w:pict>
      </w:r>
    </w:p>
    <w:p w:rsidR="005B5869" w:rsidRDefault="005B5869" w:rsidP="00572577"/>
    <w:p w:rsidR="005B5869" w:rsidRDefault="005B5869" w:rsidP="00572577">
      <w:r>
        <w:t>Název školy: Základní škola Pardubice - Spořilov</w:t>
      </w:r>
      <w:r>
        <w:br/>
        <w:t>Autor: Mgr. Nataša Bartoníčková</w:t>
      </w:r>
      <w:r>
        <w:br/>
        <w:t xml:space="preserve">Název: </w:t>
      </w:r>
      <w:bookmarkStart w:id="0" w:name="_GoBack"/>
      <w:r>
        <w:t>VY_12_INOVACE_ČESKÝ JAZYK A LITERATURA_2_11.SLOVO A JEHO VÝZNAM</w:t>
      </w:r>
      <w:bookmarkEnd w:id="0"/>
      <w:r>
        <w:br/>
        <w:t>Téma: VÝZNAM SLOV</w:t>
      </w:r>
      <w:r>
        <w:br/>
        <w:t>Číslo projektu: CZ. 1.07/1.4.00/21.2349</w:t>
      </w:r>
    </w:p>
    <w:p w:rsidR="005B5869" w:rsidRDefault="005B5869" w:rsidP="00572577"/>
    <w:p w:rsidR="005B5869" w:rsidRDefault="005B5869" w:rsidP="00572577"/>
    <w:p w:rsidR="005B5869" w:rsidRPr="00745BC4" w:rsidRDefault="005B5869" w:rsidP="00572577">
      <w:r w:rsidRPr="00333D02">
        <w:rPr>
          <w:color w:val="0070C0"/>
        </w:rPr>
        <w:t>Anotace</w:t>
      </w:r>
      <w:r>
        <w:rPr>
          <w:color w:val="0070C0"/>
        </w:rPr>
        <w:br/>
      </w:r>
      <w:r>
        <w:t>Materiál obsahuje poučení o významu slov, o přenášení významů podle vnějších a vnitřních souvislostí. Seznamuje žáky se slovy jednoznačnými a mnohoznačnými, se slovy opačnými a se slovy s podobným významem. Součástí  jsou úkoly k opakování.</w:t>
      </w:r>
    </w:p>
    <w:p w:rsidR="005B5869" w:rsidRDefault="005B5869">
      <w:pPr>
        <w:rPr>
          <w:u w:val="single"/>
        </w:rPr>
      </w:pPr>
      <w:r>
        <w:rPr>
          <w:u w:val="single"/>
        </w:rPr>
        <w:br w:type="page"/>
      </w:r>
    </w:p>
    <w:p w:rsidR="005B5869" w:rsidRDefault="005B5869" w:rsidP="00A8198E">
      <w:pPr>
        <w:rPr>
          <w:u w:val="single"/>
        </w:rPr>
      </w:pPr>
      <w:r>
        <w:rPr>
          <w:u w:val="single"/>
        </w:rPr>
        <w:t>VÝZNAM SLOV</w:t>
      </w:r>
    </w:p>
    <w:p w:rsidR="005B5869" w:rsidRDefault="005B5869" w:rsidP="00A8198E">
      <w:r>
        <w:t>Slovo je skupina hlásek, označuje nějakou skutečnost.  Jeho znakem je samostatnost, lze ho ve větě přemisťovat. Význam slova je věcný (obsahový) a mluvnický (určování mluvnických kategorií podle slovních druhů). Sousloví je ustálené spojení slov s jedním významem. Slova jednoznačná mají 1 význam, mnohoznačná více. Metafora je přenesení významu podle vnější podobnosti – vzhledu (oko –lidské, paví, na polévce…), metonymie podle vnitřních souvislostí (sladkost = dort, rentgen – podle vynálezce…). Antonyma jsou slova protikladná, synonyma se stejným nebo podobným významem.</w:t>
      </w:r>
    </w:p>
    <w:p w:rsidR="005B5869" w:rsidRDefault="005B5869" w:rsidP="00A8198E">
      <w:pPr>
        <w:rPr>
          <w:u w:val="single"/>
        </w:rPr>
      </w:pPr>
      <w:r>
        <w:rPr>
          <w:u w:val="single"/>
        </w:rPr>
        <w:t>OPAKOVÁNÍ:</w:t>
      </w:r>
    </w:p>
    <w:p w:rsidR="005B5869" w:rsidRPr="00F119A2" w:rsidRDefault="005B5869" w:rsidP="00A8198E">
      <w:pPr>
        <w:rPr>
          <w:u w:val="single"/>
        </w:rPr>
      </w:pPr>
      <w:r>
        <w:t xml:space="preserve">1. </w:t>
      </w:r>
      <w:r w:rsidRPr="00A8198E">
        <w:t>Co je to slovo a jaký je důležitý znak slov?</w:t>
      </w:r>
    </w:p>
    <w:p w:rsidR="005B5869" w:rsidRPr="00A8198E" w:rsidRDefault="005B5869" w:rsidP="00A8198E">
      <w:r w:rsidRPr="00A8198E">
        <w:t>2.</w:t>
      </w:r>
      <w:r>
        <w:t xml:space="preserve"> </w:t>
      </w:r>
      <w:r w:rsidRPr="00A8198E">
        <w:t xml:space="preserve">Zapiš věcný i mluvnický význam slova </w:t>
      </w:r>
      <w:r w:rsidRPr="00A8198E">
        <w:rPr>
          <w:u w:val="single"/>
        </w:rPr>
        <w:t>stůl</w:t>
      </w:r>
      <w:r w:rsidRPr="00A8198E">
        <w:t>:</w:t>
      </w:r>
    </w:p>
    <w:p w:rsidR="005B5869" w:rsidRPr="00A8198E" w:rsidRDefault="005B5869" w:rsidP="00A8198E">
      <w:r w:rsidRPr="00A8198E">
        <w:t>…............................................................................................................................................................</w:t>
      </w:r>
    </w:p>
    <w:p w:rsidR="005B5869" w:rsidRPr="00A8198E" w:rsidRDefault="005B5869" w:rsidP="00A8198E">
      <w:r w:rsidRPr="00A8198E">
        <w:t>3.</w:t>
      </w:r>
      <w:r>
        <w:t xml:space="preserve"> </w:t>
      </w:r>
      <w:r w:rsidRPr="00A8198E">
        <w:t xml:space="preserve">Podtrhni sousloví </w:t>
      </w:r>
      <w:r>
        <w:t xml:space="preserve"> </w:t>
      </w:r>
      <w:r w:rsidRPr="00A8198E">
        <w:t>:</w:t>
      </w:r>
    </w:p>
    <w:p w:rsidR="005B5869" w:rsidRPr="00A8198E" w:rsidRDefault="005B5869" w:rsidP="00A8198E">
      <w:r>
        <w:t xml:space="preserve">zlatý déšť </w:t>
      </w:r>
      <w:r w:rsidRPr="00A8198E">
        <w:t>,</w:t>
      </w:r>
      <w:r>
        <w:t xml:space="preserve"> </w:t>
      </w:r>
      <w:r w:rsidRPr="00A8198E">
        <w:t>propisovací tužka,</w:t>
      </w:r>
      <w:r>
        <w:t xml:space="preserve"> </w:t>
      </w:r>
      <w:r w:rsidRPr="00A8198E">
        <w:t>psací stroj,</w:t>
      </w:r>
      <w:r>
        <w:t xml:space="preserve"> </w:t>
      </w:r>
      <w:r w:rsidRPr="00A8198E">
        <w:t>pěkné odpoledne,</w:t>
      </w:r>
      <w:r>
        <w:t xml:space="preserve"> </w:t>
      </w:r>
      <w:r w:rsidRPr="00A8198E">
        <w:t>dobrý den,</w:t>
      </w:r>
      <w:r>
        <w:t xml:space="preserve"> </w:t>
      </w:r>
      <w:r w:rsidRPr="00A8198E">
        <w:t>České Budějovice,</w:t>
      </w:r>
      <w:r>
        <w:t xml:space="preserve"> </w:t>
      </w:r>
      <w:r w:rsidRPr="00A8198E">
        <w:t>zralé jablko.</w:t>
      </w:r>
    </w:p>
    <w:p w:rsidR="005B5869" w:rsidRPr="00A8198E" w:rsidRDefault="005B5869" w:rsidP="00A8198E">
      <w:r w:rsidRPr="00A8198E">
        <w:t>4.</w:t>
      </w:r>
      <w:r>
        <w:t xml:space="preserve"> </w:t>
      </w:r>
      <w:r w:rsidRPr="00A8198E">
        <w:t>Vyber slova jednoznačná</w:t>
      </w:r>
      <w:r>
        <w:t xml:space="preserve"> </w:t>
      </w:r>
      <w:r w:rsidRPr="00A8198E">
        <w:t xml:space="preserve"> :</w:t>
      </w:r>
    </w:p>
    <w:p w:rsidR="005B5869" w:rsidRPr="00A8198E" w:rsidRDefault="005B5869" w:rsidP="00A8198E">
      <w:r w:rsidRPr="00A8198E">
        <w:t>Pardubice,</w:t>
      </w:r>
      <w:r>
        <w:t xml:space="preserve"> </w:t>
      </w:r>
      <w:r w:rsidRPr="00A8198E">
        <w:t>jeřáb,</w:t>
      </w:r>
      <w:r>
        <w:t xml:space="preserve"> </w:t>
      </w:r>
      <w:r w:rsidRPr="00A8198E">
        <w:t>hodiny,</w:t>
      </w:r>
      <w:r>
        <w:t xml:space="preserve"> </w:t>
      </w:r>
      <w:r w:rsidRPr="00A8198E">
        <w:t>Alena,</w:t>
      </w:r>
      <w:r>
        <w:t xml:space="preserve"> </w:t>
      </w:r>
      <w:r w:rsidRPr="00A8198E">
        <w:t>míč,</w:t>
      </w:r>
      <w:r>
        <w:t xml:space="preserve"> </w:t>
      </w:r>
      <w:r w:rsidRPr="00A8198E">
        <w:t>předmět,</w:t>
      </w:r>
      <w:r>
        <w:t xml:space="preserve"> </w:t>
      </w:r>
      <w:r w:rsidRPr="00A8198E">
        <w:t>příslovce,</w:t>
      </w:r>
      <w:r>
        <w:t xml:space="preserve"> </w:t>
      </w:r>
      <w:r w:rsidRPr="00A8198E">
        <w:t>úsečka,</w:t>
      </w:r>
      <w:r>
        <w:t xml:space="preserve"> </w:t>
      </w:r>
      <w:r w:rsidRPr="00A8198E">
        <w:t>z.</w:t>
      </w:r>
    </w:p>
    <w:p w:rsidR="005B5869" w:rsidRPr="00A8198E" w:rsidRDefault="005B5869" w:rsidP="00A8198E">
      <w:r>
        <w:t xml:space="preserve">5.Uveď </w:t>
      </w:r>
      <w:r w:rsidRPr="00A8198E">
        <w:t xml:space="preserve"> významy vzniklé přenesením podle vnitřní souvislosti</w:t>
      </w:r>
      <w:r>
        <w:t xml:space="preserve"> </w:t>
      </w:r>
      <w:r w:rsidRPr="00A8198E">
        <w:t>(metonymií) :</w:t>
      </w:r>
    </w:p>
    <w:p w:rsidR="005B5869" w:rsidRPr="00A8198E" w:rsidRDefault="005B5869" w:rsidP="00A8198E">
      <w:r w:rsidRPr="00A8198E">
        <w:t>stráž........................................................................................................................................................</w:t>
      </w:r>
    </w:p>
    <w:p w:rsidR="005B5869" w:rsidRPr="00A8198E" w:rsidRDefault="005B5869" w:rsidP="00A8198E">
      <w:r w:rsidRPr="00A8198E">
        <w:t>watt.........................................................................................................................................................</w:t>
      </w:r>
    </w:p>
    <w:p w:rsidR="005B5869" w:rsidRPr="00A8198E" w:rsidRDefault="005B5869" w:rsidP="00A8198E">
      <w:r>
        <w:t xml:space="preserve">6.Uveď </w:t>
      </w:r>
      <w:r w:rsidRPr="00A8198E">
        <w:t xml:space="preserve"> významy slov vzniklé přenesením podle vnější skutečnosti</w:t>
      </w:r>
      <w:r>
        <w:t xml:space="preserve"> </w:t>
      </w:r>
      <w:r w:rsidRPr="00A8198E">
        <w:t>(metaforou) :</w:t>
      </w:r>
    </w:p>
    <w:p w:rsidR="005B5869" w:rsidRPr="00A8198E" w:rsidRDefault="005B5869" w:rsidP="00A8198E">
      <w:r w:rsidRPr="00A8198E">
        <w:t>lopatka....................................................................................................................................................</w:t>
      </w:r>
    </w:p>
    <w:p w:rsidR="005B5869" w:rsidRPr="00A8198E" w:rsidRDefault="005B5869" w:rsidP="00A8198E">
      <w:r w:rsidRPr="00A8198E">
        <w:t>kmen.......................................................................................................................................................</w:t>
      </w:r>
    </w:p>
    <w:p w:rsidR="005B5869" w:rsidRPr="00A8198E" w:rsidRDefault="005B5869" w:rsidP="00A8198E">
      <w:r w:rsidRPr="00A8198E">
        <w:t>7.</w:t>
      </w:r>
      <w:r>
        <w:t xml:space="preserve"> </w:t>
      </w:r>
      <w:r w:rsidRPr="00A8198E">
        <w:t>K uvedeným slovům uváděj synonyma se zesíleným nebo zeslabeným významem :</w:t>
      </w:r>
    </w:p>
    <w:p w:rsidR="005B5869" w:rsidRPr="00A8198E" w:rsidRDefault="005B5869" w:rsidP="00A8198E">
      <w:r w:rsidRPr="00A8198E">
        <w:t>hluk.......................................................................vítr............................................................................</w:t>
      </w:r>
    </w:p>
    <w:p w:rsidR="005B5869" w:rsidRPr="00A8198E" w:rsidRDefault="005B5869" w:rsidP="00A8198E">
      <w:r w:rsidRPr="00A8198E">
        <w:t>křičí........................................................................otec..........................................................................</w:t>
      </w:r>
    </w:p>
    <w:p w:rsidR="005B5869" w:rsidRPr="00A8198E" w:rsidRDefault="005B5869" w:rsidP="00A8198E">
      <w:r w:rsidRPr="00A8198E">
        <w:t>8.</w:t>
      </w:r>
      <w:r>
        <w:t xml:space="preserve"> Napiš antonyma ke slovům</w:t>
      </w:r>
      <w:r w:rsidRPr="00A8198E">
        <w:t>:</w:t>
      </w:r>
    </w:p>
    <w:p w:rsidR="005B5869" w:rsidRPr="00A8198E" w:rsidRDefault="005B5869" w:rsidP="00A8198E">
      <w:r w:rsidRPr="00A8198E">
        <w:t>den........................válka.......................silný.......................začínat.........................chytrost...................</w:t>
      </w:r>
    </w:p>
    <w:p w:rsidR="005B5869" w:rsidRPr="00A8198E" w:rsidRDefault="005B5869" w:rsidP="00A8198E">
      <w:r w:rsidRPr="00A8198E">
        <w:t>9.</w:t>
      </w:r>
      <w:r>
        <w:t xml:space="preserve"> </w:t>
      </w:r>
      <w:r w:rsidRPr="00A8198E">
        <w:t>Podtrhni složeniny :</w:t>
      </w:r>
    </w:p>
    <w:p w:rsidR="005B5869" w:rsidRPr="00A8198E" w:rsidRDefault="005B5869" w:rsidP="00A8198E">
      <w:r w:rsidRPr="00A8198E">
        <w:t>dějepis,</w:t>
      </w:r>
      <w:r>
        <w:t xml:space="preserve"> </w:t>
      </w:r>
      <w:r w:rsidRPr="00A8198E">
        <w:t>tmavomodrý,</w:t>
      </w:r>
      <w:r>
        <w:t xml:space="preserve"> </w:t>
      </w:r>
      <w:r w:rsidRPr="00A8198E">
        <w:t>červený,lidoop,krásný,stokoruna,kávovar,pocukrovat,odstín,pravopis,okamžik.</w:t>
      </w:r>
    </w:p>
    <w:p w:rsidR="005B5869" w:rsidRDefault="005B5869">
      <w:r w:rsidRPr="00A8198E">
        <w:t>10.</w:t>
      </w:r>
      <w:r>
        <w:t xml:space="preserve"> </w:t>
      </w:r>
      <w:r w:rsidRPr="00A8198E">
        <w:t>Vysvětli,</w:t>
      </w:r>
      <w:r>
        <w:t xml:space="preserve"> </w:t>
      </w:r>
      <w:r w:rsidRPr="00A8198E">
        <w:t>co je z</w:t>
      </w:r>
      <w:r>
        <w:t>kratkové slovo a uveď příklad.</w:t>
      </w:r>
    </w:p>
    <w:sectPr w:rsidR="005B5869" w:rsidSect="003537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869" w:rsidRDefault="005B5869" w:rsidP="00CE2882">
      <w:pPr>
        <w:spacing w:after="0" w:line="240" w:lineRule="auto"/>
      </w:pPr>
      <w:r>
        <w:separator/>
      </w:r>
    </w:p>
  </w:endnote>
  <w:endnote w:type="continuationSeparator" w:id="0">
    <w:p w:rsidR="005B5869" w:rsidRDefault="005B5869" w:rsidP="00CE2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Footer"/>
      <w:jc w:val="center"/>
    </w:pPr>
    <w:r>
      <w:rPr>
        <w:noProof/>
        <w:lang w:eastAsia="cs-CZ"/>
      </w:rPr>
    </w:r>
    <w:r>
      <w:rPr>
        <w:noProof/>
        <w:lang w:eastAsia="cs-CZ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<v:fill r:id="rId1" o:title="" type="pattern"/>
          <w10:anchorlock/>
        </v:shape>
      </w:pict>
    </w:r>
  </w:p>
  <w:p w:rsidR="005B5869" w:rsidRDefault="005B5869">
    <w:pPr>
      <w:pStyle w:val="Footer"/>
      <w:jc w:val="center"/>
    </w:pPr>
    <w:fldSimple w:instr="PAGE    \* MERGEFORMAT">
      <w:r>
        <w:rPr>
          <w:noProof/>
        </w:rPr>
        <w:t>3</w:t>
      </w:r>
    </w:fldSimple>
  </w:p>
  <w:p w:rsidR="005B5869" w:rsidRDefault="005B586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869" w:rsidRDefault="005B5869" w:rsidP="00CE2882">
      <w:pPr>
        <w:spacing w:after="0" w:line="240" w:lineRule="auto"/>
      </w:pPr>
      <w:r>
        <w:separator/>
      </w:r>
    </w:p>
  </w:footnote>
  <w:footnote w:type="continuationSeparator" w:id="0">
    <w:p w:rsidR="005B5869" w:rsidRDefault="005B5869" w:rsidP="00CE2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69" w:rsidRDefault="005B58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7C7F"/>
    <w:multiLevelType w:val="hybridMultilevel"/>
    <w:tmpl w:val="92F42A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98E"/>
    <w:rsid w:val="00076FB2"/>
    <w:rsid w:val="00266062"/>
    <w:rsid w:val="002C1FE2"/>
    <w:rsid w:val="00333D02"/>
    <w:rsid w:val="003537D0"/>
    <w:rsid w:val="003C4696"/>
    <w:rsid w:val="00572577"/>
    <w:rsid w:val="005B5869"/>
    <w:rsid w:val="006D1D4A"/>
    <w:rsid w:val="00745BC4"/>
    <w:rsid w:val="007E23CC"/>
    <w:rsid w:val="008F3E86"/>
    <w:rsid w:val="00A8198E"/>
    <w:rsid w:val="00B36A67"/>
    <w:rsid w:val="00C354E1"/>
    <w:rsid w:val="00CB02DC"/>
    <w:rsid w:val="00CE2882"/>
    <w:rsid w:val="00E664B6"/>
    <w:rsid w:val="00F1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7D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819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72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25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E2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288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E2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288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41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443</Words>
  <Characters>2618</Characters>
  <Application>Microsoft Office Outlook</Application>
  <DocSecurity>0</DocSecurity>
  <Lines>0</Lines>
  <Paragraphs>0</Paragraphs>
  <ScaleCrop>false</ScaleCrop>
  <Company>domov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Bartonickovi</dc:creator>
  <cp:keywords/>
  <dc:description/>
  <cp:lastModifiedBy>DUM</cp:lastModifiedBy>
  <cp:revision>2</cp:revision>
  <dcterms:created xsi:type="dcterms:W3CDTF">2014-04-27T21:13:00Z</dcterms:created>
  <dcterms:modified xsi:type="dcterms:W3CDTF">2014-04-27T21:13:00Z</dcterms:modified>
</cp:coreProperties>
</file>