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4AF" w:rsidRDefault="00B954AF" w:rsidP="00B20DA1">
      <w:pPr>
        <w:rPr>
          <w:u w:val="single"/>
        </w:rPr>
      </w:pPr>
      <w:r w:rsidRPr="00681F5C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7" type="#_x0000_t75" style="width:445.5pt;height:109.5pt;visibility:visible">
            <v:imagedata r:id="rId7" o:title=""/>
          </v:shape>
        </w:pict>
      </w:r>
    </w:p>
    <w:p w:rsidR="00B954AF" w:rsidRDefault="00B954AF" w:rsidP="005E4247"/>
    <w:p w:rsidR="00B954AF" w:rsidRDefault="00B954AF" w:rsidP="005E4247">
      <w:r>
        <w:t>Název školy: Základní škola Pardubice - Spořilov</w:t>
      </w:r>
      <w:r>
        <w:br/>
        <w:t>Autor: Mgr. Nataša Bartoníčková</w:t>
      </w:r>
      <w:r>
        <w:br/>
        <w:t xml:space="preserve">Název: </w:t>
      </w:r>
      <w:bookmarkStart w:id="0" w:name="_GoBack"/>
      <w:r>
        <w:t>VY_12_INOVACE_ČESKÝ JAZYK A LITERATUTA_2_6.PŘÍSLOVCE</w:t>
      </w:r>
      <w:bookmarkEnd w:id="0"/>
      <w:r>
        <w:br/>
        <w:t>Téma: PŘÍSLOVCE</w:t>
      </w:r>
      <w:r>
        <w:br/>
        <w:t>Číslo projektu: CZ. 1.07/1.4.00/21.2349</w:t>
      </w:r>
    </w:p>
    <w:p w:rsidR="00B954AF" w:rsidRDefault="00B954AF" w:rsidP="005E4247"/>
    <w:p w:rsidR="00B954AF" w:rsidRDefault="00B954AF" w:rsidP="005E4247"/>
    <w:p w:rsidR="00B954AF" w:rsidRPr="0057618C" w:rsidRDefault="00B954AF" w:rsidP="0057618C">
      <w:r w:rsidRPr="00333D02">
        <w:rPr>
          <w:color w:val="0070C0"/>
        </w:rPr>
        <w:t>Anotace</w:t>
      </w:r>
      <w:r>
        <w:rPr>
          <w:color w:val="0070C0"/>
        </w:rPr>
        <w:br/>
      </w:r>
      <w:r>
        <w:t>Tento materiál obsahuje výklad o příslovcích. Žáci se seznamují se způsoby tvoření příslovcí a s jejich stupňováním. Vyhledávají příslovce v textu. Součástí je krátká opakovací prověrka.</w:t>
      </w:r>
      <w:r>
        <w:rPr>
          <w:u w:val="single"/>
        </w:rPr>
        <w:br w:type="page"/>
        <w:t>PŘÍSLOVCE</w:t>
      </w:r>
    </w:p>
    <w:p w:rsidR="00B954AF" w:rsidRDefault="00B954AF" w:rsidP="00B20DA1">
      <w:r>
        <w:t>Příslovce jsou slova neohebná, nedají se skloňovat ani časovat. Vyjadřují ale různé bližší okolnosti dějů nebo vlastností:  místo ( blízko, daleko, všude…), čas (často, někdy, zítra…), způsob (úprkem…), míru (dosti, velice…), příčinu (proto, proč…).</w:t>
      </w:r>
    </w:p>
    <w:p w:rsidR="00B954AF" w:rsidRDefault="00B954AF" w:rsidP="00B20DA1">
      <w:r>
        <w:t>Příslovce se tvoří příponami z přídavných jmen( náhlý – náhle, častý – často…), ustrnutím podstatného jména (kolo – kolem, celek – celkem…), spojením předložky s podst. jménem, přídavným jménem, zájmenem nebo příslovcem = spřežky( čas – občas, nový – znova, to – proto, vždy – provždy).</w:t>
      </w:r>
    </w:p>
    <w:p w:rsidR="00B954AF" w:rsidRDefault="00B954AF" w:rsidP="00B20DA1">
      <w:r>
        <w:t>Příslovce stupňujeme (krásně – krásněji – nejkrásněji), zesilujeme (velmi dobře…), zeslabujeme. Dáváme si pozor na rozlišování příslovcí a spojení   jmen s předložkou (na hoře – nahoru, vtom – v tom…).</w:t>
      </w:r>
    </w:p>
    <w:p w:rsidR="00B954AF" w:rsidRPr="001D5262" w:rsidRDefault="00B954AF" w:rsidP="00B20DA1">
      <w:pPr>
        <w:rPr>
          <w:u w:val="single"/>
        </w:rPr>
      </w:pPr>
      <w:r>
        <w:rPr>
          <w:u w:val="single"/>
        </w:rPr>
        <w:t>OPAKUJEME SI:</w:t>
      </w:r>
    </w:p>
    <w:p w:rsidR="00B954AF" w:rsidRPr="00B20DA1" w:rsidRDefault="00B954AF" w:rsidP="00B20DA1">
      <w:r w:rsidRPr="000961E1">
        <w:rPr>
          <w:u w:val="single"/>
        </w:rPr>
        <w:t>1.</w:t>
      </w:r>
      <w:r>
        <w:rPr>
          <w:u w:val="single"/>
        </w:rPr>
        <w:t xml:space="preserve"> </w:t>
      </w:r>
      <w:r w:rsidRPr="000961E1">
        <w:rPr>
          <w:u w:val="single"/>
        </w:rPr>
        <w:t xml:space="preserve">Podtrhni </w:t>
      </w:r>
      <w:r>
        <w:rPr>
          <w:u w:val="single"/>
        </w:rPr>
        <w:t xml:space="preserve"> </w:t>
      </w:r>
      <w:r w:rsidRPr="000961E1">
        <w:rPr>
          <w:u w:val="single"/>
        </w:rPr>
        <w:t>příslovce :</w:t>
      </w:r>
      <w:r>
        <w:t xml:space="preserve"> </w:t>
      </w:r>
      <w:r w:rsidRPr="00B20DA1">
        <w:t>Občas jsme se zaběhli vykoupat do rybníka.</w:t>
      </w:r>
      <w:r>
        <w:t xml:space="preserve"> </w:t>
      </w:r>
      <w:r w:rsidRPr="00B20DA1">
        <w:t>Dalo nám to vždy velkou práci.</w:t>
      </w:r>
      <w:r>
        <w:t xml:space="preserve"> </w:t>
      </w:r>
      <w:r w:rsidRPr="00B20DA1">
        <w:t>Přijedu hned zítra.</w:t>
      </w:r>
      <w:r>
        <w:t xml:space="preserve"> </w:t>
      </w:r>
      <w:r w:rsidRPr="00B20DA1">
        <w:t>Brzy na to zapomněli.</w:t>
      </w:r>
      <w:r>
        <w:t xml:space="preserve"> </w:t>
      </w:r>
      <w:r w:rsidRPr="00B20DA1">
        <w:t>Smutně jsme potom zdáli přihlíželi.</w:t>
      </w:r>
      <w:r>
        <w:t xml:space="preserve"> </w:t>
      </w:r>
      <w:r w:rsidRPr="00B20DA1">
        <w:t>Byl velice rozzlobený.</w:t>
      </w:r>
      <w:r>
        <w:t xml:space="preserve"> </w:t>
      </w:r>
      <w:r w:rsidRPr="00B20DA1">
        <w:t>Přišel tam brzy.</w:t>
      </w:r>
    </w:p>
    <w:p w:rsidR="00B954AF" w:rsidRPr="00B20DA1" w:rsidRDefault="00B954AF" w:rsidP="00B20DA1">
      <w:r w:rsidRPr="00B20DA1">
        <w:rPr>
          <w:u w:val="single"/>
        </w:rPr>
        <w:t>2.</w:t>
      </w:r>
      <w:r>
        <w:rPr>
          <w:u w:val="single"/>
        </w:rPr>
        <w:t xml:space="preserve"> </w:t>
      </w:r>
      <w:r w:rsidRPr="00B20DA1">
        <w:rPr>
          <w:u w:val="single"/>
        </w:rPr>
        <w:t>Z kterých slovních druhů byla utvořena tato příslovce?</w:t>
      </w:r>
    </w:p>
    <w:p w:rsidR="00B954AF" w:rsidRPr="00B20DA1" w:rsidRDefault="00B954AF" w:rsidP="00B20DA1">
      <w:r w:rsidRPr="00B20DA1">
        <w:t>Zbytečně</w:t>
      </w:r>
      <w:r>
        <w:t xml:space="preserve"> </w:t>
      </w:r>
      <w:r w:rsidRPr="00B20DA1">
        <w:t>............................................................</w:t>
      </w:r>
      <w:r>
        <w:t xml:space="preserve"> </w:t>
      </w:r>
      <w:r w:rsidRPr="00B20DA1">
        <w:t>daleko........................................................................</w:t>
      </w:r>
    </w:p>
    <w:p w:rsidR="00B954AF" w:rsidRPr="00B20DA1" w:rsidRDefault="00B954AF" w:rsidP="00B20DA1">
      <w:r w:rsidRPr="00B20DA1">
        <w:t>kolem................................................................celkem........................................................................</w:t>
      </w:r>
    </w:p>
    <w:p w:rsidR="00B954AF" w:rsidRPr="00B20DA1" w:rsidRDefault="00B954AF" w:rsidP="00B20DA1">
      <w:r w:rsidRPr="00B20DA1">
        <w:rPr>
          <w:u w:val="single"/>
        </w:rPr>
        <w:t>3.</w:t>
      </w:r>
      <w:r>
        <w:rPr>
          <w:u w:val="single"/>
        </w:rPr>
        <w:t xml:space="preserve"> </w:t>
      </w:r>
      <w:r w:rsidRPr="00B20DA1">
        <w:rPr>
          <w:u w:val="single"/>
        </w:rPr>
        <w:t>Co jsou to příslovečné spřežky?</w:t>
      </w:r>
    </w:p>
    <w:p w:rsidR="00B954AF" w:rsidRPr="00B20DA1" w:rsidRDefault="00B954AF" w:rsidP="00B20DA1">
      <w:r w:rsidRPr="00B20DA1">
        <w:t>…...........................................................................................................................................................</w:t>
      </w:r>
    </w:p>
    <w:p w:rsidR="00B954AF" w:rsidRPr="00B20DA1" w:rsidRDefault="00B954AF" w:rsidP="00B20DA1">
      <w:r w:rsidRPr="00B20DA1">
        <w:t>…...........................................................................................................................................................</w:t>
      </w:r>
    </w:p>
    <w:p w:rsidR="00B954AF" w:rsidRPr="00B20DA1" w:rsidRDefault="00B954AF" w:rsidP="00B20DA1">
      <w:r w:rsidRPr="00B20DA1">
        <w:rPr>
          <w:u w:val="single"/>
        </w:rPr>
        <w:t>4.</w:t>
      </w:r>
      <w:r>
        <w:rPr>
          <w:u w:val="single"/>
        </w:rPr>
        <w:t xml:space="preserve"> </w:t>
      </w:r>
      <w:r w:rsidRPr="00B20DA1">
        <w:rPr>
          <w:u w:val="single"/>
        </w:rPr>
        <w:t>Užij ve větách uvedená spojení :</w:t>
      </w:r>
    </w:p>
    <w:p w:rsidR="00B954AF" w:rsidRPr="00B20DA1" w:rsidRDefault="00B954AF" w:rsidP="00B20DA1">
      <w:r w:rsidRPr="00B20DA1">
        <w:t>na horu....................................................................................................................................................</w:t>
      </w:r>
    </w:p>
    <w:p w:rsidR="00B954AF" w:rsidRPr="00B20DA1" w:rsidRDefault="00B954AF" w:rsidP="00B20DA1">
      <w:r w:rsidRPr="00B20DA1">
        <w:t>nahoru.....................................................................................................................................................</w:t>
      </w:r>
    </w:p>
    <w:p w:rsidR="00B954AF" w:rsidRPr="00B20DA1" w:rsidRDefault="00B954AF" w:rsidP="00B20DA1">
      <w:r w:rsidRPr="00B20DA1">
        <w:t>v celku....................................................................................................................................................</w:t>
      </w:r>
    </w:p>
    <w:p w:rsidR="00B954AF" w:rsidRPr="00B20DA1" w:rsidRDefault="00B954AF" w:rsidP="00B20DA1">
      <w:r w:rsidRPr="00B20DA1">
        <w:t>vcelku.....................................................................................................................................................</w:t>
      </w:r>
    </w:p>
    <w:p w:rsidR="00B954AF" w:rsidRPr="00B20DA1" w:rsidRDefault="00B954AF" w:rsidP="00B20DA1">
      <w:r w:rsidRPr="00B20DA1">
        <w:rPr>
          <w:u w:val="single"/>
        </w:rPr>
        <w:t>5.</w:t>
      </w:r>
      <w:r>
        <w:rPr>
          <w:u w:val="single"/>
        </w:rPr>
        <w:t xml:space="preserve"> </w:t>
      </w:r>
      <w:r w:rsidRPr="00B20DA1">
        <w:rPr>
          <w:u w:val="single"/>
        </w:rPr>
        <w:t>Stupňuj tato příslovce:</w:t>
      </w:r>
    </w:p>
    <w:p w:rsidR="00B954AF" w:rsidRPr="00B20DA1" w:rsidRDefault="00B954AF" w:rsidP="00B20DA1">
      <w:r w:rsidRPr="00B20DA1">
        <w:t>brzy........................................................................................................................................................</w:t>
      </w:r>
    </w:p>
    <w:p w:rsidR="00B954AF" w:rsidRPr="00B20DA1" w:rsidRDefault="00B954AF" w:rsidP="00B20DA1">
      <w:r w:rsidRPr="00B20DA1">
        <w:t>krásně.....................................................................................................................................................</w:t>
      </w:r>
    </w:p>
    <w:p w:rsidR="00B954AF" w:rsidRPr="00B20DA1" w:rsidRDefault="00B954AF" w:rsidP="00B20DA1">
      <w:r w:rsidRPr="00B20DA1">
        <w:t>mnoho....................................................................................................................................................</w:t>
      </w:r>
    </w:p>
    <w:p w:rsidR="00B954AF" w:rsidRDefault="00B954AF">
      <w:r w:rsidRPr="00B20DA1">
        <w:t>vysoko....................................................................................</w:t>
      </w:r>
      <w:r>
        <w:t>................................................................</w:t>
      </w:r>
    </w:p>
    <w:sectPr w:rsidR="00B954AF" w:rsidSect="00B535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4AF" w:rsidRDefault="00B954AF" w:rsidP="000812AB">
      <w:pPr>
        <w:spacing w:after="0" w:line="240" w:lineRule="auto"/>
      </w:pPr>
      <w:r>
        <w:separator/>
      </w:r>
    </w:p>
  </w:endnote>
  <w:endnote w:type="continuationSeparator" w:id="0">
    <w:p w:rsidR="00B954AF" w:rsidRDefault="00B954AF" w:rsidP="00081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AF" w:rsidRDefault="00B954A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AF" w:rsidRDefault="00B954AF">
    <w:pPr>
      <w:pStyle w:val="Footer"/>
      <w:jc w:val="center"/>
    </w:pPr>
    <w:r>
      <w:rPr>
        <w:noProof/>
        <w:lang w:eastAsia="cs-CZ"/>
      </w:rPr>
    </w:r>
    <w:r>
      <w:rPr>
        <w:noProof/>
        <w:lang w:eastAsia="cs-CZ"/>
      </w:rP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<v:fill r:id="rId1" o:title="" type="pattern"/>
          <w10:anchorlock/>
        </v:shape>
      </w:pict>
    </w:r>
  </w:p>
  <w:p w:rsidR="00B954AF" w:rsidRDefault="00B954AF">
    <w:pPr>
      <w:pStyle w:val="Footer"/>
      <w:jc w:val="center"/>
    </w:pPr>
    <w:fldSimple w:instr="PAGE    \* MERGEFORMAT">
      <w:r>
        <w:rPr>
          <w:noProof/>
        </w:rPr>
        <w:t>2</w:t>
      </w:r>
    </w:fldSimple>
  </w:p>
  <w:p w:rsidR="00B954AF" w:rsidRDefault="00B954A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AF" w:rsidRDefault="00B954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4AF" w:rsidRDefault="00B954AF" w:rsidP="000812AB">
      <w:pPr>
        <w:spacing w:after="0" w:line="240" w:lineRule="auto"/>
      </w:pPr>
      <w:r>
        <w:separator/>
      </w:r>
    </w:p>
  </w:footnote>
  <w:footnote w:type="continuationSeparator" w:id="0">
    <w:p w:rsidR="00B954AF" w:rsidRDefault="00B954AF" w:rsidP="000812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AF" w:rsidRDefault="00B954A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AF" w:rsidRDefault="00B954A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AF" w:rsidRDefault="00B954A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45D5"/>
    <w:multiLevelType w:val="hybridMultilevel"/>
    <w:tmpl w:val="552A99B0"/>
    <w:lvl w:ilvl="0" w:tplc="1B98FF9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DA1"/>
    <w:rsid w:val="000812AB"/>
    <w:rsid w:val="000961E1"/>
    <w:rsid w:val="000B3FB8"/>
    <w:rsid w:val="001D5262"/>
    <w:rsid w:val="001F3159"/>
    <w:rsid w:val="00333D02"/>
    <w:rsid w:val="004556DA"/>
    <w:rsid w:val="004D0558"/>
    <w:rsid w:val="004D1BD2"/>
    <w:rsid w:val="0057618C"/>
    <w:rsid w:val="00584CD6"/>
    <w:rsid w:val="005C78EB"/>
    <w:rsid w:val="005E4247"/>
    <w:rsid w:val="00646B25"/>
    <w:rsid w:val="00681F5C"/>
    <w:rsid w:val="0075046E"/>
    <w:rsid w:val="009A6610"/>
    <w:rsid w:val="00B20DA1"/>
    <w:rsid w:val="00B53517"/>
    <w:rsid w:val="00B954AF"/>
    <w:rsid w:val="00CD6E18"/>
    <w:rsid w:val="00ED080D"/>
    <w:rsid w:val="00EF2623"/>
    <w:rsid w:val="00F0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51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961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424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0812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812A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812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812A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09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491</Words>
  <Characters>2899</Characters>
  <Application>Microsoft Office Outlook</Application>
  <DocSecurity>0</DocSecurity>
  <Lines>0</Lines>
  <Paragraphs>0</Paragraphs>
  <ScaleCrop>false</ScaleCrop>
  <Company>domov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Bartonickovi</dc:creator>
  <cp:keywords/>
  <dc:description/>
  <cp:lastModifiedBy>DUM</cp:lastModifiedBy>
  <cp:revision>2</cp:revision>
  <dcterms:created xsi:type="dcterms:W3CDTF">2014-04-27T20:41:00Z</dcterms:created>
  <dcterms:modified xsi:type="dcterms:W3CDTF">2014-04-27T20:41:00Z</dcterms:modified>
</cp:coreProperties>
</file>