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659" w:rsidRDefault="00D16659" w:rsidP="00117744">
      <w:pPr>
        <w:jc w:val="center"/>
        <w:rPr>
          <w:b/>
          <w:bCs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-20.5pt;margin-top:-48.8pt;width:478.95pt;height:117.05pt;z-index:251656704;visibility:visible;mso-wrap-distance-left:0;mso-wrap-distance-right:0" filled="t">
            <v:imagedata r:id="rId5" o:title=""/>
            <w10:wrap type="square" side="largest"/>
          </v:shape>
        </w:pict>
      </w:r>
      <w:r>
        <w:rPr>
          <w:b/>
          <w:bCs/>
          <w:color w:val="C00000"/>
        </w:rPr>
        <w:t>VY_52_INOVACE</w:t>
      </w:r>
      <w:r w:rsidRPr="00CE2CA0">
        <w:rPr>
          <w:b/>
          <w:bCs/>
          <w:color w:val="C00000"/>
        </w:rPr>
        <w:t>_05</w:t>
      </w:r>
      <w:r w:rsidRPr="00CE2CA0">
        <w:rPr>
          <w:b/>
          <w:bCs/>
          <w:color w:val="C00000"/>
        </w:rPr>
        <w:br/>
        <w:t>Základní škola a Mateřská škola, Chvalkovice, okres Náchod</w:t>
      </w:r>
      <w:r w:rsidRPr="00CE2CA0">
        <w:rPr>
          <w:b/>
          <w:bCs/>
          <w:color w:val="C00000"/>
        </w:rPr>
        <w:br/>
        <w:t>cz. 1.07/1.4.00/21.0225 „Blíže k přírodním vědám“</w:t>
      </w:r>
      <w:r w:rsidRPr="00CE2CA0">
        <w:rPr>
          <w:b/>
          <w:bCs/>
          <w:color w:val="C00000"/>
        </w:rPr>
        <w:br/>
        <w:t xml:space="preserve">  Mgr. Markéta Ulrychová</w:t>
      </w:r>
    </w:p>
    <w:p w:rsidR="00D16659" w:rsidRPr="00117744" w:rsidRDefault="00D16659" w:rsidP="00117744">
      <w:pPr>
        <w:jc w:val="center"/>
        <w:rPr>
          <w:b/>
          <w:color w:val="FF0000"/>
          <w:sz w:val="72"/>
          <w:szCs w:val="72"/>
        </w:rPr>
      </w:pPr>
    </w:p>
    <w:p w:rsidR="00D16659" w:rsidRPr="00DB4247" w:rsidRDefault="00D16659">
      <w:pPr>
        <w:rPr>
          <w:b/>
          <w:color w:val="FF0000"/>
          <w:sz w:val="72"/>
          <w:szCs w:val="72"/>
        </w:rPr>
      </w:pPr>
      <w:r>
        <w:rPr>
          <w:noProof/>
          <w:lang w:eastAsia="cs-CZ"/>
        </w:rPr>
        <w:pict>
          <v:shape id="Obrázek 3" o:spid="_x0000_s1027" type="#_x0000_t75" style="position:absolute;margin-left:371.65pt;margin-top:60.1pt;width:113.5pt;height:81pt;z-index:-251657728;visibility:visible">
            <v:imagedata r:id="rId6" o:title=""/>
          </v:shape>
        </w:pict>
      </w:r>
      <w:r w:rsidRPr="00DB4247">
        <w:rPr>
          <w:b/>
          <w:color w:val="FF0000"/>
          <w:sz w:val="72"/>
          <w:szCs w:val="72"/>
        </w:rPr>
        <w:t>Názvosloví oxidů</w:t>
      </w:r>
    </w:p>
    <w:p w:rsidR="00D16659" w:rsidRPr="00DB4247" w:rsidRDefault="00D16659">
      <w:pPr>
        <w:rPr>
          <w:color w:val="FF0000"/>
        </w:rPr>
      </w:pPr>
      <w:r w:rsidRPr="00DB4247">
        <w:rPr>
          <w:color w:val="FF0000"/>
        </w:rPr>
        <w:t>Pracovní list</w:t>
      </w:r>
    </w:p>
    <w:p w:rsidR="00D16659" w:rsidRPr="00DB4247" w:rsidRDefault="00D16659" w:rsidP="00E2538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Doplň oxidační čísla atomů prvků ve sloučeninách:</w:t>
      </w:r>
    </w:p>
    <w:p w:rsidR="00D16659" w:rsidRPr="00DB4247" w:rsidRDefault="00D16659" w:rsidP="00E253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SO</w:t>
      </w:r>
      <w:r w:rsidRPr="00DB4247">
        <w:rPr>
          <w:b/>
          <w:sz w:val="28"/>
          <w:szCs w:val="28"/>
          <w:vertAlign w:val="subscript"/>
        </w:rPr>
        <w:t>2</w:t>
      </w:r>
    </w:p>
    <w:p w:rsidR="00D16659" w:rsidRPr="00DB4247" w:rsidRDefault="00D16659" w:rsidP="00E253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Na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O</w:t>
      </w:r>
    </w:p>
    <w:p w:rsidR="00D16659" w:rsidRPr="00DB4247" w:rsidRDefault="00D16659" w:rsidP="00E253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N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O</w:t>
      </w:r>
      <w:r w:rsidRPr="00DB4247">
        <w:rPr>
          <w:b/>
          <w:sz w:val="28"/>
          <w:szCs w:val="28"/>
          <w:vertAlign w:val="subscript"/>
        </w:rPr>
        <w:t>5</w:t>
      </w:r>
    </w:p>
    <w:p w:rsidR="00D16659" w:rsidRPr="00DB4247" w:rsidRDefault="00D16659" w:rsidP="00E253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CO</w:t>
      </w:r>
    </w:p>
    <w:p w:rsidR="00D16659" w:rsidRPr="00DB4247" w:rsidRDefault="00D16659" w:rsidP="00E253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TiO</w:t>
      </w:r>
      <w:r w:rsidRPr="00DB4247">
        <w:rPr>
          <w:b/>
          <w:sz w:val="28"/>
          <w:szCs w:val="28"/>
          <w:vertAlign w:val="subscript"/>
        </w:rPr>
        <w:t>2</w:t>
      </w:r>
    </w:p>
    <w:p w:rsidR="00D16659" w:rsidRPr="00DB4247" w:rsidRDefault="00D16659" w:rsidP="00E2538C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Fe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O</w:t>
      </w:r>
      <w:r w:rsidRPr="00DB4247">
        <w:rPr>
          <w:b/>
          <w:sz w:val="28"/>
          <w:szCs w:val="28"/>
          <w:vertAlign w:val="subscript"/>
        </w:rPr>
        <w:t>3</w:t>
      </w:r>
    </w:p>
    <w:p w:rsidR="00D16659" w:rsidRPr="00DB4247" w:rsidRDefault="00D16659" w:rsidP="00DB4247">
      <w:pPr>
        <w:pStyle w:val="ListParagraph"/>
        <w:ind w:left="1080"/>
        <w:rPr>
          <w:b/>
          <w:sz w:val="28"/>
          <w:szCs w:val="28"/>
        </w:rPr>
      </w:pPr>
    </w:p>
    <w:p w:rsidR="00D16659" w:rsidRPr="00DB4247" w:rsidRDefault="00D16659" w:rsidP="00BE1AD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 xml:space="preserve">Urči vzorce: </w:t>
      </w:r>
      <w:r w:rsidRPr="00DB4247">
        <w:rPr>
          <w:b/>
          <w:sz w:val="28"/>
          <w:szCs w:val="28"/>
        </w:rPr>
        <w:tab/>
        <w:t>a) oxid barnatý</w:t>
      </w:r>
    </w:p>
    <w:p w:rsidR="00D16659" w:rsidRPr="00DB4247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b) oxid chloristý</w:t>
      </w:r>
    </w:p>
    <w:p w:rsidR="00D16659" w:rsidRPr="00DB4247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c) oxid hořečnatý</w:t>
      </w:r>
    </w:p>
    <w:p w:rsidR="00D16659" w:rsidRPr="00DB4247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d) oxid draselný</w:t>
      </w:r>
    </w:p>
    <w:p w:rsidR="00D16659" w:rsidRPr="00DB4247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e) oxid olovičitý</w:t>
      </w:r>
    </w:p>
    <w:p w:rsidR="00D16659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>f) oxid zlatitý</w:t>
      </w:r>
    </w:p>
    <w:p w:rsidR="00D16659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</w:p>
    <w:p w:rsidR="00D16659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</w:p>
    <w:p w:rsidR="00D16659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</w:p>
    <w:p w:rsidR="00D16659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</w:p>
    <w:p w:rsidR="00D16659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</w:p>
    <w:p w:rsidR="00D16659" w:rsidRPr="00DB4247" w:rsidRDefault="00D16659" w:rsidP="00DB4247">
      <w:pPr>
        <w:pStyle w:val="ListParagraph"/>
        <w:ind w:left="2124" w:firstLine="708"/>
        <w:rPr>
          <w:b/>
          <w:sz w:val="28"/>
          <w:szCs w:val="28"/>
        </w:rPr>
      </w:pPr>
    </w:p>
    <w:p w:rsidR="00D16659" w:rsidRPr="00DB4247" w:rsidRDefault="00D16659" w:rsidP="00E2538C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 xml:space="preserve">        3)    Doplň název sloučeniny:</w:t>
      </w:r>
      <w:r w:rsidRPr="00DB4247">
        <w:rPr>
          <w:b/>
          <w:sz w:val="28"/>
          <w:szCs w:val="28"/>
        </w:rPr>
        <w:tab/>
        <w:t>a) SO</w:t>
      </w:r>
      <w:r w:rsidRPr="00DB4247">
        <w:rPr>
          <w:b/>
          <w:sz w:val="28"/>
          <w:szCs w:val="28"/>
          <w:vertAlign w:val="subscript"/>
        </w:rPr>
        <w:t>3</w:t>
      </w:r>
    </w:p>
    <w:p w:rsidR="00D16659" w:rsidRPr="00DB4247" w:rsidRDefault="00D16659" w:rsidP="00E2538C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>b) Ag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O</w:t>
      </w:r>
    </w:p>
    <w:p w:rsidR="00D16659" w:rsidRPr="00DB4247" w:rsidRDefault="00D16659" w:rsidP="00E2538C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>c) ZnO</w:t>
      </w:r>
    </w:p>
    <w:p w:rsidR="00D16659" w:rsidRPr="00DB4247" w:rsidRDefault="00D16659" w:rsidP="00E2538C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>d) SnO</w:t>
      </w:r>
      <w:r w:rsidRPr="00DB4247">
        <w:rPr>
          <w:b/>
          <w:sz w:val="28"/>
          <w:szCs w:val="28"/>
          <w:vertAlign w:val="subscript"/>
        </w:rPr>
        <w:t>2</w:t>
      </w:r>
    </w:p>
    <w:p w:rsidR="00D16659" w:rsidRPr="00DB4247" w:rsidRDefault="00D16659" w:rsidP="00E2538C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>e) N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O</w:t>
      </w:r>
      <w:r w:rsidRPr="00DB4247">
        <w:rPr>
          <w:b/>
          <w:sz w:val="28"/>
          <w:szCs w:val="28"/>
          <w:vertAlign w:val="subscript"/>
        </w:rPr>
        <w:t>5</w:t>
      </w:r>
    </w:p>
    <w:p w:rsidR="00D16659" w:rsidRPr="00DB4247" w:rsidRDefault="00D16659" w:rsidP="00E2538C">
      <w:pPr>
        <w:rPr>
          <w:b/>
          <w:sz w:val="28"/>
          <w:szCs w:val="28"/>
          <w:vertAlign w:val="subscript"/>
        </w:rPr>
      </w:pP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>f) WO</w:t>
      </w:r>
      <w:r w:rsidRPr="00DB4247">
        <w:rPr>
          <w:b/>
          <w:sz w:val="28"/>
          <w:szCs w:val="28"/>
          <w:vertAlign w:val="subscript"/>
        </w:rPr>
        <w:t>3</w:t>
      </w:r>
    </w:p>
    <w:p w:rsidR="00D16659" w:rsidRDefault="00D16659" w:rsidP="00BE1ADD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 xml:space="preserve">          4)   Vyjmenuj oxidy, které znečišťují ovzduší – napiš jejich název i vzorec:</w:t>
      </w:r>
    </w:p>
    <w:p w:rsidR="00D16659" w:rsidRDefault="00D16659" w:rsidP="00BE1ADD">
      <w:pPr>
        <w:rPr>
          <w:b/>
          <w:sz w:val="28"/>
          <w:szCs w:val="28"/>
        </w:rPr>
      </w:pPr>
    </w:p>
    <w:p w:rsidR="00D16659" w:rsidRDefault="00D16659" w:rsidP="00BE1ADD">
      <w:pPr>
        <w:rPr>
          <w:b/>
          <w:sz w:val="28"/>
          <w:szCs w:val="28"/>
        </w:rPr>
      </w:pPr>
    </w:p>
    <w:p w:rsidR="00D16659" w:rsidRDefault="00D16659" w:rsidP="00BE1ADD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2" o:spid="_x0000_s1028" type="#_x0000_t75" style="position:absolute;margin-left:359.65pt;margin-top:3.5pt;width:103.5pt;height:103.5pt;z-index:-251658752;visibility:visible">
            <v:imagedata r:id="rId7" o:title=""/>
          </v:shape>
        </w:pict>
      </w:r>
    </w:p>
    <w:p w:rsidR="00D16659" w:rsidRPr="00DB4247" w:rsidRDefault="00D16659" w:rsidP="00DB4247">
      <w:pPr>
        <w:ind w:firstLine="708"/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 xml:space="preserve"> 5)   Zahraj si na učitele a najdi a oprav špatné vzorce:</w:t>
      </w:r>
    </w:p>
    <w:p w:rsidR="00D16659" w:rsidRPr="00DB4247" w:rsidRDefault="00D16659" w:rsidP="00E2538C">
      <w:pPr>
        <w:rPr>
          <w:b/>
          <w:sz w:val="28"/>
          <w:szCs w:val="28"/>
        </w:rPr>
      </w:pPr>
      <w:r w:rsidRPr="00DB4247">
        <w:rPr>
          <w:b/>
          <w:sz w:val="28"/>
          <w:szCs w:val="28"/>
        </w:rPr>
        <w:tab/>
      </w:r>
      <w:r w:rsidRPr="00DB4247">
        <w:rPr>
          <w:b/>
          <w:sz w:val="28"/>
          <w:szCs w:val="28"/>
        </w:rPr>
        <w:tab/>
        <w:t>CO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, CrO</w:t>
      </w:r>
      <w:r w:rsidRPr="00DB4247">
        <w:rPr>
          <w:b/>
          <w:sz w:val="28"/>
          <w:szCs w:val="28"/>
          <w:vertAlign w:val="subscript"/>
        </w:rPr>
        <w:t>3</w:t>
      </w:r>
      <w:r w:rsidRPr="00DB4247">
        <w:rPr>
          <w:b/>
          <w:sz w:val="28"/>
          <w:szCs w:val="28"/>
        </w:rPr>
        <w:t>, FEO, NaO, S</w:t>
      </w:r>
      <w:r w:rsidRPr="00DB4247">
        <w:rPr>
          <w:b/>
          <w:sz w:val="28"/>
          <w:szCs w:val="28"/>
          <w:vertAlign w:val="subscript"/>
        </w:rPr>
        <w:t>3</w:t>
      </w:r>
      <w:r w:rsidRPr="00DB4247">
        <w:rPr>
          <w:b/>
          <w:sz w:val="28"/>
          <w:szCs w:val="28"/>
        </w:rPr>
        <w:t>O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, P</w:t>
      </w:r>
      <w:r w:rsidRPr="00DB4247">
        <w:rPr>
          <w:b/>
          <w:sz w:val="28"/>
          <w:szCs w:val="28"/>
          <w:vertAlign w:val="subscript"/>
        </w:rPr>
        <w:t>2</w:t>
      </w:r>
      <w:r w:rsidRPr="00DB4247">
        <w:rPr>
          <w:b/>
          <w:sz w:val="28"/>
          <w:szCs w:val="28"/>
        </w:rPr>
        <w:t>O</w:t>
      </w:r>
      <w:r w:rsidRPr="00DB4247">
        <w:rPr>
          <w:b/>
          <w:sz w:val="28"/>
          <w:szCs w:val="28"/>
          <w:vertAlign w:val="subscript"/>
        </w:rPr>
        <w:t>5</w:t>
      </w:r>
      <w:r w:rsidRPr="00DB4247">
        <w:rPr>
          <w:b/>
          <w:sz w:val="28"/>
          <w:szCs w:val="28"/>
        </w:rPr>
        <w:t>, CaO, PbO</w:t>
      </w:r>
      <w:r w:rsidRPr="00DB4247">
        <w:rPr>
          <w:b/>
          <w:sz w:val="28"/>
          <w:szCs w:val="28"/>
          <w:vertAlign w:val="superscript"/>
        </w:rPr>
        <w:t>2</w:t>
      </w:r>
    </w:p>
    <w:p w:rsidR="00D16659" w:rsidRDefault="00D16659" w:rsidP="00E2538C"/>
    <w:p w:rsidR="00D16659" w:rsidRDefault="00D16659" w:rsidP="00E2538C"/>
    <w:p w:rsidR="00D16659" w:rsidRDefault="00D16659" w:rsidP="00E2538C"/>
    <w:p w:rsidR="00D16659" w:rsidRPr="00DB312C" w:rsidRDefault="00D16659" w:rsidP="00B12591">
      <w:pPr>
        <w:pStyle w:val="ListParagraph"/>
        <w:rPr>
          <w:b/>
          <w:sz w:val="32"/>
          <w:szCs w:val="32"/>
        </w:rPr>
      </w:pPr>
    </w:p>
    <w:p w:rsidR="00D16659" w:rsidRDefault="00D16659" w:rsidP="00B12591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D16659" w:rsidRDefault="00D16659" w:rsidP="00B12591">
      <w:pPr>
        <w:rPr>
          <w:color w:val="000000"/>
          <w:sz w:val="28"/>
        </w:rPr>
      </w:pPr>
      <w:r w:rsidRPr="00611704">
        <w:rPr>
          <w:color w:val="000000"/>
          <w:sz w:val="28"/>
        </w:rPr>
        <w:t xml:space="preserve">Použity </w:t>
      </w:r>
      <w:r>
        <w:rPr>
          <w:color w:val="000000"/>
          <w:sz w:val="28"/>
        </w:rPr>
        <w:t>obrázky z otevřené galerie www.office.microsoft. c</w:t>
      </w:r>
      <w:r w:rsidRPr="00611704">
        <w:rPr>
          <w:color w:val="000000"/>
          <w:sz w:val="28"/>
        </w:rPr>
        <w:t>om</w:t>
      </w:r>
    </w:p>
    <w:p w:rsidR="00D16659" w:rsidRPr="00DA6A62" w:rsidRDefault="00D16659" w:rsidP="00DA6A62">
      <w:pPr>
        <w:pStyle w:val="ListParagraph"/>
        <w:rPr>
          <w:sz w:val="24"/>
          <w:szCs w:val="36"/>
        </w:rPr>
      </w:pPr>
      <w:r w:rsidRPr="00DA6A62">
        <w:rPr>
          <w:bCs/>
          <w:sz w:val="24"/>
          <w:szCs w:val="36"/>
        </w:rPr>
        <w:t xml:space="preserve">Datum vytvoření: </w:t>
      </w:r>
      <w:r>
        <w:rPr>
          <w:bCs/>
          <w:sz w:val="24"/>
          <w:szCs w:val="36"/>
        </w:rPr>
        <w:t>2</w:t>
      </w:r>
      <w:r w:rsidRPr="00DA6A62">
        <w:rPr>
          <w:bCs/>
          <w:i/>
          <w:iCs/>
          <w:sz w:val="24"/>
          <w:szCs w:val="36"/>
        </w:rPr>
        <w:t xml:space="preserve">. </w:t>
      </w:r>
      <w:r>
        <w:rPr>
          <w:bCs/>
          <w:i/>
          <w:iCs/>
          <w:sz w:val="24"/>
          <w:szCs w:val="36"/>
        </w:rPr>
        <w:t>12</w:t>
      </w:r>
      <w:r w:rsidRPr="00DA6A62">
        <w:rPr>
          <w:bCs/>
          <w:i/>
          <w:iCs/>
          <w:sz w:val="24"/>
          <w:szCs w:val="36"/>
        </w:rPr>
        <w:t>. 2011</w:t>
      </w:r>
    </w:p>
    <w:p w:rsidR="00D16659" w:rsidRPr="00DA6A62" w:rsidRDefault="00D16659" w:rsidP="00DA6A62">
      <w:pPr>
        <w:pStyle w:val="ListParagraph"/>
        <w:rPr>
          <w:sz w:val="24"/>
          <w:szCs w:val="36"/>
        </w:rPr>
      </w:pPr>
      <w:r w:rsidRPr="00DA6A62">
        <w:rPr>
          <w:bCs/>
          <w:sz w:val="24"/>
          <w:szCs w:val="36"/>
        </w:rPr>
        <w:t xml:space="preserve">Vzdělávací oblast: </w:t>
      </w:r>
      <w:r w:rsidRPr="00DA6A62">
        <w:rPr>
          <w:bCs/>
          <w:i/>
          <w:iCs/>
          <w:sz w:val="24"/>
          <w:szCs w:val="36"/>
        </w:rPr>
        <w:t>Člověk a příroda</w:t>
      </w:r>
    </w:p>
    <w:p w:rsidR="00D16659" w:rsidRPr="00DA6A62" w:rsidRDefault="00D16659" w:rsidP="00DA6A62">
      <w:pPr>
        <w:pStyle w:val="ListParagraph"/>
        <w:rPr>
          <w:sz w:val="24"/>
          <w:szCs w:val="36"/>
        </w:rPr>
      </w:pPr>
      <w:r w:rsidRPr="00DA6A62">
        <w:rPr>
          <w:bCs/>
          <w:sz w:val="24"/>
          <w:szCs w:val="36"/>
        </w:rPr>
        <w:t xml:space="preserve">Předmět: </w:t>
      </w:r>
      <w:r w:rsidRPr="00DA6A62">
        <w:rPr>
          <w:bCs/>
          <w:i/>
          <w:iCs/>
          <w:sz w:val="24"/>
          <w:szCs w:val="36"/>
        </w:rPr>
        <w:t>chemie</w:t>
      </w:r>
    </w:p>
    <w:p w:rsidR="00D16659" w:rsidRPr="00DA6A62" w:rsidRDefault="00D16659" w:rsidP="00DA6A62">
      <w:pPr>
        <w:pStyle w:val="ListParagraph"/>
        <w:rPr>
          <w:sz w:val="24"/>
          <w:szCs w:val="36"/>
        </w:rPr>
      </w:pPr>
      <w:r w:rsidRPr="00DA6A62">
        <w:rPr>
          <w:bCs/>
          <w:sz w:val="24"/>
          <w:szCs w:val="36"/>
        </w:rPr>
        <w:t xml:space="preserve">Ročník: </w:t>
      </w:r>
      <w:r w:rsidRPr="00DA6A62">
        <w:rPr>
          <w:bCs/>
          <w:i/>
          <w:iCs/>
          <w:sz w:val="24"/>
          <w:szCs w:val="36"/>
        </w:rPr>
        <w:t>osmý</w:t>
      </w:r>
    </w:p>
    <w:p w:rsidR="00D16659" w:rsidRPr="00DA6A62" w:rsidRDefault="00D16659" w:rsidP="00DA6A62">
      <w:pPr>
        <w:pStyle w:val="ListParagraph"/>
        <w:rPr>
          <w:sz w:val="24"/>
          <w:szCs w:val="36"/>
        </w:rPr>
      </w:pPr>
      <w:r w:rsidRPr="00DA6A62">
        <w:rPr>
          <w:bCs/>
          <w:sz w:val="24"/>
          <w:szCs w:val="36"/>
        </w:rPr>
        <w:t xml:space="preserve">Druh učebního materiálu: </w:t>
      </w:r>
      <w:r w:rsidRPr="00DA6A62">
        <w:rPr>
          <w:bCs/>
          <w:i/>
          <w:iCs/>
          <w:sz w:val="24"/>
          <w:szCs w:val="36"/>
        </w:rPr>
        <w:t>pracovní list</w:t>
      </w:r>
    </w:p>
    <w:p w:rsidR="00D16659" w:rsidRPr="00DA6A62" w:rsidRDefault="00D16659" w:rsidP="00B12591">
      <w:pPr>
        <w:rPr>
          <w:color w:val="000000"/>
          <w:sz w:val="24"/>
        </w:rPr>
      </w:pPr>
    </w:p>
    <w:p w:rsidR="00D16659" w:rsidRDefault="00D16659" w:rsidP="00DA6A62">
      <w:pPr>
        <w:spacing w:after="100" w:afterAutospacing="1"/>
        <w:ind w:left="2124" w:hanging="2124"/>
      </w:pPr>
      <w:r>
        <w:rPr>
          <w:rFonts w:ascii="Times New Roman" w:hAnsi="Times New Roman"/>
          <w:sz w:val="28"/>
          <w:szCs w:val="28"/>
          <w:lang w:eastAsia="cs-CZ"/>
        </w:rPr>
        <w:t xml:space="preserve">Anotace: </w:t>
      </w:r>
      <w:r>
        <w:rPr>
          <w:rFonts w:ascii="Times New Roman" w:hAnsi="Times New Roman"/>
          <w:sz w:val="28"/>
          <w:szCs w:val="28"/>
          <w:lang w:eastAsia="cs-CZ"/>
        </w:rPr>
        <w:tab/>
      </w:r>
      <w:r>
        <w:rPr>
          <w:rFonts w:ascii="Times New Roman" w:hAnsi="Times New Roman"/>
          <w:i/>
          <w:sz w:val="28"/>
          <w:szCs w:val="28"/>
          <w:lang w:eastAsia="cs-CZ"/>
        </w:rPr>
        <w:t>po ověření pracovního listu budou žáci dokonalejší ve tvorbě vzorců oxidů a připomenou si velké množství značek prvků</w:t>
      </w:r>
      <w:bookmarkStart w:id="0" w:name="_GoBack"/>
      <w:bookmarkEnd w:id="0"/>
    </w:p>
    <w:sectPr w:rsidR="00D16659" w:rsidSect="00406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059CB"/>
    <w:multiLevelType w:val="hybridMultilevel"/>
    <w:tmpl w:val="95045396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70C0F59"/>
    <w:multiLevelType w:val="hybridMultilevel"/>
    <w:tmpl w:val="1CA2F47E"/>
    <w:lvl w:ilvl="0" w:tplc="959ABF5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538C"/>
    <w:rsid w:val="0002172F"/>
    <w:rsid w:val="000C45BE"/>
    <w:rsid w:val="00117744"/>
    <w:rsid w:val="004066FA"/>
    <w:rsid w:val="00611704"/>
    <w:rsid w:val="00900966"/>
    <w:rsid w:val="009162DA"/>
    <w:rsid w:val="00B12591"/>
    <w:rsid w:val="00BE1ADD"/>
    <w:rsid w:val="00C4148A"/>
    <w:rsid w:val="00C956ED"/>
    <w:rsid w:val="00CE2CA0"/>
    <w:rsid w:val="00D16659"/>
    <w:rsid w:val="00D86F41"/>
    <w:rsid w:val="00DA6A62"/>
    <w:rsid w:val="00DB312C"/>
    <w:rsid w:val="00DB4247"/>
    <w:rsid w:val="00E2538C"/>
    <w:rsid w:val="00FB3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6F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2538C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DB42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B12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25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71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149</Words>
  <Characters>880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VY_52_INOVACE_05</dc:title>
  <dc:subject/>
  <dc:creator>Ulrychová Markéta</dc:creator>
  <cp:keywords/>
  <dc:description/>
  <cp:lastModifiedBy>DUM</cp:lastModifiedBy>
  <cp:revision>2</cp:revision>
  <dcterms:created xsi:type="dcterms:W3CDTF">2014-05-14T19:49:00Z</dcterms:created>
  <dcterms:modified xsi:type="dcterms:W3CDTF">2014-05-14T19:49:00Z</dcterms:modified>
</cp:coreProperties>
</file>