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15B" w:rsidRDefault="0067215B"/>
    <w:p w:rsidR="0067215B" w:rsidRDefault="0067215B">
      <w:r w:rsidRPr="002B1BCB">
        <w:object w:dxaOrig="9579" w:dyaOrig="132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8.8pt;height:660.6pt" o:ole="">
            <v:imagedata r:id="rId4" o:title=""/>
          </v:shape>
          <o:OLEObject Type="Embed" ProgID="Word.Document.8" ShapeID="_x0000_i1025" DrawAspect="Content" ObjectID="_1394956550" r:id="rId5">
            <o:FieldCodes>\s</o:FieldCodes>
          </o:OLEObject>
        </w:object>
      </w:r>
    </w:p>
    <w:p w:rsidR="0067215B" w:rsidRPr="00F07A93" w:rsidRDefault="0067215B">
      <w:pPr>
        <w:rPr>
          <w:b/>
          <w:sz w:val="28"/>
        </w:rPr>
      </w:pPr>
      <w:bookmarkStart w:id="0" w:name="_GoBack"/>
      <w:bookmarkEnd w:id="0"/>
      <w:r w:rsidRPr="00F07A93">
        <w:rPr>
          <w:b/>
          <w:sz w:val="28"/>
        </w:rPr>
        <w:t>Vystříhej kartičky s obrázky a názvy krajin České republiky. Nalep je do slepé mapy ČR na  správné místo.</w:t>
      </w:r>
    </w:p>
    <w:p w:rsidR="0067215B" w:rsidRDefault="0067215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73"/>
        <w:gridCol w:w="2273"/>
        <w:gridCol w:w="2273"/>
        <w:gridCol w:w="2273"/>
      </w:tblGrid>
      <w:tr w:rsidR="0067215B" w:rsidRPr="00C85621" w:rsidTr="00C85621">
        <w:trPr>
          <w:trHeight w:val="630"/>
        </w:trPr>
        <w:tc>
          <w:tcPr>
            <w:tcW w:w="2273" w:type="dxa"/>
          </w:tcPr>
          <w:p w:rsidR="0067215B" w:rsidRPr="00C85621" w:rsidRDefault="0067215B" w:rsidP="00C85621">
            <w:pPr>
              <w:spacing w:after="0" w:line="240" w:lineRule="auto"/>
            </w:pPr>
            <w:r w:rsidRPr="00C85621">
              <w:t>Sněžka</w:t>
            </w:r>
          </w:p>
        </w:tc>
        <w:tc>
          <w:tcPr>
            <w:tcW w:w="2273" w:type="dxa"/>
          </w:tcPr>
          <w:p w:rsidR="0067215B" w:rsidRPr="00C85621" w:rsidRDefault="0067215B" w:rsidP="00C85621">
            <w:pPr>
              <w:spacing w:after="0" w:line="240" w:lineRule="auto"/>
            </w:pPr>
            <w:r w:rsidRPr="00C85621">
              <w:t>Labské pískovce</w:t>
            </w:r>
          </w:p>
        </w:tc>
        <w:tc>
          <w:tcPr>
            <w:tcW w:w="2273" w:type="dxa"/>
          </w:tcPr>
          <w:p w:rsidR="0067215B" w:rsidRPr="00C85621" w:rsidRDefault="0067215B" w:rsidP="00C85621">
            <w:pPr>
              <w:spacing w:after="0" w:line="240" w:lineRule="auto"/>
            </w:pPr>
            <w:r w:rsidRPr="00C85621">
              <w:t>Kokořínsko</w:t>
            </w:r>
          </w:p>
        </w:tc>
        <w:tc>
          <w:tcPr>
            <w:tcW w:w="2273" w:type="dxa"/>
          </w:tcPr>
          <w:p w:rsidR="0067215B" w:rsidRPr="00C85621" w:rsidRDefault="0067215B" w:rsidP="00C85621">
            <w:pPr>
              <w:spacing w:after="0" w:line="240" w:lineRule="auto"/>
            </w:pPr>
            <w:r w:rsidRPr="00C85621">
              <w:t>NP České Švýcarsko</w:t>
            </w:r>
          </w:p>
        </w:tc>
      </w:tr>
      <w:tr w:rsidR="0067215B" w:rsidRPr="00C85621" w:rsidTr="00C85621">
        <w:trPr>
          <w:trHeight w:val="540"/>
        </w:trPr>
        <w:tc>
          <w:tcPr>
            <w:tcW w:w="2273" w:type="dxa"/>
          </w:tcPr>
          <w:p w:rsidR="0067215B" w:rsidRPr="00C85621" w:rsidRDefault="0067215B" w:rsidP="00C85621">
            <w:pPr>
              <w:tabs>
                <w:tab w:val="right" w:pos="2061"/>
              </w:tabs>
              <w:spacing w:after="0" w:line="240" w:lineRule="auto"/>
            </w:pPr>
            <w:r w:rsidRPr="00C85621">
              <w:t xml:space="preserve"> Karpaty</w:t>
            </w:r>
          </w:p>
        </w:tc>
        <w:tc>
          <w:tcPr>
            <w:tcW w:w="2273" w:type="dxa"/>
          </w:tcPr>
          <w:p w:rsidR="0067215B" w:rsidRPr="00C85621" w:rsidRDefault="0067215B" w:rsidP="00C85621">
            <w:pPr>
              <w:spacing w:after="0" w:line="240" w:lineRule="auto"/>
            </w:pPr>
            <w:r w:rsidRPr="00C85621">
              <w:t>Třeboňsko</w:t>
            </w:r>
          </w:p>
        </w:tc>
        <w:tc>
          <w:tcPr>
            <w:tcW w:w="2273" w:type="dxa"/>
          </w:tcPr>
          <w:p w:rsidR="0067215B" w:rsidRPr="00C85621" w:rsidRDefault="0067215B" w:rsidP="00C85621">
            <w:pPr>
              <w:spacing w:after="0" w:line="240" w:lineRule="auto"/>
            </w:pPr>
            <w:r w:rsidRPr="00C85621">
              <w:t>Jeseníky</w:t>
            </w:r>
          </w:p>
        </w:tc>
        <w:tc>
          <w:tcPr>
            <w:tcW w:w="2273" w:type="dxa"/>
          </w:tcPr>
          <w:p w:rsidR="0067215B" w:rsidRPr="00C85621" w:rsidRDefault="0067215B" w:rsidP="00C85621">
            <w:pPr>
              <w:spacing w:after="0" w:line="240" w:lineRule="auto"/>
            </w:pPr>
            <w:r w:rsidRPr="00C85621">
              <w:t>Labe u Hřenska</w:t>
            </w:r>
          </w:p>
        </w:tc>
      </w:tr>
      <w:tr w:rsidR="0067215B" w:rsidRPr="00C85621" w:rsidTr="00C85621">
        <w:trPr>
          <w:trHeight w:val="576"/>
        </w:trPr>
        <w:tc>
          <w:tcPr>
            <w:tcW w:w="2273" w:type="dxa"/>
          </w:tcPr>
          <w:p w:rsidR="0067215B" w:rsidRPr="00C85621" w:rsidRDefault="0067215B" w:rsidP="00C85621">
            <w:pPr>
              <w:spacing w:after="0" w:line="240" w:lineRule="auto"/>
            </w:pPr>
            <w:r w:rsidRPr="00C85621">
              <w:t>Šumava</w:t>
            </w:r>
          </w:p>
        </w:tc>
        <w:tc>
          <w:tcPr>
            <w:tcW w:w="2273" w:type="dxa"/>
          </w:tcPr>
          <w:p w:rsidR="0067215B" w:rsidRPr="00C85621" w:rsidRDefault="0067215B" w:rsidP="00C85621">
            <w:pPr>
              <w:spacing w:after="0" w:line="240" w:lineRule="auto"/>
            </w:pPr>
            <w:r w:rsidRPr="00C85621">
              <w:t>Macocha</w:t>
            </w:r>
          </w:p>
        </w:tc>
        <w:tc>
          <w:tcPr>
            <w:tcW w:w="2273" w:type="dxa"/>
          </w:tcPr>
          <w:p w:rsidR="0067215B" w:rsidRPr="00C85621" w:rsidRDefault="0067215B" w:rsidP="00C85621">
            <w:pPr>
              <w:spacing w:after="0" w:line="240" w:lineRule="auto"/>
            </w:pPr>
            <w:r w:rsidRPr="00C85621">
              <w:t>Český ráj</w:t>
            </w:r>
          </w:p>
        </w:tc>
        <w:tc>
          <w:tcPr>
            <w:tcW w:w="2273" w:type="dxa"/>
          </w:tcPr>
          <w:p w:rsidR="0067215B" w:rsidRPr="00C85621" w:rsidRDefault="0067215B" w:rsidP="00C85621">
            <w:pPr>
              <w:spacing w:after="0" w:line="240" w:lineRule="auto"/>
            </w:pPr>
            <w:r w:rsidRPr="00C85621">
              <w:t>Černé jezero</w:t>
            </w:r>
          </w:p>
        </w:tc>
      </w:tr>
    </w:tbl>
    <w:p w:rsidR="0067215B" w:rsidRDefault="0067215B" w:rsidP="005532E1">
      <w:r>
        <w:t xml:space="preserve"> </w:t>
      </w:r>
    </w:p>
    <w:p w:rsidR="0067215B" w:rsidRDefault="0067215B" w:rsidP="005532E1">
      <w:r w:rsidRPr="00B62112">
        <w:rPr>
          <w:noProof/>
          <w:lang w:eastAsia="cs-CZ"/>
        </w:rPr>
        <w:pict>
          <v:shape id="Obrázek 1" o:spid="_x0000_i1026" type="#_x0000_t75" style="width:117pt;height:87.6pt;visibility:visible" o:bordertopcolor="black" o:borderleftcolor="black" o:borderbottomcolor="black" o:borderrightcolor="black">
            <v:imagedata r:id="rId6" o:title=""/>
            <w10:bordertop type="single" width="6"/>
            <w10:borderleft type="single" width="6"/>
            <w10:borderbottom type="single" width="6"/>
            <w10:borderright type="single" width="6"/>
          </v:shape>
        </w:pict>
      </w:r>
      <w:r>
        <w:rPr>
          <w:noProof/>
          <w:lang w:eastAsia="cs-CZ"/>
        </w:rPr>
        <w:t xml:space="preserve">      </w:t>
      </w:r>
      <w:r w:rsidRPr="00B62112">
        <w:rPr>
          <w:noProof/>
          <w:lang w:eastAsia="cs-CZ"/>
        </w:rPr>
        <w:pict>
          <v:shape id="Obrázek 2" o:spid="_x0000_i1027" type="#_x0000_t75" style="width:131.4pt;height:87.6pt;visibility:visible" o:bordertopcolor="black" o:borderleftcolor="black" o:borderbottomcolor="black" o:borderrightcolor="black">
            <v:imagedata r:id="rId7" o:title=""/>
            <w10:bordertop type="single" width="6"/>
            <w10:borderleft type="single" width="6"/>
            <w10:borderbottom type="single" width="6"/>
            <w10:borderright type="single" width="6"/>
          </v:shape>
        </w:pict>
      </w:r>
      <w:r>
        <w:rPr>
          <w:noProof/>
          <w:lang w:eastAsia="cs-CZ"/>
        </w:rPr>
        <w:t xml:space="preserve">       </w:t>
      </w:r>
      <w:r w:rsidRPr="00B62112">
        <w:rPr>
          <w:noProof/>
          <w:lang w:eastAsia="cs-CZ"/>
        </w:rPr>
        <w:pict>
          <v:shape id="Obrázek 3" o:spid="_x0000_i1028" type="#_x0000_t75" style="width:132.6pt;height:88.2pt;visibility:visible" o:bordertopcolor="black" o:borderleftcolor="black" o:borderbottomcolor="black" o:borderrightcolor="black">
            <v:imagedata r:id="rId8" o:title=""/>
            <w10:bordertop type="single" width="6"/>
            <w10:borderleft type="single" width="6"/>
            <w10:borderbottom type="single" width="6"/>
            <w10:borderright type="single" width="6"/>
          </v:shape>
        </w:pict>
      </w:r>
      <w:r w:rsidRPr="00B62112">
        <w:rPr>
          <w:noProof/>
          <w:lang w:eastAsia="cs-CZ"/>
        </w:rPr>
        <w:pict>
          <v:shape id="Obrázek 8" o:spid="_x0000_i1029" type="#_x0000_t75" style="width:122.4pt;height:85.8pt;visibility:visible" o:bordertopcolor="black" o:borderleftcolor="black" o:borderbottomcolor="black" o:borderrightcolor="black">
            <v:imagedata r:id="rId9" o:title=""/>
            <w10:bordertop type="single" width="6"/>
            <w10:borderleft type="single" width="6"/>
            <w10:borderbottom type="single" width="6"/>
            <w10:borderright type="single" width="6"/>
          </v:shape>
        </w:pict>
      </w:r>
      <w:r>
        <w:rPr>
          <w:noProof/>
          <w:lang w:eastAsia="cs-CZ"/>
        </w:rPr>
        <w:t xml:space="preserve">    </w:t>
      </w:r>
      <w:r w:rsidRPr="00B62112">
        <w:rPr>
          <w:noProof/>
          <w:lang w:eastAsia="cs-CZ"/>
        </w:rPr>
        <w:pict>
          <v:shape id="Obrázek 4" o:spid="_x0000_i1030" type="#_x0000_t75" style="width:123pt;height:85.2pt;visibility:visible" o:bordertopcolor="black" o:borderleftcolor="black" o:borderbottomcolor="black" o:borderrightcolor="black">
            <v:imagedata r:id="rId10" o:title=""/>
            <w10:bordertop type="single" width="6"/>
            <w10:borderleft type="single" width="6"/>
            <w10:borderbottom type="single" width="6"/>
            <w10:borderright type="single" width="6"/>
          </v:shape>
        </w:pict>
      </w:r>
      <w:r>
        <w:rPr>
          <w:noProof/>
          <w:lang w:eastAsia="cs-CZ"/>
        </w:rPr>
        <w:t xml:space="preserve">      </w:t>
      </w:r>
      <w:r w:rsidRPr="00B62112">
        <w:rPr>
          <w:noProof/>
          <w:lang w:eastAsia="cs-CZ"/>
        </w:rPr>
        <w:pict>
          <v:shape id="Obrázek 5" o:spid="_x0000_i1031" type="#_x0000_t75" style="width:137.4pt;height:86.4pt;visibility:visible" o:bordertopcolor="black" o:borderleftcolor="black" o:borderbottomcolor="black" o:borderrightcolor="black">
            <v:imagedata r:id="rId11" o:title=""/>
            <w10:bordertop type="single" width="6"/>
            <w10:borderleft type="single" width="6"/>
            <w10:borderbottom type="single" width="6"/>
            <w10:borderright type="single" width="6"/>
          </v:shape>
        </w:pict>
      </w:r>
      <w:r w:rsidRPr="00B62112">
        <w:rPr>
          <w:noProof/>
          <w:lang w:eastAsia="cs-CZ"/>
        </w:rPr>
        <w:pict>
          <v:shape id="Obrázek 12" o:spid="_x0000_i1032" type="#_x0000_t75" style="width:110.4pt;height:96pt;visibility:visible" o:bordertopcolor="black" o:borderleftcolor="black" o:borderbottomcolor="black" o:borderrightcolor="black">
            <v:imagedata r:id="rId12" o:title=""/>
            <w10:bordertop type="single" width="6"/>
            <w10:borderleft type="single" width="6"/>
            <w10:borderbottom type="single" width="6"/>
            <w10:borderright type="single" width="6"/>
          </v:shape>
        </w:pict>
      </w:r>
      <w:r>
        <w:rPr>
          <w:noProof/>
          <w:lang w:eastAsia="cs-CZ"/>
        </w:rPr>
        <w:t xml:space="preserve">    </w:t>
      </w:r>
      <w:r w:rsidRPr="00B62112">
        <w:rPr>
          <w:noProof/>
          <w:lang w:eastAsia="cs-CZ"/>
        </w:rPr>
        <w:pict>
          <v:shape id="Obrázek 6" o:spid="_x0000_i1033" type="#_x0000_t75" style="width:123pt;height:96pt;visibility:visible" o:bordertopcolor="black" o:borderleftcolor="black" o:borderbottomcolor="black" o:borderrightcolor="black">
            <v:imagedata r:id="rId13" o:title=""/>
            <w10:bordertop type="single" width="6"/>
            <w10:borderleft type="single" width="6"/>
            <w10:borderbottom type="single" width="6"/>
            <w10:borderright type="single" width="6"/>
          </v:shape>
        </w:pict>
      </w:r>
      <w:r>
        <w:rPr>
          <w:noProof/>
          <w:lang w:eastAsia="cs-CZ"/>
        </w:rPr>
        <w:t xml:space="preserve">      </w:t>
      </w:r>
      <w:r w:rsidRPr="00B62112">
        <w:rPr>
          <w:noProof/>
          <w:lang w:eastAsia="cs-CZ"/>
        </w:rPr>
        <w:pict>
          <v:shape id="Obrázek 9" o:spid="_x0000_i1034" type="#_x0000_t75" style="width:133.8pt;height:96pt;visibility:visible" o:bordertopcolor="black" o:borderleftcolor="black" o:borderbottomcolor="black" o:borderrightcolor="black">
            <v:imagedata r:id="rId14" o:title=""/>
            <w10:bordertop type="single" width="6"/>
            <w10:borderleft type="single" width="6"/>
            <w10:borderbottom type="single" width="6"/>
            <w10:borderright type="single" width="6"/>
          </v:shape>
        </w:pict>
      </w:r>
      <w:r w:rsidRPr="00B62112">
        <w:rPr>
          <w:noProof/>
          <w:lang w:eastAsia="cs-CZ"/>
        </w:rPr>
        <w:pict>
          <v:shape id="Obrázek 10" o:spid="_x0000_i1035" type="#_x0000_t75" style="width:129pt;height:86.4pt;visibility:visible" o:bordertopcolor="black" o:borderleftcolor="black" o:borderbottomcolor="black" o:borderrightcolor="black">
            <v:imagedata r:id="rId15" o:title=""/>
            <w10:bordertop type="single" width="6"/>
            <w10:borderleft type="single" width="6"/>
            <w10:borderbottom type="single" width="6"/>
            <w10:borderright type="single" width="6"/>
          </v:shape>
        </w:pict>
      </w:r>
      <w:r>
        <w:rPr>
          <w:noProof/>
          <w:lang w:eastAsia="cs-CZ"/>
        </w:rPr>
        <w:t xml:space="preserve">    </w:t>
      </w:r>
      <w:r w:rsidRPr="00B62112">
        <w:rPr>
          <w:noProof/>
          <w:lang w:eastAsia="cs-CZ"/>
        </w:rPr>
        <w:pict>
          <v:shape id="Obrázek 7" o:spid="_x0000_i1036" type="#_x0000_t75" style="width:130.2pt;height:86.4pt;visibility:visible" o:bordertopcolor="black" o:borderleftcolor="black" o:borderbottomcolor="black" o:borderrightcolor="black">
            <v:imagedata r:id="rId16" o:title=""/>
            <w10:bordertop type="single" width="6"/>
            <w10:borderleft type="single" width="6"/>
            <w10:borderbottom type="single" width="6"/>
            <w10:borderright type="single" width="6"/>
          </v:shape>
        </w:pict>
      </w:r>
      <w:r>
        <w:rPr>
          <w:noProof/>
          <w:lang w:eastAsia="cs-CZ"/>
        </w:rPr>
        <w:t xml:space="preserve">      </w:t>
      </w:r>
      <w:r w:rsidRPr="00B62112">
        <w:rPr>
          <w:noProof/>
          <w:lang w:eastAsia="cs-CZ"/>
        </w:rPr>
        <w:pict>
          <v:shape id="Obrázek 11" o:spid="_x0000_i1037" type="#_x0000_t75" style="width:108pt;height:85.8pt;visibility:visible" o:bordertopcolor="black" o:borderleftcolor="black" o:borderbottomcolor="black" o:borderrightcolor="black">
            <v:imagedata r:id="rId17" o:title=""/>
            <w10:bordertop type="single" width="6"/>
            <w10:borderleft type="single" width="6"/>
            <w10:borderbottom type="single" width="6"/>
            <w10:borderright type="single" width="6"/>
          </v:shape>
        </w:pict>
      </w:r>
    </w:p>
    <w:p w:rsidR="0067215B" w:rsidRDefault="0067215B" w:rsidP="005532E1"/>
    <w:p w:rsidR="0067215B" w:rsidRDefault="0067215B">
      <w:r w:rsidRPr="00B62112">
        <w:rPr>
          <w:noProof/>
          <w:lang w:eastAsia="cs-CZ"/>
        </w:rPr>
        <w:pict>
          <v:shape id="Obrázek 13" o:spid="_x0000_i1038" type="#_x0000_t75" style="width:730.8pt;height:440.4pt;rotation:90;visibility:visible">
            <v:imagedata r:id="rId18" o:title=""/>
          </v:shape>
        </w:pict>
      </w:r>
      <w:r>
        <w:br w:type="page"/>
      </w:r>
    </w:p>
    <w:p w:rsidR="0067215B" w:rsidRDefault="0067215B" w:rsidP="005532E1"/>
    <w:p w:rsidR="0067215B" w:rsidRPr="001977EB" w:rsidRDefault="0067215B" w:rsidP="005532E1">
      <w:pPr>
        <w:rPr>
          <w:b/>
          <w:sz w:val="24"/>
        </w:rPr>
      </w:pPr>
      <w:r w:rsidRPr="001977EB">
        <w:rPr>
          <w:b/>
          <w:sz w:val="24"/>
        </w:rPr>
        <w:t>Použité zdroje:</w:t>
      </w:r>
    </w:p>
    <w:p w:rsidR="0067215B" w:rsidRDefault="0067215B" w:rsidP="001977EB">
      <w:hyperlink r:id="rId19" w:history="1">
        <w:r w:rsidRPr="00490DA8">
          <w:rPr>
            <w:rStyle w:val="Hyperlink"/>
          </w:rPr>
          <w:t>http://www.google.cz/search?q=propast+macocha&amp;hl=cs&amp;sa=X&amp;rlz=1W1ADRA_csCZ451&amp;imgrefurl=http://itras.cz/macocha/galerie/5183/&amp;imgurl=http://itras.cz/fotogalerie/macocha/velke/propast-macocha-007.jpg&amp;w=637&amp;h=422&amp;sig=106602022029332968428&amp;ndsp=15&amp;tbm=isch&amp;tbs=simg:CAESEgnvb_1z24UZWhiGGeaM_1lZySRA&amp;ei=43VwT6PfL4imhAfc1rS6Bw&amp;ved=0CAQQ0gU&amp;biw=1192&amp;bih=526</w:t>
        </w:r>
      </w:hyperlink>
    </w:p>
    <w:p w:rsidR="0067215B" w:rsidRDefault="0067215B" w:rsidP="001977EB">
      <w:hyperlink r:id="rId20" w:history="1">
        <w:r w:rsidRPr="00F83B72">
          <w:rPr>
            <w:rStyle w:val="Hyperlink"/>
          </w:rPr>
          <w:t>http://www.google.cz/imgres?q=t%C5%99ebo%C5%88sko&amp;hl=cs&amp;sa=X&amp;qscrl=1&amp;nord=1&amp;rlz=1T4ADRA_csCZ451CZ457&amp;biw=1192&amp;bih=526&amp;tbm=isch&amp;prmd=imvns&amp;tbnid=iSnzMO4PxcpQ3M:&amp;imgrefurl=http://www.ubytko.cz/clanky/oblasti/16842&amp;docid=49hAUFgkLoXUKM&amp;imgurl=http://www.ubytko.cz/data/tiny/images/t%2525C5%252599ebo%2525C5%252588sko2.jpg&amp;w=300&amp;h=238&amp;ei=TXZwT9wIxtjhBJ2Hyb8C&amp;zoom=1&amp;iact=hc&amp;vpx=911&amp;vpy=221&amp;dur=7286&amp;hovh=190&amp;hovw=240&amp;tx=138&amp;ty=151&amp;sig=106602022029332968428&amp;page=4&amp;tbnh=148&amp;tbnw=183&amp;start=42&amp;ndsp=15&amp;ved=1t:429,r:4,s:42</w:t>
        </w:r>
      </w:hyperlink>
    </w:p>
    <w:p w:rsidR="0067215B" w:rsidRPr="002B490F" w:rsidRDefault="0067215B" w:rsidP="001977EB">
      <w:hyperlink r:id="rId21" w:history="1">
        <w:r w:rsidRPr="00F83B72">
          <w:rPr>
            <w:rStyle w:val="Hyperlink"/>
          </w:rPr>
          <w:t>http://www.google.cz/imgres?q=slep%C3%A1+mapa+%C4%8Dr&amp;hl=cs&amp;sa=X&amp;rlz=1W1ADRA_csCZ451&amp;biw=1192&amp;bih=559&amp;tbm=isch&amp;prmd=imvns&amp;tbnid=sjgE9ADKdqDBpM:&amp;imgrefurl=http://www.zemepis-vorlicek.estranky.cz/clanky/slepa-mapa/soubor-slepych-map.html&amp;docid=V_Gw8Fs461VWbM&amp;imgurl=http://www.zemepis-vorlicek.estranky.cz/file/39/cr-vodstvo.jpg&amp;w=2139&amp;h=1285&amp;ei=DRh4T8yPMM3c4QTJ45ToDg&amp;zoom=1&amp;iact=hc&amp;vpx=112&amp;vpy=2&amp;dur=6843&amp;hovh=174&amp;hovw=290&amp;tx=221&amp;ty=133&amp;sig=106602022029332968428&amp;page=2&amp;tbnh=142&amp;tbnw=237&amp;start=10&amp;ndsp=13&amp;ved=1t:429,r:5,s:10</w:t>
        </w:r>
      </w:hyperlink>
      <w:r>
        <w:t xml:space="preserve"> – upraveno autorem materiálu</w:t>
      </w:r>
    </w:p>
    <w:p w:rsidR="0067215B" w:rsidRPr="005532E1" w:rsidRDefault="0067215B" w:rsidP="005532E1">
      <w:r>
        <w:t>Fotografie z osobního archivu autora.</w:t>
      </w:r>
    </w:p>
    <w:sectPr w:rsidR="0067215B" w:rsidRPr="005532E1" w:rsidSect="00AC20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2E1"/>
    <w:rsid w:val="001977EB"/>
    <w:rsid w:val="001E1E8A"/>
    <w:rsid w:val="002B1BCB"/>
    <w:rsid w:val="002B490F"/>
    <w:rsid w:val="00490DA8"/>
    <w:rsid w:val="005532E1"/>
    <w:rsid w:val="0067215B"/>
    <w:rsid w:val="008E4719"/>
    <w:rsid w:val="00AC2055"/>
    <w:rsid w:val="00B57B59"/>
    <w:rsid w:val="00B62112"/>
    <w:rsid w:val="00B94A36"/>
    <w:rsid w:val="00BF514E"/>
    <w:rsid w:val="00C85621"/>
    <w:rsid w:val="00DC5C63"/>
    <w:rsid w:val="00E61F0C"/>
    <w:rsid w:val="00F07A93"/>
    <w:rsid w:val="00F403B8"/>
    <w:rsid w:val="00F83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05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532E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553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532E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1977E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webSettings" Target="webSettings.xml"/><Relationship Id="rId21" Type="http://schemas.openxmlformats.org/officeDocument/2006/relationships/hyperlink" Target="http://www.google.cz/imgres?q=slep%C3%A1+mapa+%C4%8Dr&amp;hl=cs&amp;sa=X&amp;rlz=1W1ADRA_csCZ451&amp;biw=1192&amp;bih=559&amp;tbm=isch&amp;prmd=imvns&amp;tbnid=sjgE9ADKdqDBpM:&amp;imgrefurl=http://www.zemepis-vorlicek.estranky.cz/clanky/slepa-mapa/soubor-slepych-map.html&amp;docid=V_Gw8Fs461VWbM&amp;imgurl=http://www.zemepis-vorlicek.estranky.cz/file/39/cr-vodstvo.jpg&amp;w=2139&amp;h=1285&amp;ei=DRh4T8yPMM3c4QTJ45ToDg&amp;zoom=1&amp;iact=hc&amp;vpx=112&amp;vpy=2&amp;dur=6843&amp;hovh=174&amp;hovw=290&amp;tx=221&amp;ty=133&amp;sig=106602022029332968428&amp;page=2&amp;tbnh=142&amp;tbnw=237&amp;start=10&amp;ndsp=13&amp;ved=1t:429,r:5,s:10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hyperlink" Target="http://www.google.cz/imgres?q=t%C5%99ebo%C5%88sko&amp;hl=cs&amp;sa=X&amp;qscrl=1&amp;nord=1&amp;rlz=1T4ADRA_csCZ451CZ457&amp;biw=1192&amp;bih=526&amp;tbm=isch&amp;prmd=imvns&amp;tbnid=iSnzMO4PxcpQ3M:&amp;imgrefurl=http://www.ubytko.cz/clanky/oblasti/16842&amp;docid=49hAUFgkLoXUKM&amp;imgurl=http://www.ubytko.cz/data/tiny/images/t%2525C5%252599ebo%2525C5%252588sko2.jpg&amp;w=300&amp;h=238&amp;ei=TXZwT9wIxtjhBJ2Hyb8C&amp;zoom=1&amp;iact=hc&amp;vpx=911&amp;vpy=221&amp;dur=7286&amp;hovh=190&amp;hovw=240&amp;tx=138&amp;ty=151&amp;sig=106602022029332968428&amp;page=4&amp;tbnh=148&amp;tbnw=183&amp;start=42&amp;ndsp=15&amp;ved=1t:429,r:4,s:42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oleObject" Target="embeddings/oleObject1.bin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hyperlink" Target="http://www.google.cz/search?q=propast+macocha&amp;hl=cs&amp;sa=X&amp;rlz=1W1ADRA_csCZ451&amp;imgrefurl=http://itras.cz/macocha/galerie/5183/&amp;imgurl=http://itras.cz/fotogalerie/macocha/velke/propast-macocha-007.jpg&amp;w=637&amp;h=422&amp;sig=106602022029332968428&amp;ndsp=15&amp;tbm=isch&amp;tbs=simg:CAESEgnvb_1z24UZWhiGGeaM_1lZySRA&amp;ei=43VwT6PfL4imhAfc1rS6Bw&amp;ved=0CAQQ0gU&amp;biw=1192&amp;bih=526" TargetMode="External"/><Relationship Id="rId4" Type="http://schemas.openxmlformats.org/officeDocument/2006/relationships/image" Target="media/image1.emf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4</Pages>
  <Words>470</Words>
  <Characters>2777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07YN</dc:creator>
  <cp:keywords/>
  <dc:description/>
  <cp:lastModifiedBy>Ciprová</cp:lastModifiedBy>
  <cp:revision>9</cp:revision>
  <dcterms:created xsi:type="dcterms:W3CDTF">2012-03-26T13:31:00Z</dcterms:created>
  <dcterms:modified xsi:type="dcterms:W3CDTF">2012-04-03T09:09:00Z</dcterms:modified>
</cp:coreProperties>
</file>