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1C0" w:rsidRDefault="009A21C0"/>
    <w:p w:rsidR="009A21C0" w:rsidRDefault="009A21C0" w:rsidP="00620669">
      <w:pPr>
        <w:rPr>
          <w:rFonts w:eastAsia="Batang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style="position:absolute;margin-left:-18pt;margin-top:4.55pt;width:493.05pt;height:93.2pt;z-index:251659264;visibility:visible" filled="t">
            <v:imagedata r:id="rId4" o:title=""/>
          </v:shape>
        </w:pict>
      </w: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lang w:eastAsia="cs-CZ"/>
        </w:rPr>
      </w:pPr>
    </w:p>
    <w:p w:rsidR="009A21C0" w:rsidRPr="00562153" w:rsidRDefault="009A21C0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školy: </w:t>
      </w:r>
      <w:r w:rsidRPr="00562153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562153">
        <w:rPr>
          <w:rFonts w:eastAsia="Batang"/>
          <w:lang w:eastAsia="cs-CZ"/>
        </w:rPr>
        <w:br/>
        <w:t>Autor:</w:t>
      </w:r>
      <w:r>
        <w:rPr>
          <w:rFonts w:eastAsia="Batang"/>
          <w:lang w:eastAsia="cs-CZ"/>
        </w:rPr>
        <w:t xml:space="preserve"> </w:t>
      </w:r>
      <w:r w:rsidRPr="00562153">
        <w:rPr>
          <w:rFonts w:eastAsia="Batang"/>
          <w:b/>
          <w:bCs/>
          <w:lang w:eastAsia="cs-CZ"/>
        </w:rPr>
        <w:t>Bc. František Vlasák, DiS</w:t>
      </w:r>
      <w:r>
        <w:rPr>
          <w:rFonts w:eastAsia="Batang"/>
          <w:lang w:eastAsia="cs-CZ"/>
        </w:rPr>
        <w:t>.</w:t>
      </w:r>
    </w:p>
    <w:p w:rsidR="009A21C0" w:rsidRPr="00562153" w:rsidRDefault="009A21C0" w:rsidP="00620669">
      <w:pPr>
        <w:rPr>
          <w:rFonts w:eastAsia="Batang"/>
          <w:sz w:val="28"/>
          <w:szCs w:val="28"/>
          <w:lang w:eastAsia="cs-CZ"/>
        </w:rPr>
      </w:pPr>
      <w:r w:rsidRPr="00562153">
        <w:rPr>
          <w:rFonts w:eastAsia="Batang"/>
          <w:lang w:eastAsia="cs-CZ"/>
        </w:rPr>
        <w:t>Název materiálu:</w:t>
      </w:r>
      <w:r>
        <w:rPr>
          <w:rFonts w:eastAsia="Batang"/>
          <w:lang w:eastAsia="cs-CZ"/>
        </w:rPr>
        <w:t xml:space="preserve"> </w:t>
      </w:r>
      <w:r w:rsidRPr="00304747">
        <w:rPr>
          <w:rFonts w:eastAsia="Batang"/>
          <w:b/>
          <w:bCs/>
          <w:lang w:eastAsia="cs-CZ"/>
        </w:rPr>
        <w:t>VY_52_INOVACE_F.9.Vl.</w:t>
      </w:r>
      <w:r>
        <w:rPr>
          <w:rFonts w:eastAsia="Batang"/>
          <w:b/>
          <w:bCs/>
          <w:lang w:eastAsia="cs-CZ"/>
        </w:rPr>
        <w:t>19</w:t>
      </w:r>
      <w:r w:rsidRPr="00304747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Vesmir</w:t>
      </w:r>
      <w:r w:rsidRPr="00304747">
        <w:rPr>
          <w:rFonts w:eastAsia="Batang"/>
          <w:b/>
          <w:bCs/>
          <w:lang w:eastAsia="cs-CZ"/>
        </w:rPr>
        <w:t xml:space="preserve"> </w:t>
      </w:r>
      <w:r w:rsidRPr="00562153">
        <w:rPr>
          <w:rFonts w:eastAsia="Batang"/>
          <w:lang w:eastAsia="cs-CZ"/>
        </w:rPr>
        <w:br/>
      </w:r>
    </w:p>
    <w:p w:rsidR="009A21C0" w:rsidRPr="00562153" w:rsidRDefault="009A21C0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Datum: </w:t>
      </w:r>
      <w:r>
        <w:rPr>
          <w:rFonts w:eastAsia="Batang"/>
          <w:b/>
          <w:bCs/>
          <w:lang w:eastAsia="cs-CZ"/>
        </w:rPr>
        <w:t>1.5.2013</w:t>
      </w:r>
    </w:p>
    <w:p w:rsidR="009A21C0" w:rsidRPr="00562153" w:rsidRDefault="009A21C0" w:rsidP="00620669">
      <w:pPr>
        <w:rPr>
          <w:rFonts w:eastAsia="Batang"/>
          <w:b/>
          <w:bCs/>
          <w:lang w:eastAsia="cs-CZ"/>
        </w:rPr>
      </w:pPr>
      <w:r w:rsidRPr="00562153">
        <w:rPr>
          <w:rFonts w:eastAsia="Batang"/>
          <w:lang w:eastAsia="cs-CZ"/>
        </w:rPr>
        <w:t xml:space="preserve">Ročník: </w:t>
      </w:r>
      <w:r w:rsidRPr="00562153">
        <w:rPr>
          <w:rFonts w:eastAsia="Batang"/>
          <w:b/>
          <w:bCs/>
          <w:lang w:eastAsia="cs-CZ"/>
        </w:rPr>
        <w:t>Devátý</w:t>
      </w:r>
    </w:p>
    <w:p w:rsidR="009A21C0" w:rsidRPr="00562153" w:rsidRDefault="009A21C0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oblast: </w:t>
      </w:r>
      <w:r w:rsidRPr="00562153">
        <w:rPr>
          <w:rFonts w:eastAsia="Batang"/>
          <w:b/>
          <w:bCs/>
          <w:lang w:eastAsia="cs-CZ"/>
        </w:rPr>
        <w:t>Fyzika</w:t>
      </w:r>
    </w:p>
    <w:p w:rsidR="009A21C0" w:rsidRPr="00562153" w:rsidRDefault="009A21C0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obor: </w:t>
      </w:r>
      <w:r w:rsidRPr="00562153">
        <w:rPr>
          <w:rFonts w:eastAsia="Batang"/>
          <w:b/>
          <w:bCs/>
          <w:lang w:eastAsia="cs-CZ"/>
        </w:rPr>
        <w:t>Člověk a Příroda</w:t>
      </w:r>
      <w:r w:rsidRPr="00562153">
        <w:rPr>
          <w:rFonts w:eastAsia="Batang"/>
          <w:b/>
          <w:bCs/>
          <w:lang w:eastAsia="cs-CZ"/>
        </w:rPr>
        <w:br/>
      </w:r>
      <w:r>
        <w:rPr>
          <w:rFonts w:eastAsia="Batang"/>
          <w:lang w:eastAsia="cs-CZ"/>
        </w:rPr>
        <w:t xml:space="preserve">Název: </w:t>
      </w:r>
      <w:r>
        <w:rPr>
          <w:rFonts w:eastAsia="Batang"/>
          <w:b/>
          <w:bCs/>
          <w:lang w:eastAsia="cs-CZ"/>
        </w:rPr>
        <w:t>Vesmír</w:t>
      </w:r>
      <w:r w:rsidRPr="00562153">
        <w:rPr>
          <w:rFonts w:eastAsia="Batang"/>
          <w:b/>
          <w:bCs/>
          <w:lang w:eastAsia="cs-CZ"/>
        </w:rPr>
        <w:t xml:space="preserve">   </w:t>
      </w:r>
      <w:r w:rsidRPr="00562153">
        <w:rPr>
          <w:rFonts w:eastAsia="Batang"/>
          <w:b/>
          <w:bCs/>
          <w:lang w:eastAsia="cs-CZ"/>
        </w:rPr>
        <w:br/>
      </w:r>
      <w:r w:rsidRPr="00562153">
        <w:rPr>
          <w:rFonts w:eastAsia="Batang"/>
          <w:lang w:eastAsia="cs-CZ"/>
        </w:rPr>
        <w:t xml:space="preserve">Číslo operačního programu: </w:t>
      </w:r>
      <w:r w:rsidRPr="00562153">
        <w:rPr>
          <w:rFonts w:eastAsia="Batang"/>
          <w:b/>
          <w:bCs/>
          <w:lang w:eastAsia="cs-CZ"/>
        </w:rPr>
        <w:t>CZ.1.07/1.4.00/21.3489</w:t>
      </w:r>
    </w:p>
    <w:p w:rsidR="009A21C0" w:rsidRPr="00562153" w:rsidRDefault="009A21C0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projektu: </w:t>
      </w:r>
      <w:r w:rsidRPr="00562153">
        <w:rPr>
          <w:rFonts w:eastAsia="Batang"/>
          <w:b/>
          <w:bCs/>
          <w:lang w:eastAsia="cs-CZ"/>
        </w:rPr>
        <w:t>UČÍME SE S RADOSTÍ</w:t>
      </w:r>
    </w:p>
    <w:p w:rsidR="009A21C0" w:rsidRPr="00562153" w:rsidRDefault="009A21C0" w:rsidP="00620669">
      <w:pPr>
        <w:rPr>
          <w:rFonts w:eastAsia="Batang"/>
          <w:lang w:eastAsia="cs-CZ"/>
        </w:rPr>
      </w:pPr>
    </w:p>
    <w:p w:rsidR="009A21C0" w:rsidRPr="00562153" w:rsidRDefault="009A21C0" w:rsidP="00620669">
      <w:pPr>
        <w:rPr>
          <w:rFonts w:eastAsia="Batang"/>
          <w:lang w:eastAsia="cs-CZ"/>
        </w:rPr>
      </w:pPr>
    </w:p>
    <w:p w:rsidR="009A21C0" w:rsidRPr="00562153" w:rsidRDefault="009A21C0" w:rsidP="00620669">
      <w:pPr>
        <w:rPr>
          <w:rFonts w:eastAsia="Batang"/>
          <w:lang w:eastAsia="cs-CZ"/>
        </w:rPr>
      </w:pPr>
    </w:p>
    <w:p w:rsidR="009A21C0" w:rsidRPr="00562153" w:rsidRDefault="009A21C0" w:rsidP="00620669">
      <w:pPr>
        <w:rPr>
          <w:rFonts w:eastAsia="Batang"/>
          <w:lang w:eastAsia="cs-CZ"/>
        </w:rPr>
      </w:pPr>
    </w:p>
    <w:p w:rsidR="009A21C0" w:rsidRDefault="009A21C0" w:rsidP="00620669">
      <w:pPr>
        <w:rPr>
          <w:rFonts w:eastAsia="Batang"/>
          <w:b/>
          <w:bCs/>
          <w:sz w:val="28"/>
          <w:szCs w:val="28"/>
          <w:lang w:eastAsia="cs-CZ"/>
        </w:rPr>
      </w:pPr>
      <w:r w:rsidRPr="00562153">
        <w:rPr>
          <w:rFonts w:eastAsia="Batang"/>
          <w:b/>
          <w:bCs/>
          <w:sz w:val="28"/>
          <w:szCs w:val="28"/>
          <w:lang w:eastAsia="cs-CZ"/>
        </w:rPr>
        <w:t>Anotace:</w:t>
      </w:r>
    </w:p>
    <w:p w:rsidR="009A21C0" w:rsidRPr="00562153" w:rsidRDefault="009A21C0" w:rsidP="00620669">
      <w:pPr>
        <w:rPr>
          <w:rFonts w:eastAsia="Batang"/>
          <w:b/>
          <w:bCs/>
          <w:sz w:val="28"/>
          <w:szCs w:val="28"/>
          <w:lang w:eastAsia="cs-CZ"/>
        </w:rPr>
      </w:pPr>
      <w:r>
        <w:rPr>
          <w:rFonts w:eastAsia="Batang"/>
          <w:b/>
          <w:bCs/>
          <w:sz w:val="28"/>
          <w:szCs w:val="28"/>
          <w:lang w:eastAsia="cs-CZ"/>
        </w:rPr>
        <w:t>Materiál je určen jako pracovní list, nebo kontrolní práce ze souhrnu učiva o vesmíru. Součástí materiálu je správné řešení.</w:t>
      </w:r>
    </w:p>
    <w:p w:rsidR="009A21C0" w:rsidRDefault="009A21C0">
      <w:r>
        <w:br w:type="page"/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7" type="#_x0000_t202" style="position:absolute;margin-left:-33.75pt;margin-top:-3.75pt;width:512.25pt;height:75pt;z-index:251656192;visibility:visible" strokeweight="2pt">
            <v:textbox>
              <w:txbxContent>
                <w:p w:rsidR="009A21C0" w:rsidRPr="00E27EAD" w:rsidRDefault="009A21C0" w:rsidP="004A2752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44"/>
                      <w:szCs w:val="44"/>
                    </w:rPr>
                  </w:pPr>
                  <w:r w:rsidRPr="00E27EAD">
                    <w:rPr>
                      <w:rFonts w:ascii="Comic Sans MS" w:hAnsi="Comic Sans MS" w:cs="Comic Sans MS"/>
                      <w:b/>
                      <w:bCs/>
                      <w:sz w:val="44"/>
                      <w:szCs w:val="44"/>
                    </w:rPr>
                    <w:t>Kontrolní práce – vesmír</w:t>
                  </w:r>
                </w:p>
                <w:p w:rsidR="009A21C0" w:rsidRPr="00E27EAD" w:rsidRDefault="009A21C0" w:rsidP="004A2752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</w:p>
                <w:p w:rsidR="009A21C0" w:rsidRPr="00E27EAD" w:rsidRDefault="009A21C0" w:rsidP="004A2752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 w:rsidRPr="00E27EAD">
                    <w:rPr>
                      <w:rFonts w:ascii="Comic Sans MS" w:hAnsi="Comic Sans MS" w:cs="Comic Sans MS"/>
                      <w:b/>
                      <w:bCs/>
                    </w:rPr>
                    <w:t xml:space="preserve">Jméno a příjmení:                  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              </w:t>
                  </w:r>
                  <w:r w:rsidRPr="00E27EAD">
                    <w:rPr>
                      <w:rFonts w:ascii="Comic Sans MS" w:hAnsi="Comic Sans MS" w:cs="Comic Sans MS"/>
                      <w:b/>
                      <w:bCs/>
                    </w:rPr>
                    <w:t xml:space="preserve"> </w:t>
                  </w:r>
                  <w:r>
                    <w:rPr>
                      <w:rFonts w:ascii="Comic Sans MS" w:hAnsi="Comic Sans MS" w:cs="Comic Sans MS"/>
                      <w:b/>
                      <w:bCs/>
                    </w:rPr>
                    <w:t xml:space="preserve">          </w:t>
                  </w:r>
                  <w:r w:rsidRPr="00E27EAD">
                    <w:rPr>
                      <w:rFonts w:ascii="Comic Sans MS" w:hAnsi="Comic Sans MS" w:cs="Comic Sans MS"/>
                      <w:b/>
                      <w:bCs/>
                    </w:rPr>
                    <w:t>Datum:         Hodnocení:</w:t>
                  </w:r>
                </w:p>
              </w:txbxContent>
            </v:textbox>
          </v:shape>
        </w:pict>
      </w:r>
    </w:p>
    <w:tbl>
      <w:tblPr>
        <w:tblpPr w:leftFromText="141" w:rightFromText="141" w:vertAnchor="page" w:horzAnchor="margin" w:tblpXSpec="center" w:tblpY="2626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1,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Napiš přibližně, kdy vznikl vesmír.</w:t>
            </w:r>
          </w:p>
        </w:tc>
        <w:tc>
          <w:tcPr>
            <w:tcW w:w="5283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2,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Napiš všechny planety sluneční soustavy. Podtrhni </w:t>
            </w:r>
            <w:r w:rsidRPr="004C64DC">
              <w:rPr>
                <w:rFonts w:ascii="Comic Sans MS" w:hAnsi="Comic Sans MS" w:cs="Comic Sans MS"/>
                <w:sz w:val="20"/>
                <w:szCs w:val="20"/>
                <w:u w:val="wavyHeavy"/>
              </w:rPr>
              <w:t>vlnovkou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největší a </w:t>
            </w:r>
            <w:r w:rsidRPr="004C64DC">
              <w:rPr>
                <w:rFonts w:ascii="Comic Sans MS" w:hAnsi="Comic Sans MS" w:cs="Comic Sans MS"/>
                <w:sz w:val="20"/>
                <w:szCs w:val="20"/>
                <w:u w:val="thick"/>
              </w:rPr>
              <w:t xml:space="preserve">rovně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nejmenší planetu.</w:t>
            </w: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3,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Které z planet jsou složené převážně z hornin a které z plynů?</w:t>
            </w:r>
          </w:p>
        </w:tc>
        <w:tc>
          <w:tcPr>
            <w:tcW w:w="5283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Která planeta je Slunci nejblíž</w:t>
            </w:r>
            <w:r>
              <w:rPr>
                <w:rFonts w:ascii="Comic Sans MS" w:hAnsi="Comic Sans MS" w:cs="Comic Sans MS"/>
                <w:sz w:val="20"/>
                <w:szCs w:val="20"/>
              </w:rPr>
              <w:t>e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a která nejdále?</w:t>
            </w:r>
          </w:p>
        </w:tc>
      </w:tr>
      <w:tr w:rsidR="009A21C0">
        <w:trPr>
          <w:trHeight w:val="3456"/>
        </w:trPr>
        <w:tc>
          <w:tcPr>
            <w:tcW w:w="4924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5,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Jaké pohyby vykonává Země a co je jejich důsledkem?</w:t>
            </w:r>
          </w:p>
        </w:tc>
        <w:tc>
          <w:tcPr>
            <w:tcW w:w="5283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6,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Napiš 4 základní měsíční fáze. Co je to příliv a odliv?</w:t>
            </w:r>
          </w:p>
        </w:tc>
      </w:tr>
      <w:tr w:rsidR="009A21C0">
        <w:trPr>
          <w:trHeight w:val="2835"/>
        </w:trPr>
        <w:tc>
          <w:tcPr>
            <w:tcW w:w="10207" w:type="dxa"/>
            <w:gridSpan w:val="2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Vypočítej, jakou rychlostí se při otáčení Země pohybuje bod na rovníku, když </w:t>
            </w:r>
            <w:r w:rsidRPr="004C64DC">
              <w:rPr>
                <w:rFonts w:ascii="Comic Sans MS" w:hAnsi="Comic Sans MS" w:cs="Comic Sans MS"/>
                <w:b/>
                <w:bCs/>
                <w:i/>
                <w:iCs/>
                <w:sz w:val="20"/>
                <w:szCs w:val="20"/>
              </w:rPr>
              <w:t xml:space="preserve">r = 6378 km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a</w:t>
            </w:r>
            <w:r w:rsidRPr="004C64DC">
              <w:rPr>
                <w:rFonts w:ascii="Comic Sans MS" w:hAnsi="Comic Sans MS" w:cs="Comic Sans MS"/>
                <w:b/>
                <w:bCs/>
                <w:i/>
                <w:iCs/>
                <w:sz w:val="20"/>
                <w:szCs w:val="20"/>
              </w:rPr>
              <w:t xml:space="preserve"> t = 24 h</w:t>
            </w:r>
          </w:p>
        </w:tc>
      </w:tr>
    </w:tbl>
    <w:p w:rsidR="009A21C0" w:rsidRDefault="009A21C0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9A21C0">
        <w:trPr>
          <w:trHeight w:val="2835"/>
        </w:trPr>
        <w:tc>
          <w:tcPr>
            <w:tcW w:w="10207" w:type="dxa"/>
            <w:gridSpan w:val="2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Nakresli obrázky zatmění Slunce a zatmění Měsíce. Oba popiš.</w:t>
            </w: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Doplň data:</w:t>
            </w: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Jarní rovnodennost:</w:t>
            </w: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Letní slunovrat:</w:t>
            </w: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Podzimní rovnodennost:</w:t>
            </w:r>
          </w:p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9163B9">
            <w:pPr>
              <w:rPr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Zimní slunovrat:</w:t>
            </w:r>
          </w:p>
        </w:tc>
        <w:tc>
          <w:tcPr>
            <w:tcW w:w="5283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Vysvětli rozdíl mezi astrologií a astronomií.</w:t>
            </w: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Jaké zdroje poznatků využívá člověk ke zkoumání vesmíru.</w:t>
            </w:r>
          </w:p>
          <w:p w:rsidR="009A21C0" w:rsidRPr="004C64DC" w:rsidRDefault="009A21C0" w:rsidP="009163B9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12,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Vyjmenujte jednotky délky, které se používají v astronomii.</w:t>
            </w: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13,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Co patří mezi umělá kosmická tělesa?</w:t>
            </w:r>
          </w:p>
          <w:p w:rsidR="009A21C0" w:rsidRPr="004C64DC" w:rsidRDefault="009A21C0" w:rsidP="009163B9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14,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Vypočítej, jak velkou vzdálenost urazí světlo ze Slunce za 1 minutu.</w:t>
            </w:r>
          </w:p>
        </w:tc>
      </w:tr>
      <w:tr w:rsidR="009A21C0">
        <w:trPr>
          <w:trHeight w:val="3108"/>
        </w:trPr>
        <w:tc>
          <w:tcPr>
            <w:tcW w:w="4924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15,</w:t>
            </w:r>
            <w:r w:rsidRPr="004C64DC">
              <w:rPr>
                <w:sz w:val="20"/>
                <w:szCs w:val="20"/>
              </w:rPr>
              <w:t xml:space="preserve">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Vypočítejte vzdálenost objektu ve vesmíru od Země, uplynul-li mezi vysíláním a příjmem radarového signálu čas 5,296 s</w:t>
            </w:r>
          </w:p>
        </w:tc>
        <w:tc>
          <w:tcPr>
            <w:tcW w:w="5283" w:type="dxa"/>
          </w:tcPr>
          <w:p w:rsidR="009A21C0" w:rsidRPr="004C64DC" w:rsidRDefault="009A21C0" w:rsidP="009163B9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16,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Co je to kosmické smetí?</w:t>
            </w:r>
          </w:p>
        </w:tc>
      </w:tr>
    </w:tbl>
    <w:p w:rsidR="009A21C0" w:rsidRDefault="009A21C0" w:rsidP="005F291D"/>
    <w:p w:rsidR="009A21C0" w:rsidRDefault="009A21C0" w:rsidP="005F291D"/>
    <w:p w:rsidR="009A21C0" w:rsidRDefault="009A21C0" w:rsidP="005F291D"/>
    <w:p w:rsidR="009A21C0" w:rsidRDefault="009A21C0" w:rsidP="005F291D"/>
    <w:p w:rsidR="009A21C0" w:rsidRPr="009C087D" w:rsidRDefault="009A21C0" w:rsidP="005F291D">
      <w:pPr>
        <w:rPr>
          <w:b/>
          <w:bCs/>
        </w:rPr>
      </w:pPr>
      <w:r w:rsidRPr="009C087D">
        <w:rPr>
          <w:b/>
          <w:bCs/>
        </w:rPr>
        <w:t>ŘEŠENÍ:</w:t>
      </w:r>
    </w:p>
    <w:tbl>
      <w:tblPr>
        <w:tblpPr w:leftFromText="141" w:rightFromText="141" w:vertAnchor="page" w:horzAnchor="margin" w:tblpXSpec="center" w:tblpY="1126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1,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Napiš přibližně, kdy vznikl vesmír.</w:t>
            </w:r>
          </w:p>
          <w:p w:rsidR="009A21C0" w:rsidRPr="004C7D43" w:rsidRDefault="009A21C0" w:rsidP="004C7D43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7D43" w:rsidRDefault="009A21C0" w:rsidP="004C7D43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4C7D43">
              <w:rPr>
                <w:rFonts w:ascii="Comic Sans MS" w:hAnsi="Comic Sans MS" w:cs="Comic Sans MS"/>
                <w:color w:val="FF0000"/>
                <w:sz w:val="20"/>
                <w:szCs w:val="20"/>
              </w:rPr>
              <w:t>Vesmír vznikl přibližně před 14 miliardami let.</w:t>
            </w:r>
          </w:p>
        </w:tc>
        <w:tc>
          <w:tcPr>
            <w:tcW w:w="5283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2,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Napiš všechny planety sluneční soustavy. Podtrhni </w:t>
            </w:r>
            <w:r w:rsidRPr="004C64DC">
              <w:rPr>
                <w:rFonts w:ascii="Comic Sans MS" w:hAnsi="Comic Sans MS" w:cs="Comic Sans MS"/>
                <w:sz w:val="20"/>
                <w:szCs w:val="20"/>
                <w:u w:val="wavyHeavy"/>
              </w:rPr>
              <w:t>vlnovkou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největší a </w:t>
            </w:r>
            <w:r w:rsidRPr="004C64DC">
              <w:rPr>
                <w:rFonts w:ascii="Comic Sans MS" w:hAnsi="Comic Sans MS" w:cs="Comic Sans MS"/>
                <w:sz w:val="20"/>
                <w:szCs w:val="20"/>
                <w:u w:val="thick"/>
              </w:rPr>
              <w:t xml:space="preserve">rovně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nejmenší planetu.</w:t>
            </w:r>
          </w:p>
          <w:p w:rsidR="009A21C0" w:rsidRPr="0043444E" w:rsidRDefault="009A21C0" w:rsidP="0043444E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3444E" w:rsidRDefault="009A21C0" w:rsidP="0043444E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Merkur</w:t>
            </w: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, Venuše, Země, Mars, </w:t>
            </w:r>
            <w:r w:rsidRPr="00C92B44">
              <w:rPr>
                <w:rFonts w:ascii="Comic Sans MS" w:hAnsi="Comic Sans MS" w:cs="Comic Sans MS"/>
                <w:color w:val="FF0000"/>
                <w:sz w:val="20"/>
                <w:szCs w:val="20"/>
                <w:u w:val="wave"/>
              </w:rPr>
              <w:t>Jupiter</w:t>
            </w: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</w:rPr>
              <w:t>, Saturn, Uran, Neptun</w:t>
            </w: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3,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Které z planet jsou složené převážně z hornin a které z plynů?</w:t>
            </w:r>
          </w:p>
          <w:p w:rsidR="009A21C0" w:rsidRPr="0043444E" w:rsidRDefault="009A21C0" w:rsidP="0043444E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3444E" w:rsidRDefault="009A21C0" w:rsidP="0043444E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Z hornin:</w:t>
            </w: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Merkur, Venuše, Země, Mars</w:t>
            </w:r>
          </w:p>
          <w:p w:rsidR="009A21C0" w:rsidRPr="0043444E" w:rsidRDefault="009A21C0" w:rsidP="0043444E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</w:p>
          <w:p w:rsidR="009A21C0" w:rsidRPr="0043444E" w:rsidRDefault="009A21C0" w:rsidP="0043444E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Z plynů:</w:t>
            </w: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Jupiter, Saturn, Uran, Neptun</w:t>
            </w:r>
          </w:p>
        </w:tc>
        <w:tc>
          <w:tcPr>
            <w:tcW w:w="5283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Která planeta je Slunci nejblíž</w:t>
            </w:r>
            <w:r>
              <w:rPr>
                <w:rFonts w:ascii="Comic Sans MS" w:hAnsi="Comic Sans MS" w:cs="Comic Sans MS"/>
                <w:sz w:val="20"/>
                <w:szCs w:val="20"/>
              </w:rPr>
              <w:t>e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a která nejdále?</w:t>
            </w:r>
          </w:p>
          <w:p w:rsidR="009A21C0" w:rsidRPr="0043444E" w:rsidRDefault="009A21C0" w:rsidP="0043444E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3444E" w:rsidRDefault="009A21C0" w:rsidP="0043444E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3444E" w:rsidRDefault="009A21C0" w:rsidP="0043444E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</w:rPr>
              <w:t>Nejblíže je Merkur a nejdál</w:t>
            </w: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e </w:t>
            </w:r>
            <w:r w:rsidRPr="0043444E">
              <w:rPr>
                <w:rFonts w:ascii="Comic Sans MS" w:hAnsi="Comic Sans MS" w:cs="Comic Sans MS"/>
                <w:color w:val="FF0000"/>
                <w:sz w:val="20"/>
                <w:szCs w:val="20"/>
              </w:rPr>
              <w:t>Neptun.</w:t>
            </w:r>
          </w:p>
        </w:tc>
      </w:tr>
      <w:tr w:rsidR="009A21C0">
        <w:trPr>
          <w:trHeight w:val="3456"/>
        </w:trPr>
        <w:tc>
          <w:tcPr>
            <w:tcW w:w="4924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5,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Jaké pohyby vykonává Země a co je jejich důsledkem?</w:t>
            </w:r>
          </w:p>
          <w:p w:rsidR="009A21C0" w:rsidRPr="007C3EE5" w:rsidRDefault="009A21C0" w:rsidP="007C3EE5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7C3EE5" w:rsidRDefault="009A21C0" w:rsidP="007C3EE5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Otáčení okolo své osy</w:t>
            </w: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– střídání dne a noci.</w:t>
            </w:r>
          </w:p>
          <w:p w:rsidR="009A21C0" w:rsidRPr="007C3EE5" w:rsidRDefault="009A21C0" w:rsidP="007C3EE5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</w:p>
          <w:p w:rsidR="009A21C0" w:rsidRPr="007C3EE5" w:rsidRDefault="009A21C0" w:rsidP="007C3EE5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Otáčení okolo Slunce</w:t>
            </w: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– střídání ročních období.</w:t>
            </w:r>
          </w:p>
        </w:tc>
        <w:tc>
          <w:tcPr>
            <w:tcW w:w="5283" w:type="dxa"/>
          </w:tcPr>
          <w:p w:rsidR="009A21C0" w:rsidRPr="004C64DC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6,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Napiš 4 základní měsíční fáze. Co je to příliv a odliv?</w:t>
            </w:r>
          </w:p>
          <w:p w:rsidR="009A21C0" w:rsidRPr="007C3EE5" w:rsidRDefault="009A21C0" w:rsidP="007C3EE5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7C3EE5" w:rsidRDefault="009A21C0" w:rsidP="007C3EE5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</w:rPr>
              <w:t>Úplněk, nov, první čtvrť, poslední čtvrť.</w:t>
            </w:r>
          </w:p>
          <w:p w:rsidR="009A21C0" w:rsidRPr="007C3EE5" w:rsidRDefault="009A21C0" w:rsidP="007C3EE5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7C3EE5" w:rsidRDefault="009A21C0" w:rsidP="007C3EE5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7C3EE5" w:rsidRDefault="009A21C0" w:rsidP="007C3EE5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Zvýšení hladiny se označuje jako </w:t>
            </w:r>
            <w:r w:rsidRPr="007C3EE5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příliv</w:t>
            </w: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, snížení jako </w:t>
            </w:r>
            <w:r w:rsidRPr="007C3EE5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odliv</w:t>
            </w:r>
            <w:r w:rsidRPr="007C3EE5">
              <w:rPr>
                <w:rFonts w:ascii="Comic Sans MS" w:hAnsi="Comic Sans MS" w:cs="Comic Sans MS"/>
                <w:color w:val="FF0000"/>
                <w:sz w:val="20"/>
                <w:szCs w:val="20"/>
              </w:rPr>
              <w:t>.</w:t>
            </w:r>
          </w:p>
        </w:tc>
      </w:tr>
      <w:tr w:rsidR="009A21C0">
        <w:trPr>
          <w:trHeight w:val="2835"/>
        </w:trPr>
        <w:tc>
          <w:tcPr>
            <w:tcW w:w="10207" w:type="dxa"/>
            <w:gridSpan w:val="2"/>
          </w:tcPr>
          <w:p w:rsidR="009A21C0" w:rsidRDefault="009A21C0" w:rsidP="004C64D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Vypočítej, jakou rychlostí se při otáčení Země pohybuje bod na rovníku, když </w:t>
            </w:r>
            <w:r w:rsidRPr="004C64DC">
              <w:rPr>
                <w:rFonts w:ascii="Comic Sans MS" w:hAnsi="Comic Sans MS" w:cs="Comic Sans MS"/>
                <w:b/>
                <w:bCs/>
                <w:i/>
                <w:iCs/>
                <w:sz w:val="20"/>
                <w:szCs w:val="20"/>
              </w:rPr>
              <w:t xml:space="preserve">r = 6378 km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a</w:t>
            </w:r>
            <w:r w:rsidRPr="004C64DC">
              <w:rPr>
                <w:rFonts w:ascii="Comic Sans MS" w:hAnsi="Comic Sans MS" w:cs="Comic Sans MS"/>
                <w:b/>
                <w:bCs/>
                <w:i/>
                <w:iCs/>
                <w:sz w:val="20"/>
                <w:szCs w:val="20"/>
              </w:rPr>
              <w:t xml:space="preserve"> t = 24 h</w:t>
            </w:r>
          </w:p>
          <w:p w:rsidR="009A21C0" w:rsidRDefault="009A21C0" w:rsidP="00C92B44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TextovéPole 6" o:spid="_x0000_s1028" type="#_x0000_t202" style="position:absolute;margin-left:15.9pt;margin-top:6pt;width:468.1pt;height:110.25pt;z-index:-251659264;visibility:visible" stroked="f" strokecolor="red" strokeweight="1.75pt">
                  <v:textbox>
                    <w:txbxContent>
                      <w:p w:rsidR="009A21C0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>Př.</w:t>
                        </w: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000000"/>
                            <w:kern w:val="24"/>
                          </w:rPr>
                          <w:t xml:space="preserve"> Vypočítej, jakou rychlostí se při otáčení Země pohybuje bod na rovníku?</w:t>
                        </w:r>
                      </w:p>
                      <w:p w:rsidR="009A21C0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000000"/>
                            <w:kern w:val="24"/>
                          </w:rPr>
                          <w:t>r = 6378 km</w:t>
                        </w:r>
                      </w:p>
                      <w:p w:rsidR="009A21C0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000000"/>
                            <w:kern w:val="24"/>
                          </w:rPr>
                          <w:t>t = 24 hod.</w:t>
                        </w:r>
                      </w:p>
                      <w:p w:rsidR="009A21C0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000000"/>
                            <w:kern w:val="24"/>
                          </w:rPr>
                          <w:t>s = ? km</w:t>
                        </w:r>
                      </w:p>
                      <w:p w:rsidR="009A21C0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000000"/>
                            <w:kern w:val="24"/>
                          </w:rPr>
                          <w:t>v = ? Km/h</w:t>
                        </w:r>
                      </w:p>
                    </w:txbxContent>
                  </v:textbox>
                </v:shape>
              </w:pict>
            </w:r>
          </w:p>
          <w:p w:rsidR="009A21C0" w:rsidRPr="00C92B44" w:rsidRDefault="009A21C0" w:rsidP="00C92B44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TextovéPole 7" o:spid="_x0000_s1029" type="#_x0000_t202" style="position:absolute;margin-left:149.25pt;margin-top:6pt;width:258.85pt;height:124.25pt;z-index:251658240;visibility:visible" filled="f" fillcolor="#31859c" stroked="f">
                  <v:textbox style="mso-fit-shape-to-text:t">
                    <w:txbxContent>
                      <w:p w:rsidR="009A21C0" w:rsidRPr="00C92B44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color w:val="FF0000"/>
                          </w:rPr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 xml:space="preserve">s = 2 . </w:t>
                        </w: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  <w:lang w:val="el-GR"/>
                          </w:rPr>
                          <w:t>Π</w:t>
                        </w: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 xml:space="preserve"> . r</w:t>
                        </w:r>
                      </w:p>
                      <w:p w:rsidR="009A21C0" w:rsidRPr="00C92B44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color w:val="FF0000"/>
                          </w:rPr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 xml:space="preserve">s = 2 . </w:t>
                        </w: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  <w:lang w:val="el-GR"/>
                          </w:rPr>
                          <w:t>Π</w:t>
                        </w: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 xml:space="preserve"> . 6378</w:t>
                        </w:r>
                      </w:p>
                      <w:p w:rsidR="009A21C0" w:rsidRPr="00C92B44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color w:val="FF0000"/>
                          </w:rPr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>s = 40 074 km</w:t>
                        </w:r>
                      </w:p>
                      <w:p w:rsidR="009A21C0" w:rsidRPr="00C92B44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color w:val="FF0000"/>
                          </w:rPr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>v = s : t</w:t>
                        </w:r>
                      </w:p>
                      <w:p w:rsidR="009A21C0" w:rsidRPr="00C92B44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color w:val="FF0000"/>
                          </w:rPr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>v = 40 074 : 24</w:t>
                        </w:r>
                      </w:p>
                      <w:p w:rsidR="009A21C0" w:rsidRPr="00C92B44" w:rsidRDefault="009A21C0" w:rsidP="00C92B44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color w:val="FF0000"/>
                          </w:rPr>
                        </w:pPr>
                        <w:r w:rsidRPr="00C92B44">
                          <w:rPr>
                            <w:rFonts w:ascii="Comic Sans MS" w:hAnsi="Comic Sans MS" w:cs="Comic Sans MS"/>
                            <w:b/>
                            <w:bCs/>
                            <w:color w:val="FF0000"/>
                            <w:kern w:val="24"/>
                          </w:rPr>
                          <w:t>v = 1669,74 km/h = 1670 km/h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9A21C0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Default="009A21C0" w:rsidP="00DE7D5F"/>
    <w:p w:rsidR="009A21C0" w:rsidRDefault="009A21C0" w:rsidP="00DE7D5F"/>
    <w:p w:rsidR="009A21C0" w:rsidRDefault="009A21C0" w:rsidP="00DE7D5F"/>
    <w:p w:rsidR="009A21C0" w:rsidRPr="00DE7D5F" w:rsidRDefault="009A21C0" w:rsidP="00DE7D5F"/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4924"/>
        <w:gridCol w:w="5283"/>
      </w:tblGrid>
      <w:tr w:rsidR="009A21C0">
        <w:trPr>
          <w:trHeight w:val="2835"/>
        </w:trPr>
        <w:tc>
          <w:tcPr>
            <w:tcW w:w="10207" w:type="dxa"/>
            <w:gridSpan w:val="2"/>
          </w:tcPr>
          <w:p w:rsidR="009A21C0" w:rsidRPr="004C7D43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Nakresli obrázky zatmění Slunce a zatmění Měsíce. Oba popiš.</w:t>
            </w:r>
            <w:r w:rsidRPr="004C7D43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5460FD">
              <w:rPr>
                <w:rFonts w:ascii="Comic Sans MS" w:hAnsi="Comic Sans MS" w:cs="Comic Sans MS"/>
                <w:sz w:val="20"/>
                <w:szCs w:val="20"/>
              </w:rPr>
              <w:pict>
                <v:shape id="_x0000_i1025" type="#_x0000_t75" style="width:203.25pt;height:60.75pt">
                  <v:imagedata r:id="rId5" o:title=""/>
                </v:shape>
              </w:pic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                      </w:t>
            </w:r>
            <w:r w:rsidRPr="005460FD">
              <w:rPr>
                <w:rFonts w:ascii="Comic Sans MS" w:hAnsi="Comic Sans MS" w:cs="Comic Sans MS"/>
                <w:sz w:val="20"/>
                <w:szCs w:val="20"/>
              </w:rPr>
              <w:pict>
                <v:shape id="_x0000_i1026" type="#_x0000_t75" style="width:207.75pt;height:76.5pt">
                  <v:imagedata r:id="rId6" o:title=""/>
                </v:shape>
              </w:pict>
            </w:r>
          </w:p>
          <w:p w:rsidR="009A21C0" w:rsidRPr="007D7984" w:rsidRDefault="009A21C0" w:rsidP="007D7984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7D7984" w:rsidRDefault="009A21C0" w:rsidP="007D7984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Doplň data:</w:t>
            </w:r>
          </w:p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Jarní rovnodennost: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>21.3</w:t>
            </w:r>
          </w:p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EB316D" w:rsidRDefault="009A21C0" w:rsidP="00C7400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Letní slunovrat: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>21.6</w:t>
            </w:r>
          </w:p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Podzimní rovnodennost: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>23.9</w:t>
            </w:r>
          </w:p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4C64DC" w:rsidRDefault="009A21C0" w:rsidP="00C74008">
            <w:pPr>
              <w:rPr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sz w:val="20"/>
                <w:szCs w:val="20"/>
              </w:rPr>
              <w:t>Zimní slunovrat: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>21.12</w:t>
            </w:r>
          </w:p>
        </w:tc>
        <w:tc>
          <w:tcPr>
            <w:tcW w:w="5283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Vysvětli rozdíl mezi astrologií a astronomií.</w:t>
            </w:r>
          </w:p>
          <w:p w:rsidR="009A21C0" w:rsidRPr="00EB316D" w:rsidRDefault="009A21C0" w:rsidP="00EB316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EB316D" w:rsidRDefault="009A21C0" w:rsidP="00EB316D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Astronomie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- je věda, která se zabývá jevy za hranicemi zemské atmosféry.</w:t>
            </w:r>
          </w:p>
          <w:p w:rsidR="009A21C0" w:rsidRDefault="009A21C0" w:rsidP="00EB316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EB316D" w:rsidRDefault="009A21C0" w:rsidP="00EB316D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Astrologie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– je 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  <w:u w:val="single"/>
              </w:rPr>
              <w:t>pseudověda</w:t>
            </w:r>
            <w:r w:rsidRPr="00EB316D">
              <w:rPr>
                <w:rFonts w:ascii="Comic Sans MS" w:hAnsi="Comic Sans MS" w:cs="Comic Sans MS"/>
                <w:color w:val="FF0000"/>
                <w:sz w:val="20"/>
                <w:szCs w:val="20"/>
              </w:rPr>
              <w:t>, která se zabývá zkoumáním dějů na obloze a jejich souvislostmi s děním na Zemi.</w:t>
            </w:r>
          </w:p>
          <w:p w:rsidR="009A21C0" w:rsidRPr="00EB316D" w:rsidRDefault="009A21C0" w:rsidP="00EB316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Jaké zdroje poznatků využívá člověk ke zkoumání vesmíru.</w:t>
            </w:r>
          </w:p>
          <w:p w:rsidR="009A21C0" w:rsidRPr="004C64DC" w:rsidRDefault="009A21C0" w:rsidP="00C74008">
            <w:pPr>
              <w:rPr>
                <w:sz w:val="20"/>
                <w:szCs w:val="20"/>
              </w:rPr>
            </w:pPr>
          </w:p>
          <w:p w:rsidR="009A21C0" w:rsidRPr="008C3A69" w:rsidRDefault="009A21C0" w:rsidP="008C3A69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8C3A69">
              <w:rPr>
                <w:rFonts w:ascii="Comic Sans MS" w:hAnsi="Comic Sans MS" w:cs="Comic Sans MS"/>
                <w:color w:val="FF0000"/>
                <w:sz w:val="20"/>
                <w:szCs w:val="20"/>
              </w:rPr>
              <w:t>Pozorování, zkoumání spadlých vzorků, vlastní cesty do vesmíru, informace ze sond……..</w:t>
            </w:r>
          </w:p>
        </w:tc>
        <w:tc>
          <w:tcPr>
            <w:tcW w:w="5283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12,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Vyjmenujte jednotky délky, které se používají v astronomii.</w:t>
            </w:r>
          </w:p>
          <w:p w:rsidR="009A21C0" w:rsidRPr="00D320B8" w:rsidRDefault="009A21C0" w:rsidP="00D320B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D320B8" w:rsidRDefault="009A21C0" w:rsidP="00D320B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D320B8">
              <w:rPr>
                <w:rFonts w:ascii="Comic Sans MS" w:hAnsi="Comic Sans MS" w:cs="Comic Sans MS"/>
                <w:color w:val="FF0000"/>
                <w:sz w:val="20"/>
                <w:szCs w:val="20"/>
              </w:rPr>
              <w:t>Kilometry – km</w:t>
            </w:r>
          </w:p>
          <w:p w:rsidR="009A21C0" w:rsidRPr="00D320B8" w:rsidRDefault="009A21C0" w:rsidP="00D320B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D320B8">
              <w:rPr>
                <w:rFonts w:ascii="Comic Sans MS" w:hAnsi="Comic Sans MS" w:cs="Comic Sans MS"/>
                <w:color w:val="FF0000"/>
                <w:sz w:val="20"/>
                <w:szCs w:val="20"/>
              </w:rPr>
              <w:t>Astronomická jednotka – AU</w:t>
            </w:r>
          </w:p>
          <w:p w:rsidR="009A21C0" w:rsidRPr="00D320B8" w:rsidRDefault="009A21C0" w:rsidP="00D320B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D320B8">
              <w:rPr>
                <w:rFonts w:ascii="Comic Sans MS" w:hAnsi="Comic Sans MS" w:cs="Comic Sans MS"/>
                <w:color w:val="FF0000"/>
                <w:sz w:val="20"/>
                <w:szCs w:val="20"/>
              </w:rPr>
              <w:t>Světelný rok - ly</w:t>
            </w:r>
          </w:p>
        </w:tc>
      </w:tr>
      <w:tr w:rsidR="009A21C0">
        <w:trPr>
          <w:trHeight w:val="2835"/>
        </w:trPr>
        <w:tc>
          <w:tcPr>
            <w:tcW w:w="4924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13,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Co patří mezi umělá kosmická tělesa?</w:t>
            </w:r>
          </w:p>
          <w:p w:rsidR="009A21C0" w:rsidRPr="00082828" w:rsidRDefault="009A21C0" w:rsidP="0008282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082828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Umělé kosmické těleso je objekt, vytvořený člověkem , který se pohybuje vesmírem. </w:t>
            </w:r>
          </w:p>
          <w:p w:rsidR="009A21C0" w:rsidRPr="00B13330" w:rsidRDefault="009A21C0" w:rsidP="00C7400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B13330">
              <w:rPr>
                <w:rFonts w:ascii="Comic Sans MS" w:hAnsi="Comic Sans MS" w:cs="Comic Sans MS"/>
                <w:color w:val="FF0000"/>
                <w:sz w:val="20"/>
                <w:szCs w:val="20"/>
              </w:rPr>
              <w:t>Jsou to: umělé družice, kosmické sondy, kosmické lodě a kosmické stanice.</w:t>
            </w:r>
          </w:p>
        </w:tc>
        <w:tc>
          <w:tcPr>
            <w:tcW w:w="5283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14,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Vypočítej, jak velkou vzdálenost urazí světlo ze Slunce za 1 minutu.</w:t>
            </w:r>
          </w:p>
          <w:p w:rsidR="009A21C0" w:rsidRPr="00082828" w:rsidRDefault="009A21C0" w:rsidP="0008282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864DC2" w:rsidRDefault="009A21C0" w:rsidP="0008282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 = v . t</w:t>
            </w:r>
          </w:p>
          <w:p w:rsidR="009A21C0" w:rsidRPr="00864DC2" w:rsidRDefault="009A21C0" w:rsidP="0008282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 = 300</w:t>
            </w: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</w:t>
            </w: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000 . 60</w:t>
            </w:r>
          </w:p>
          <w:p w:rsidR="009A21C0" w:rsidRPr="00864DC2" w:rsidRDefault="009A21C0" w:rsidP="0008282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 = 18</w:t>
            </w: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> </w:t>
            </w: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000</w:t>
            </w: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 </w:t>
            </w: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000 km</w:t>
            </w:r>
          </w:p>
          <w:p w:rsidR="009A21C0" w:rsidRPr="00864DC2" w:rsidRDefault="009A21C0" w:rsidP="0008282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</w:p>
          <w:p w:rsidR="009A21C0" w:rsidRPr="00082828" w:rsidRDefault="009A21C0" w:rsidP="0008282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864DC2">
              <w:rPr>
                <w:rFonts w:ascii="Comic Sans MS" w:hAnsi="Comic Sans MS" w:cs="Comic Sans MS"/>
                <w:color w:val="FF0000"/>
                <w:sz w:val="20"/>
                <w:szCs w:val="20"/>
              </w:rPr>
              <w:t>Světlo urazí vzdálenost 18 mil. kilometrů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</w:p>
        </w:tc>
      </w:tr>
      <w:tr w:rsidR="009A21C0">
        <w:trPr>
          <w:trHeight w:val="3108"/>
        </w:trPr>
        <w:tc>
          <w:tcPr>
            <w:tcW w:w="4924" w:type="dxa"/>
          </w:tcPr>
          <w:p w:rsidR="009A21C0" w:rsidRDefault="009A21C0" w:rsidP="00C7400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15,</w:t>
            </w:r>
            <w:r w:rsidRPr="004C64DC">
              <w:rPr>
                <w:sz w:val="20"/>
                <w:szCs w:val="20"/>
              </w:rPr>
              <w:t xml:space="preserve"> 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>Vypočítejte vzdálenost objektu ve vesmíru od Země, uplynul-li mezi vysíláním a příjmem radarového signálu čas 5,296 s</w:t>
            </w:r>
          </w:p>
          <w:p w:rsidR="009A21C0" w:rsidRPr="00C92B44" w:rsidRDefault="009A21C0" w:rsidP="00C92B44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C92B44" w:rsidRDefault="009A21C0" w:rsidP="00C92B44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Default="009A21C0" w:rsidP="00C92B44">
            <w:pPr>
              <w:rPr>
                <w:rFonts w:ascii="Comic Sans MS" w:hAnsi="Comic Sans MS" w:cs="Comic Sans MS"/>
                <w:sz w:val="20"/>
                <w:szCs w:val="20"/>
              </w:rPr>
            </w:pPr>
            <w:bookmarkStart w:id="0" w:name="_GoBack"/>
            <w:bookmarkEnd w:id="0"/>
          </w:p>
          <w:p w:rsidR="009A21C0" w:rsidRPr="00976175" w:rsidRDefault="009A21C0" w:rsidP="00C92B44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976175">
              <w:rPr>
                <w:rFonts w:ascii="Comic Sans MS" w:hAnsi="Comic Sans MS" w:cs="Comic Sans MS"/>
                <w:color w:val="FF0000"/>
                <w:sz w:val="20"/>
                <w:szCs w:val="20"/>
              </w:rPr>
              <w:t>s= 5,296 . 300000</w:t>
            </w: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>/2</w:t>
            </w:r>
          </w:p>
          <w:p w:rsidR="009A21C0" w:rsidRPr="00976175" w:rsidRDefault="009A21C0" w:rsidP="00C92B44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976175">
              <w:rPr>
                <w:rFonts w:ascii="Comic Sans MS" w:hAnsi="Comic Sans MS" w:cs="Comic Sans MS"/>
                <w:color w:val="FF0000"/>
                <w:sz w:val="20"/>
                <w:szCs w:val="20"/>
              </w:rPr>
              <w:t>s= 1588000 : 2</w:t>
            </w:r>
          </w:p>
          <w:p w:rsidR="009A21C0" w:rsidRPr="00976175" w:rsidRDefault="009A21C0" w:rsidP="00C92B44">
            <w:pPr>
              <w:rPr>
                <w:rFonts w:ascii="Comic Sans MS" w:hAnsi="Comic Sans MS" w:cs="Comic Sans MS"/>
                <w:sz w:val="20"/>
                <w:szCs w:val="20"/>
                <w:u w:val="double"/>
              </w:rPr>
            </w:pPr>
            <w:r w:rsidRPr="00976175">
              <w:rPr>
                <w:rFonts w:ascii="Comic Sans MS" w:hAnsi="Comic Sans MS" w:cs="Comic Sans MS"/>
                <w:color w:val="FF0000"/>
                <w:sz w:val="20"/>
                <w:szCs w:val="20"/>
                <w:u w:val="double"/>
              </w:rPr>
              <w:t>s = 794400 km</w:t>
            </w:r>
          </w:p>
        </w:tc>
        <w:tc>
          <w:tcPr>
            <w:tcW w:w="5283" w:type="dxa"/>
          </w:tcPr>
          <w:p w:rsidR="009A21C0" w:rsidRPr="004C64DC" w:rsidRDefault="009A21C0" w:rsidP="00C74008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4C64D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16,</w:t>
            </w:r>
            <w:r w:rsidRPr="004C64DC">
              <w:rPr>
                <w:rFonts w:ascii="Comic Sans MS" w:hAnsi="Comic Sans MS" w:cs="Comic Sans MS"/>
                <w:sz w:val="20"/>
                <w:szCs w:val="20"/>
              </w:rPr>
              <w:t xml:space="preserve"> Co je to kosmické smetí?</w:t>
            </w:r>
          </w:p>
          <w:p w:rsidR="009A21C0" w:rsidRPr="00082828" w:rsidRDefault="009A21C0" w:rsidP="0008282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082828" w:rsidRDefault="009A21C0" w:rsidP="0008282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9A21C0" w:rsidRPr="00082828" w:rsidRDefault="009A21C0" w:rsidP="00082828">
            <w:pPr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082828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Kosmické smetí je označení pro tisíce úlomků, nefunkčních družic a dalších těles, vypuštěných do vesmíru lidmi. Větší část jich létá kolem Země. </w:t>
            </w:r>
          </w:p>
          <w:p w:rsidR="009A21C0" w:rsidRPr="00082828" w:rsidRDefault="009A21C0" w:rsidP="00082828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</w:tbl>
    <w:p w:rsidR="009A21C0" w:rsidRDefault="009A21C0" w:rsidP="00DE7D5F"/>
    <w:p w:rsidR="009A21C0" w:rsidRDefault="009A21C0" w:rsidP="00DE7D5F"/>
    <w:p w:rsidR="009A21C0" w:rsidRDefault="009A21C0" w:rsidP="00DE7D5F"/>
    <w:p w:rsidR="009A21C0" w:rsidRPr="00443B51" w:rsidRDefault="009A21C0" w:rsidP="00DE7D5F">
      <w:pPr>
        <w:rPr>
          <w:rFonts w:ascii="Comic Sans MS" w:hAnsi="Comic Sans MS" w:cs="Comic Sans MS"/>
        </w:rPr>
      </w:pPr>
      <w:r w:rsidRPr="00443B51">
        <w:rPr>
          <w:rFonts w:ascii="Comic Sans MS" w:hAnsi="Comic Sans MS" w:cs="Comic Sans MS"/>
        </w:rPr>
        <w:t>Seznam zdrojů:</w:t>
      </w:r>
    </w:p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177958" w:rsidRDefault="009A21C0" w:rsidP="00177958">
      <w:pPr>
        <w:rPr>
          <w:rFonts w:ascii="Comic Sans MS" w:hAnsi="Comic Sans MS" w:cs="Comic Sans MS"/>
        </w:rPr>
      </w:pPr>
      <w:r w:rsidRPr="00177958">
        <w:rPr>
          <w:rFonts w:ascii="Comic Sans MS" w:hAnsi="Comic Sans MS" w:cs="Comic Sans MS"/>
        </w:rPr>
        <w:t>František Jáchym a Jiří Tesař, Fyzika pro 9. ročník základní školy, SPN, 2001</w:t>
      </w:r>
    </w:p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p w:rsidR="009A21C0" w:rsidRPr="00DE7D5F" w:rsidRDefault="009A21C0" w:rsidP="00DE7D5F"/>
    <w:sectPr w:rsidR="009A21C0" w:rsidRPr="00DE7D5F" w:rsidSect="009061D2">
      <w:pgSz w:w="11906" w:h="16838"/>
      <w:pgMar w:top="540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???A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291D"/>
    <w:rsid w:val="00002DE8"/>
    <w:rsid w:val="00014B1A"/>
    <w:rsid w:val="00022E6D"/>
    <w:rsid w:val="0004050A"/>
    <w:rsid w:val="00040897"/>
    <w:rsid w:val="00051F84"/>
    <w:rsid w:val="00061503"/>
    <w:rsid w:val="0006629B"/>
    <w:rsid w:val="00066FE4"/>
    <w:rsid w:val="000670E6"/>
    <w:rsid w:val="000670F0"/>
    <w:rsid w:val="00072769"/>
    <w:rsid w:val="000744B7"/>
    <w:rsid w:val="000801CE"/>
    <w:rsid w:val="00082828"/>
    <w:rsid w:val="000865AB"/>
    <w:rsid w:val="000A289E"/>
    <w:rsid w:val="000A3F66"/>
    <w:rsid w:val="000A68AD"/>
    <w:rsid w:val="000B4FD4"/>
    <w:rsid w:val="000C42C6"/>
    <w:rsid w:val="000D092F"/>
    <w:rsid w:val="000D3005"/>
    <w:rsid w:val="000D570D"/>
    <w:rsid w:val="000D5D79"/>
    <w:rsid w:val="000D6B17"/>
    <w:rsid w:val="000E038E"/>
    <w:rsid w:val="000E573B"/>
    <w:rsid w:val="000E6E4F"/>
    <w:rsid w:val="000F7E7C"/>
    <w:rsid w:val="001001C5"/>
    <w:rsid w:val="001020D1"/>
    <w:rsid w:val="00106ED8"/>
    <w:rsid w:val="001162AA"/>
    <w:rsid w:val="00120FD9"/>
    <w:rsid w:val="0013360A"/>
    <w:rsid w:val="00135CFC"/>
    <w:rsid w:val="0014622B"/>
    <w:rsid w:val="00153CE4"/>
    <w:rsid w:val="00157083"/>
    <w:rsid w:val="00162954"/>
    <w:rsid w:val="00164A96"/>
    <w:rsid w:val="00176B06"/>
    <w:rsid w:val="00177958"/>
    <w:rsid w:val="0018377D"/>
    <w:rsid w:val="0018719B"/>
    <w:rsid w:val="001974D1"/>
    <w:rsid w:val="001A1C04"/>
    <w:rsid w:val="001A41A3"/>
    <w:rsid w:val="001B0E74"/>
    <w:rsid w:val="001B13E5"/>
    <w:rsid w:val="001B3442"/>
    <w:rsid w:val="001B4F59"/>
    <w:rsid w:val="001C5676"/>
    <w:rsid w:val="001D41EA"/>
    <w:rsid w:val="001E2E7E"/>
    <w:rsid w:val="001E70F1"/>
    <w:rsid w:val="001F1C4F"/>
    <w:rsid w:val="00200E19"/>
    <w:rsid w:val="00201C7E"/>
    <w:rsid w:val="00201E28"/>
    <w:rsid w:val="00211405"/>
    <w:rsid w:val="002154A3"/>
    <w:rsid w:val="002160FF"/>
    <w:rsid w:val="002161AF"/>
    <w:rsid w:val="00217B00"/>
    <w:rsid w:val="00227F1A"/>
    <w:rsid w:val="0023360A"/>
    <w:rsid w:val="0023439A"/>
    <w:rsid w:val="00244E29"/>
    <w:rsid w:val="00253647"/>
    <w:rsid w:val="002603A8"/>
    <w:rsid w:val="0026228E"/>
    <w:rsid w:val="002623B9"/>
    <w:rsid w:val="00270E51"/>
    <w:rsid w:val="00275209"/>
    <w:rsid w:val="002754C6"/>
    <w:rsid w:val="00280D7D"/>
    <w:rsid w:val="00283782"/>
    <w:rsid w:val="00294CD7"/>
    <w:rsid w:val="00295EDA"/>
    <w:rsid w:val="002A20AC"/>
    <w:rsid w:val="002B4F04"/>
    <w:rsid w:val="002C1A99"/>
    <w:rsid w:val="002C3DB7"/>
    <w:rsid w:val="002D0E03"/>
    <w:rsid w:val="002D1E27"/>
    <w:rsid w:val="002D2524"/>
    <w:rsid w:val="002E0AB3"/>
    <w:rsid w:val="002E4C90"/>
    <w:rsid w:val="002F79D5"/>
    <w:rsid w:val="003003DD"/>
    <w:rsid w:val="00304747"/>
    <w:rsid w:val="00307457"/>
    <w:rsid w:val="0030767C"/>
    <w:rsid w:val="00312397"/>
    <w:rsid w:val="00314995"/>
    <w:rsid w:val="00316168"/>
    <w:rsid w:val="003219B3"/>
    <w:rsid w:val="00322D60"/>
    <w:rsid w:val="00325C08"/>
    <w:rsid w:val="00326DA4"/>
    <w:rsid w:val="00336DEE"/>
    <w:rsid w:val="00337CBB"/>
    <w:rsid w:val="00342395"/>
    <w:rsid w:val="00345473"/>
    <w:rsid w:val="00350B54"/>
    <w:rsid w:val="00362F0F"/>
    <w:rsid w:val="00366291"/>
    <w:rsid w:val="00366D59"/>
    <w:rsid w:val="00370255"/>
    <w:rsid w:val="00372A5A"/>
    <w:rsid w:val="00372A90"/>
    <w:rsid w:val="00373751"/>
    <w:rsid w:val="003851BA"/>
    <w:rsid w:val="003A4C08"/>
    <w:rsid w:val="003A6553"/>
    <w:rsid w:val="003B0774"/>
    <w:rsid w:val="003C3D6E"/>
    <w:rsid w:val="003E15DF"/>
    <w:rsid w:val="003F3E2E"/>
    <w:rsid w:val="00400B7C"/>
    <w:rsid w:val="0040278F"/>
    <w:rsid w:val="00402B91"/>
    <w:rsid w:val="00407A3F"/>
    <w:rsid w:val="004100D6"/>
    <w:rsid w:val="00411E0E"/>
    <w:rsid w:val="00411F47"/>
    <w:rsid w:val="00413233"/>
    <w:rsid w:val="00415C74"/>
    <w:rsid w:val="00420C0E"/>
    <w:rsid w:val="004247C8"/>
    <w:rsid w:val="00424862"/>
    <w:rsid w:val="00430248"/>
    <w:rsid w:val="00431F95"/>
    <w:rsid w:val="0043444E"/>
    <w:rsid w:val="00434A09"/>
    <w:rsid w:val="0043638A"/>
    <w:rsid w:val="004378D9"/>
    <w:rsid w:val="00437E82"/>
    <w:rsid w:val="00443B51"/>
    <w:rsid w:val="00445A52"/>
    <w:rsid w:val="00454DF8"/>
    <w:rsid w:val="004643A9"/>
    <w:rsid w:val="00474CD9"/>
    <w:rsid w:val="00480620"/>
    <w:rsid w:val="004813EE"/>
    <w:rsid w:val="00491084"/>
    <w:rsid w:val="004917D5"/>
    <w:rsid w:val="00492DEE"/>
    <w:rsid w:val="00495CB5"/>
    <w:rsid w:val="004A068A"/>
    <w:rsid w:val="004A237A"/>
    <w:rsid w:val="004A2752"/>
    <w:rsid w:val="004A6D85"/>
    <w:rsid w:val="004B373E"/>
    <w:rsid w:val="004B7191"/>
    <w:rsid w:val="004B7979"/>
    <w:rsid w:val="004C353C"/>
    <w:rsid w:val="004C36AC"/>
    <w:rsid w:val="004C64DC"/>
    <w:rsid w:val="004C7D43"/>
    <w:rsid w:val="004D4E7E"/>
    <w:rsid w:val="004E5588"/>
    <w:rsid w:val="004E656E"/>
    <w:rsid w:val="004E69F0"/>
    <w:rsid w:val="004F0D97"/>
    <w:rsid w:val="004F2A9B"/>
    <w:rsid w:val="004F5E46"/>
    <w:rsid w:val="00501C68"/>
    <w:rsid w:val="0050208F"/>
    <w:rsid w:val="0050319E"/>
    <w:rsid w:val="00503F7B"/>
    <w:rsid w:val="0051025E"/>
    <w:rsid w:val="0051487B"/>
    <w:rsid w:val="00516422"/>
    <w:rsid w:val="00520606"/>
    <w:rsid w:val="005340D6"/>
    <w:rsid w:val="005414C7"/>
    <w:rsid w:val="00542377"/>
    <w:rsid w:val="005460FD"/>
    <w:rsid w:val="005546FE"/>
    <w:rsid w:val="00560DC4"/>
    <w:rsid w:val="00562153"/>
    <w:rsid w:val="00562DD7"/>
    <w:rsid w:val="00575DE2"/>
    <w:rsid w:val="005835A4"/>
    <w:rsid w:val="00590E3E"/>
    <w:rsid w:val="005942A6"/>
    <w:rsid w:val="005953FF"/>
    <w:rsid w:val="005A3322"/>
    <w:rsid w:val="005B6E34"/>
    <w:rsid w:val="005C1B9B"/>
    <w:rsid w:val="005C4B6D"/>
    <w:rsid w:val="005C7140"/>
    <w:rsid w:val="005D04B6"/>
    <w:rsid w:val="005D6FE9"/>
    <w:rsid w:val="005E0FB5"/>
    <w:rsid w:val="005F291D"/>
    <w:rsid w:val="005F2FEF"/>
    <w:rsid w:val="005F56FF"/>
    <w:rsid w:val="00603B4C"/>
    <w:rsid w:val="00613AC7"/>
    <w:rsid w:val="00613CCD"/>
    <w:rsid w:val="00620669"/>
    <w:rsid w:val="0062663C"/>
    <w:rsid w:val="00632053"/>
    <w:rsid w:val="00636FE4"/>
    <w:rsid w:val="00644F0B"/>
    <w:rsid w:val="0064517C"/>
    <w:rsid w:val="00663C9D"/>
    <w:rsid w:val="00671209"/>
    <w:rsid w:val="006730F4"/>
    <w:rsid w:val="006731D7"/>
    <w:rsid w:val="00673D96"/>
    <w:rsid w:val="00676FD5"/>
    <w:rsid w:val="006912E4"/>
    <w:rsid w:val="006920A5"/>
    <w:rsid w:val="0069589E"/>
    <w:rsid w:val="0069710E"/>
    <w:rsid w:val="0069714B"/>
    <w:rsid w:val="006A2F8F"/>
    <w:rsid w:val="006B15EF"/>
    <w:rsid w:val="006B1D53"/>
    <w:rsid w:val="006B7D66"/>
    <w:rsid w:val="006C52D6"/>
    <w:rsid w:val="006C5BF4"/>
    <w:rsid w:val="006D26F1"/>
    <w:rsid w:val="006D5B84"/>
    <w:rsid w:val="006E0C44"/>
    <w:rsid w:val="006E2308"/>
    <w:rsid w:val="006E30D4"/>
    <w:rsid w:val="006E6045"/>
    <w:rsid w:val="00702FE7"/>
    <w:rsid w:val="00705686"/>
    <w:rsid w:val="00707081"/>
    <w:rsid w:val="00707CFA"/>
    <w:rsid w:val="007200E7"/>
    <w:rsid w:val="00723F25"/>
    <w:rsid w:val="007269A7"/>
    <w:rsid w:val="00726D09"/>
    <w:rsid w:val="00732229"/>
    <w:rsid w:val="0074436A"/>
    <w:rsid w:val="007468DC"/>
    <w:rsid w:val="007500B5"/>
    <w:rsid w:val="007538A9"/>
    <w:rsid w:val="00753BCA"/>
    <w:rsid w:val="007540D3"/>
    <w:rsid w:val="00754667"/>
    <w:rsid w:val="00756E52"/>
    <w:rsid w:val="0077290A"/>
    <w:rsid w:val="007730EE"/>
    <w:rsid w:val="00774CAF"/>
    <w:rsid w:val="007815C3"/>
    <w:rsid w:val="00792A24"/>
    <w:rsid w:val="0079598A"/>
    <w:rsid w:val="007A0646"/>
    <w:rsid w:val="007A7F89"/>
    <w:rsid w:val="007B2D77"/>
    <w:rsid w:val="007C04B8"/>
    <w:rsid w:val="007C2A5A"/>
    <w:rsid w:val="007C3EE5"/>
    <w:rsid w:val="007D4F87"/>
    <w:rsid w:val="007D7984"/>
    <w:rsid w:val="007E3DC2"/>
    <w:rsid w:val="007E42E0"/>
    <w:rsid w:val="007E5FF3"/>
    <w:rsid w:val="007F44F7"/>
    <w:rsid w:val="007F5B4F"/>
    <w:rsid w:val="00803838"/>
    <w:rsid w:val="00803BFB"/>
    <w:rsid w:val="008126E2"/>
    <w:rsid w:val="00813A0D"/>
    <w:rsid w:val="00831122"/>
    <w:rsid w:val="008323BC"/>
    <w:rsid w:val="008333AE"/>
    <w:rsid w:val="00835307"/>
    <w:rsid w:val="00843224"/>
    <w:rsid w:val="00845CF9"/>
    <w:rsid w:val="00845F94"/>
    <w:rsid w:val="00855110"/>
    <w:rsid w:val="0086110C"/>
    <w:rsid w:val="00864DC2"/>
    <w:rsid w:val="00865B7F"/>
    <w:rsid w:val="00871E5F"/>
    <w:rsid w:val="0087322E"/>
    <w:rsid w:val="00874396"/>
    <w:rsid w:val="0088215D"/>
    <w:rsid w:val="0088275D"/>
    <w:rsid w:val="008846BF"/>
    <w:rsid w:val="0089643F"/>
    <w:rsid w:val="00896A2F"/>
    <w:rsid w:val="008A10C1"/>
    <w:rsid w:val="008A176A"/>
    <w:rsid w:val="008B0661"/>
    <w:rsid w:val="008B0B4E"/>
    <w:rsid w:val="008B565C"/>
    <w:rsid w:val="008C0B8B"/>
    <w:rsid w:val="008C3A69"/>
    <w:rsid w:val="008D00D0"/>
    <w:rsid w:val="008D0171"/>
    <w:rsid w:val="008D099F"/>
    <w:rsid w:val="008D0AD9"/>
    <w:rsid w:val="008D2609"/>
    <w:rsid w:val="008D3FB2"/>
    <w:rsid w:val="008D4B4F"/>
    <w:rsid w:val="008E7C4C"/>
    <w:rsid w:val="008F1375"/>
    <w:rsid w:val="008F15E5"/>
    <w:rsid w:val="009000C7"/>
    <w:rsid w:val="00905915"/>
    <w:rsid w:val="009061D2"/>
    <w:rsid w:val="009117E7"/>
    <w:rsid w:val="009163B9"/>
    <w:rsid w:val="0091704E"/>
    <w:rsid w:val="00917615"/>
    <w:rsid w:val="00922D53"/>
    <w:rsid w:val="009243A2"/>
    <w:rsid w:val="00924E6B"/>
    <w:rsid w:val="009256A7"/>
    <w:rsid w:val="009265DD"/>
    <w:rsid w:val="00926C46"/>
    <w:rsid w:val="00930CB1"/>
    <w:rsid w:val="00931F20"/>
    <w:rsid w:val="00932E19"/>
    <w:rsid w:val="00941E79"/>
    <w:rsid w:val="00947A7E"/>
    <w:rsid w:val="00952462"/>
    <w:rsid w:val="009560D4"/>
    <w:rsid w:val="0095727F"/>
    <w:rsid w:val="009573CA"/>
    <w:rsid w:val="009632DA"/>
    <w:rsid w:val="00976175"/>
    <w:rsid w:val="00984186"/>
    <w:rsid w:val="009A21C0"/>
    <w:rsid w:val="009A5B4C"/>
    <w:rsid w:val="009B1F40"/>
    <w:rsid w:val="009B21B2"/>
    <w:rsid w:val="009B2A80"/>
    <w:rsid w:val="009B68AC"/>
    <w:rsid w:val="009B6E61"/>
    <w:rsid w:val="009C087D"/>
    <w:rsid w:val="009C15F1"/>
    <w:rsid w:val="009C7726"/>
    <w:rsid w:val="009D15E4"/>
    <w:rsid w:val="009D16A3"/>
    <w:rsid w:val="009D58A9"/>
    <w:rsid w:val="009D5E39"/>
    <w:rsid w:val="009D7063"/>
    <w:rsid w:val="009E7BE1"/>
    <w:rsid w:val="009E7D06"/>
    <w:rsid w:val="009F276E"/>
    <w:rsid w:val="009F5BFD"/>
    <w:rsid w:val="009F7D79"/>
    <w:rsid w:val="00A017CD"/>
    <w:rsid w:val="00A03D49"/>
    <w:rsid w:val="00A03E98"/>
    <w:rsid w:val="00A059D5"/>
    <w:rsid w:val="00A12571"/>
    <w:rsid w:val="00A204E6"/>
    <w:rsid w:val="00A2302F"/>
    <w:rsid w:val="00A23249"/>
    <w:rsid w:val="00A32D6A"/>
    <w:rsid w:val="00A36BA2"/>
    <w:rsid w:val="00A41207"/>
    <w:rsid w:val="00A478FA"/>
    <w:rsid w:val="00A51080"/>
    <w:rsid w:val="00A522CE"/>
    <w:rsid w:val="00A62C77"/>
    <w:rsid w:val="00A671EF"/>
    <w:rsid w:val="00A70C37"/>
    <w:rsid w:val="00A768A0"/>
    <w:rsid w:val="00A8017E"/>
    <w:rsid w:val="00A92A80"/>
    <w:rsid w:val="00AA07E9"/>
    <w:rsid w:val="00AA152F"/>
    <w:rsid w:val="00AA2231"/>
    <w:rsid w:val="00AA24FD"/>
    <w:rsid w:val="00AA2BB1"/>
    <w:rsid w:val="00AA7ED8"/>
    <w:rsid w:val="00AB0F3E"/>
    <w:rsid w:val="00AB1C29"/>
    <w:rsid w:val="00AB75FB"/>
    <w:rsid w:val="00AD0A13"/>
    <w:rsid w:val="00AD2DD6"/>
    <w:rsid w:val="00AD49CD"/>
    <w:rsid w:val="00AE3E64"/>
    <w:rsid w:val="00B02A9C"/>
    <w:rsid w:val="00B03D17"/>
    <w:rsid w:val="00B052F9"/>
    <w:rsid w:val="00B076E4"/>
    <w:rsid w:val="00B110F4"/>
    <w:rsid w:val="00B13330"/>
    <w:rsid w:val="00B2067A"/>
    <w:rsid w:val="00B22B97"/>
    <w:rsid w:val="00B23152"/>
    <w:rsid w:val="00B30D66"/>
    <w:rsid w:val="00B32398"/>
    <w:rsid w:val="00B36A96"/>
    <w:rsid w:val="00B535CD"/>
    <w:rsid w:val="00B559E9"/>
    <w:rsid w:val="00B57490"/>
    <w:rsid w:val="00B63738"/>
    <w:rsid w:val="00B70325"/>
    <w:rsid w:val="00B70EA1"/>
    <w:rsid w:val="00B7108C"/>
    <w:rsid w:val="00B71AEF"/>
    <w:rsid w:val="00B741A9"/>
    <w:rsid w:val="00B81260"/>
    <w:rsid w:val="00B82356"/>
    <w:rsid w:val="00B84974"/>
    <w:rsid w:val="00B9037A"/>
    <w:rsid w:val="00B90680"/>
    <w:rsid w:val="00B931CF"/>
    <w:rsid w:val="00B93209"/>
    <w:rsid w:val="00BA0550"/>
    <w:rsid w:val="00BB2A95"/>
    <w:rsid w:val="00BD2F84"/>
    <w:rsid w:val="00BD5B47"/>
    <w:rsid w:val="00BE4D02"/>
    <w:rsid w:val="00C05710"/>
    <w:rsid w:val="00C11805"/>
    <w:rsid w:val="00C120F2"/>
    <w:rsid w:val="00C1347C"/>
    <w:rsid w:val="00C15088"/>
    <w:rsid w:val="00C15835"/>
    <w:rsid w:val="00C243D4"/>
    <w:rsid w:val="00C265BA"/>
    <w:rsid w:val="00C301B3"/>
    <w:rsid w:val="00C3383F"/>
    <w:rsid w:val="00C40FF5"/>
    <w:rsid w:val="00C42CB5"/>
    <w:rsid w:val="00C557F3"/>
    <w:rsid w:val="00C6035E"/>
    <w:rsid w:val="00C63CF3"/>
    <w:rsid w:val="00C736E2"/>
    <w:rsid w:val="00C74008"/>
    <w:rsid w:val="00C75B93"/>
    <w:rsid w:val="00C81DF7"/>
    <w:rsid w:val="00C92B44"/>
    <w:rsid w:val="00C92DC9"/>
    <w:rsid w:val="00C92EA1"/>
    <w:rsid w:val="00CA063A"/>
    <w:rsid w:val="00CA6772"/>
    <w:rsid w:val="00CC3C8A"/>
    <w:rsid w:val="00CD1838"/>
    <w:rsid w:val="00CD46D1"/>
    <w:rsid w:val="00CD4D15"/>
    <w:rsid w:val="00CD5377"/>
    <w:rsid w:val="00CE7741"/>
    <w:rsid w:val="00CF2A3A"/>
    <w:rsid w:val="00CF2B96"/>
    <w:rsid w:val="00CF4C4B"/>
    <w:rsid w:val="00D0366E"/>
    <w:rsid w:val="00D05E79"/>
    <w:rsid w:val="00D06337"/>
    <w:rsid w:val="00D12060"/>
    <w:rsid w:val="00D21626"/>
    <w:rsid w:val="00D320B8"/>
    <w:rsid w:val="00D466F0"/>
    <w:rsid w:val="00D51F6A"/>
    <w:rsid w:val="00D56407"/>
    <w:rsid w:val="00D57DB0"/>
    <w:rsid w:val="00D70718"/>
    <w:rsid w:val="00D7528D"/>
    <w:rsid w:val="00D80060"/>
    <w:rsid w:val="00D95667"/>
    <w:rsid w:val="00DA112C"/>
    <w:rsid w:val="00DB5824"/>
    <w:rsid w:val="00DC2A71"/>
    <w:rsid w:val="00DE3F1E"/>
    <w:rsid w:val="00DE6065"/>
    <w:rsid w:val="00DE7D5F"/>
    <w:rsid w:val="00E02462"/>
    <w:rsid w:val="00E03355"/>
    <w:rsid w:val="00E1205C"/>
    <w:rsid w:val="00E12CFD"/>
    <w:rsid w:val="00E16020"/>
    <w:rsid w:val="00E174CE"/>
    <w:rsid w:val="00E27EAD"/>
    <w:rsid w:val="00E344DF"/>
    <w:rsid w:val="00E4643D"/>
    <w:rsid w:val="00E60DF9"/>
    <w:rsid w:val="00E6477A"/>
    <w:rsid w:val="00E71837"/>
    <w:rsid w:val="00E73EDE"/>
    <w:rsid w:val="00E81954"/>
    <w:rsid w:val="00E85591"/>
    <w:rsid w:val="00EA163E"/>
    <w:rsid w:val="00EB08D1"/>
    <w:rsid w:val="00EB316D"/>
    <w:rsid w:val="00EB3EC1"/>
    <w:rsid w:val="00EB5C78"/>
    <w:rsid w:val="00EB75B6"/>
    <w:rsid w:val="00EC26AC"/>
    <w:rsid w:val="00EC3906"/>
    <w:rsid w:val="00ED5349"/>
    <w:rsid w:val="00ED622F"/>
    <w:rsid w:val="00EE5A66"/>
    <w:rsid w:val="00EF1438"/>
    <w:rsid w:val="00EF213B"/>
    <w:rsid w:val="00EF21F2"/>
    <w:rsid w:val="00EF2D7B"/>
    <w:rsid w:val="00EF463D"/>
    <w:rsid w:val="00EF51F2"/>
    <w:rsid w:val="00F005CF"/>
    <w:rsid w:val="00F02E1C"/>
    <w:rsid w:val="00F15209"/>
    <w:rsid w:val="00F16D21"/>
    <w:rsid w:val="00F20796"/>
    <w:rsid w:val="00F252F2"/>
    <w:rsid w:val="00F31870"/>
    <w:rsid w:val="00F3583F"/>
    <w:rsid w:val="00F45173"/>
    <w:rsid w:val="00F46D81"/>
    <w:rsid w:val="00F54F12"/>
    <w:rsid w:val="00F60C50"/>
    <w:rsid w:val="00F6616E"/>
    <w:rsid w:val="00F67065"/>
    <w:rsid w:val="00F67499"/>
    <w:rsid w:val="00F743A5"/>
    <w:rsid w:val="00F7555C"/>
    <w:rsid w:val="00F757A2"/>
    <w:rsid w:val="00F773EA"/>
    <w:rsid w:val="00F92772"/>
    <w:rsid w:val="00F934E2"/>
    <w:rsid w:val="00FA2930"/>
    <w:rsid w:val="00FA7089"/>
    <w:rsid w:val="00FB08E7"/>
    <w:rsid w:val="00FB2212"/>
    <w:rsid w:val="00FB4DCE"/>
    <w:rsid w:val="00FC0C3C"/>
    <w:rsid w:val="00FD0286"/>
    <w:rsid w:val="00FE7FB4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7E9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F291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B08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8E7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rsid w:val="00C92B4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22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2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446</TotalTime>
  <Pages>6</Pages>
  <Words>593</Words>
  <Characters>3501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Fanda</cp:lastModifiedBy>
  <cp:revision>21</cp:revision>
  <cp:lastPrinted>2013-04-30T05:19:00Z</cp:lastPrinted>
  <dcterms:created xsi:type="dcterms:W3CDTF">2013-05-11T10:50:00Z</dcterms:created>
  <dcterms:modified xsi:type="dcterms:W3CDTF">2014-05-24T13:11:00Z</dcterms:modified>
</cp:coreProperties>
</file>