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F1B" w:rsidRDefault="00B11F1B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</w:t>
      </w:r>
      <w:r>
        <w:object w:dxaOrig="8099" w:dyaOrig="1640">
          <v:rect id="rectole0000000000" o:spid="_x0000_i1026" style="width:405pt;height:81pt" o:ole="" o:preferrelative="t" stroked="f">
            <v:imagedata r:id="rId5" o:title=""/>
          </v:rect>
          <o:OLEObject Type="Embed" ProgID="StaticMetafile" ShapeID="rectole0000000000" DrawAspect="Content" ObjectID="_1463229445" r:id="rId6"/>
        </w:object>
      </w:r>
      <w:r>
        <w:rPr>
          <w:rFonts w:ascii="Times New Roman" w:hAnsi="Times New Roman"/>
          <w:sz w:val="24"/>
        </w:rPr>
        <w:t xml:space="preserve"> </w:t>
      </w:r>
    </w:p>
    <w:p w:rsidR="00B11F1B" w:rsidRDefault="00B11F1B">
      <w:pPr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  <w:r>
        <w:rPr>
          <w:rFonts w:cs="Calibri"/>
          <w:color w:val="000000"/>
          <w:sz w:val="24"/>
        </w:rPr>
        <w:t>Adresa školy:  ZŠ Třeboň, Na Sadech 375</w:t>
      </w:r>
    </w:p>
    <w:p w:rsidR="00B11F1B" w:rsidRDefault="00B11F1B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Jméno autora: Mgr. Dana Velserová</w:t>
      </w:r>
    </w:p>
    <w:p w:rsidR="00B11F1B" w:rsidRDefault="00B11F1B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Název: VY_12_INOVACE_181_NS/1</w:t>
      </w:r>
    </w:p>
    <w:p w:rsidR="00B11F1B" w:rsidRDefault="00B11F1B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Číslo projektu: CZ.1.07/1.4.00/21.3807</w:t>
      </w:r>
    </w:p>
    <w:p w:rsidR="00B11F1B" w:rsidRDefault="00B11F1B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Téma hodiny: </w:t>
      </w:r>
      <w:r w:rsidRPr="006369F8">
        <w:rPr>
          <w:rFonts w:cs="Calibri"/>
          <w:color w:val="000000"/>
          <w:sz w:val="24"/>
        </w:rPr>
        <w:t xml:space="preserve">Škola </w:t>
      </w:r>
    </w:p>
    <w:p w:rsidR="00B11F1B" w:rsidRDefault="00B11F1B">
      <w:pPr>
        <w:spacing w:before="144" w:after="0" w:line="240" w:lineRule="auto"/>
        <w:rPr>
          <w:rFonts w:ascii="Times New Roman" w:hAnsi="Times New Roman"/>
          <w:sz w:val="24"/>
        </w:rPr>
      </w:pPr>
      <w:r>
        <w:rPr>
          <w:rFonts w:cs="Calibri"/>
          <w:color w:val="000000"/>
          <w:sz w:val="24"/>
        </w:rPr>
        <w:t xml:space="preserve">    Ročník: 1.</w:t>
      </w:r>
    </w:p>
    <w:p w:rsidR="00B11F1B" w:rsidRPr="006369F8" w:rsidRDefault="00B11F1B" w:rsidP="006369F8">
      <w:pPr>
        <w:spacing w:before="144" w:after="0" w:line="240" w:lineRule="auto"/>
        <w:rPr>
          <w:rFonts w:ascii="Times New Roman" w:hAnsi="Times New Roman"/>
          <w:color w:val="FF0000"/>
          <w:sz w:val="24"/>
        </w:rPr>
      </w:pPr>
      <w:r>
        <w:rPr>
          <w:rFonts w:cs="Calibri"/>
          <w:color w:val="000000"/>
          <w:sz w:val="24"/>
        </w:rPr>
        <w:t xml:space="preserve">    Klíčová slova: aktovka, školní potřeby</w:t>
      </w: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  <w:r>
        <w:rPr>
          <w:rFonts w:cs="Calibri"/>
          <w:color w:val="000000"/>
          <w:sz w:val="24"/>
        </w:rPr>
        <w:t xml:space="preserve">    Datum tvorby: 24. 2. 2014</w:t>
      </w: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>
      <w:pPr>
        <w:spacing w:before="144" w:after="0" w:line="240" w:lineRule="auto"/>
        <w:rPr>
          <w:rFonts w:cs="Calibri"/>
          <w:color w:val="000000"/>
          <w:sz w:val="24"/>
        </w:rPr>
      </w:pPr>
    </w:p>
    <w:p w:rsidR="00B11F1B" w:rsidRDefault="00B11F1B" w:rsidP="00914C12">
      <w:pPr>
        <w:tabs>
          <w:tab w:val="left" w:pos="1030"/>
        </w:tabs>
        <w:spacing w:after="0" w:line="240" w:lineRule="auto"/>
        <w:ind w:left="2694" w:hanging="41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object w:dxaOrig="19515" w:dyaOrig="3780">
          <v:rect id="_x0000_i1027" style="width:399.75pt;height:81pt" o:ole="" o:preferrelative="t" stroked="f">
            <v:imagedata r:id="rId5" o:title=""/>
          </v:rect>
          <o:OLEObject Type="Embed" ProgID="StaticMetafile" ShapeID="_x0000_i1027" DrawAspect="Content" ObjectID="_1463229446" r:id="rId7"/>
        </w:object>
      </w:r>
      <w:r>
        <w:rPr>
          <w:sz w:val="28"/>
          <w:szCs w:val="28"/>
        </w:rPr>
        <w:t xml:space="preserve">                     </w:t>
      </w:r>
    </w:p>
    <w:p w:rsidR="00B11F1B" w:rsidRDefault="00B11F1B" w:rsidP="00914C12">
      <w:pPr>
        <w:tabs>
          <w:tab w:val="left" w:pos="1030"/>
        </w:tabs>
        <w:spacing w:after="0" w:line="240" w:lineRule="auto"/>
        <w:ind w:left="2694" w:hanging="4111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11F1B" w:rsidRDefault="00B11F1B" w:rsidP="00914C12">
      <w:pPr>
        <w:tabs>
          <w:tab w:val="left" w:pos="1030"/>
        </w:tabs>
        <w:spacing w:after="0" w:line="240" w:lineRule="auto"/>
        <w:rPr>
          <w:sz w:val="28"/>
          <w:szCs w:val="28"/>
        </w:rPr>
      </w:pPr>
    </w:p>
    <w:p w:rsidR="00B11F1B" w:rsidRDefault="00B11F1B" w:rsidP="00914C12">
      <w:p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Metodické pokyny:</w:t>
      </w:r>
    </w:p>
    <w:p w:rsidR="00B11F1B" w:rsidRDefault="00B11F1B" w:rsidP="00914C12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B11F1B" w:rsidRDefault="00B11F1B" w:rsidP="00767183">
      <w:pPr>
        <w:tabs>
          <w:tab w:val="left" w:pos="1030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sz w:val="24"/>
          <w:szCs w:val="24"/>
        </w:rPr>
        <w:t xml:space="preserve">     Tento pracovní list je určen k procvičování, opakování a upevňování probraného učiva našeho světa 1. ročníku. Žáci pracují samostatně, spolupracují s vyučujícím.</w:t>
      </w: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Pr="006369F8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 xml:space="preserve">    </w:t>
      </w:r>
      <w:r>
        <w:object w:dxaOrig="8099" w:dyaOrig="1640">
          <v:rect id="_x0000_i1028" style="width:405pt;height:81pt" o:ole="" o:preferrelative="t" stroked="f">
            <v:imagedata r:id="rId5" o:title=""/>
          </v:rect>
          <o:OLEObject Type="Embed" ProgID="StaticMetafile" ShapeID="_x0000_i1028" DrawAspect="Content" ObjectID="_1463229447" r:id="rId8"/>
        </w:object>
      </w: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</w:p>
    <w:p w:rsidR="00B11F1B" w:rsidRPr="006369F8" w:rsidRDefault="00B11F1B" w:rsidP="006369F8">
      <w:pPr>
        <w:pStyle w:val="ListParagraph"/>
        <w:numPr>
          <w:ilvl w:val="0"/>
          <w:numId w:val="5"/>
        </w:numPr>
        <w:tabs>
          <w:tab w:val="left" w:pos="1030"/>
        </w:tabs>
        <w:spacing w:after="0" w:line="240" w:lineRule="auto"/>
        <w:rPr>
          <w:sz w:val="28"/>
          <w:szCs w:val="28"/>
        </w:rPr>
      </w:pPr>
      <w:r w:rsidRPr="006369F8">
        <w:rPr>
          <w:sz w:val="28"/>
          <w:szCs w:val="28"/>
        </w:rPr>
        <w:t xml:space="preserve">Vybarvi, </w:t>
      </w:r>
      <w:r>
        <w:rPr>
          <w:sz w:val="28"/>
          <w:szCs w:val="28"/>
        </w:rPr>
        <w:t xml:space="preserve">co </w:t>
      </w:r>
      <w:r w:rsidRPr="006369F8">
        <w:rPr>
          <w:sz w:val="28"/>
          <w:szCs w:val="28"/>
        </w:rPr>
        <w:t>do školní aktovky patří a škrtni, co do ní nepatří.</w:t>
      </w: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  <w:r>
        <w:rPr>
          <w:noProof/>
        </w:rPr>
        <w:pict>
          <v:shape id="Obrázek 21" o:spid="_x0000_s1026" type="#_x0000_t75" alt="httpwww.google.comurlsa=i&amp;rct=j&amp;q=&amp;esrc=s&amp;source=images&amp;cd=&amp;cad=rja&amp;docid=gstqL3Ph5Xd_cM&amp;tbnid=uogoqWU4ghx0BM&amp;ved=0CAQQjB0&amp;url=http%3A%2F%2Fwww.i-creative.cz%2F2012%2F04%2F03%2Fauta-omalovanky-k-vytisknuti%2F&amp;ei=1xcLU4fLKIOb0AXAgYFg&amp;bvm=bv.6172594auta.jpg" style="position:absolute;left:0;text-align:left;margin-left:334.25pt;margin-top:28.65pt;width:89.25pt;height:63.75pt;z-index:-251664384;visibility:visible" wrapcoords="-182 0 -182 21346 21600 21346 21600 0 -182 0">
            <v:imagedata r:id="rId9" o:title=""/>
            <w10:wrap type="tight"/>
          </v:shape>
        </w:pict>
      </w:r>
      <w:r>
        <w:rPr>
          <w:noProof/>
        </w:rPr>
        <w:pict>
          <v:shape id="Obrázek 35" o:spid="_x0000_s1027" type="#_x0000_t75" alt="httpwww.google.czurlsa=i&amp;rct=j&amp;q=&amp;esrc=s&amp;source=images&amp;cd=&amp;cad=rja&amp;docid=Duv6QEHO_EpILM&amp;tbnid=g6XmzKBKAgnGKM&amp;ved=0CAQQjB0&amp;url=http%3A%2F%2Fwiki.rvp.cz%2FKabinet%252F0.0.0.Kliparty%252FP%25C5%2599edm%25C4%259Bty%252F%25C5%25A0kola&amp;ei=th – kopie.jpg" style="position:absolute;left:0;text-align:left;margin-left:175.9pt;margin-top:15.15pt;width:86.25pt;height:88.5pt;z-index:-251657216;visibility:visible" wrapcoords="-188 0 -188 21417 21600 21417 21600 0 -188 0">
            <v:imagedata r:id="rId10" o:title=""/>
            <w10:wrap type="tight"/>
          </v:shape>
        </w:pict>
      </w:r>
      <w:r>
        <w:rPr>
          <w:noProof/>
        </w:rPr>
        <w:pict>
          <v:shape id="Obrázek 18" o:spid="_x0000_s1028" type="#_x0000_t75" alt="httpwww.google.comurlsa=i&amp;rct=j&amp;q=&amp;esrc=s&amp;source=images&amp;cd=&amp;cad=rja&amp;docid=fuuD7nVjk24aCM&amp;tbnid=1kyCzqgWbE2R2M&amp;ved=0CAQQjB0&amp;url=http%3A%2F%2Fwww.rostaci.cz%2Ftaxonomy%2Fterm%2F255%2520254%2520257%2520256%2520252%2520270%2520258%3Fpage%3D27&amp;eClipboard02.jpg" style="position:absolute;left:0;text-align:left;margin-left:25.15pt;margin-top:22.65pt;width:75pt;height:75pt;z-index:-251665408;visibility:visible" wrapcoords="-216 0 -216 21384 21600 21384 21600 0 -216 0">
            <v:imagedata r:id="rId11" o:title=""/>
            <w10:wrap type="tight"/>
          </v:shape>
        </w:pict>
      </w: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  <w:r>
        <w:rPr>
          <w:noProof/>
        </w:rPr>
        <w:pict>
          <v:shape id="Obrázek 23" o:spid="_x0000_s1029" type="#_x0000_t75" alt="httpwww.google.czimgreshl=cs&amp;biw=1366&amp;bih=639&amp;tbm=isch&amp;tbnid=y25Qd99uLvtrjM%3A&amp;imgrefurl=http%3A%2F%2Fwww.i-creative.cz%2F2009%2F11%2F23%2Fbanan-ovocne-omalovanky-k-vytisknuti%2F&amp;docid=VkPT2LS0Yc9R4M&amp;imgurl=http%3A%2F%2Fwww.i-creative.cz%2Fwp-content%.jpg" style="position:absolute;left:0;text-align:left;margin-left:255.4pt;margin-top:37.55pt;width:65.25pt;height:104.25pt;z-index:-251662336;visibility:visible" wrapcoords="-248 0 -248 21445 21600 21445 21600 0 -248 0">
            <v:imagedata r:id="rId12" o:title=""/>
            <w10:wrap type="tight"/>
          </v:shape>
        </w:pict>
      </w: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  <w:r>
        <w:rPr>
          <w:noProof/>
        </w:rPr>
        <w:pict>
          <v:shape id="Obrázek 34" o:spid="_x0000_s1030" type="#_x0000_t75" alt="httpwww.google.czurlsa=i&amp;rct=j&amp;q=&amp;esrc=s&amp;source=images&amp;cd=&amp;cad=rja&amp;docid=yqvJ5RyGnJGCWM&amp;tbnid=k7Rxoi85D9vD9M&amp;ved=0CAQQjB0&amp;url=http%3A%2F%2Fwiki.rvp.cz%2Findex.php%3Ftitle%3DKabinet%2F0.0.0.Kliparty%2FP%25C5%2599edm%25C4%259Bty%2Fskolni_potreby&amp;lepidlo.jpg" style="position:absolute;left:0;text-align:left;margin-left:13.9pt;margin-top:80.65pt;width:70.5pt;height:79.5pt;z-index:-251658240;visibility:visible" wrapcoords="-230 0 -230 21396 21600 21396 21600 0 -230 0">
            <v:imagedata r:id="rId13" o:title=""/>
            <w10:wrap type="tight"/>
          </v:shape>
        </w:pict>
      </w:r>
      <w:r>
        <w:rPr>
          <w:noProof/>
        </w:rPr>
        <w:pict>
          <v:shape id="Obrázek 50" o:spid="_x0000_s1031" type="#_x0000_t75" alt="httpwww.google.comurlsa=i&amp;rct=j&amp;q=&amp;esrc=s&amp;source=images&amp;cd=&amp;cad=rja&amp;docid=5gZ0qJFuNHk2uM&amp;tbnid=AZ8mFRixRi54FM&amp;ved=0CAQQjB0&amp;url=http%3A%2F%2Fwww.zsbr.cz%2Fsoubory%2FVY_32_INOVACE_152.pdf&amp;ei=ZykLU9GiD-Kb0AXQ04D4BA&amp;psig=AFQjCNEoDxw5Ix3QHLoDM-SmVtsihPCScg.jpg" style="position:absolute;left:0;text-align:left;margin-left:362.65pt;margin-top:44.65pt;width:106.5pt;height:16.5pt;z-index:-251655168;visibility:visible" wrapcoords="-152 0 -152 20618 21600 20618 21600 0 -152 0">
            <v:imagedata r:id="rId14" o:title=""/>
            <w10:wrap type="tight"/>
          </v:shape>
        </w:pict>
      </w:r>
      <w:r>
        <w:rPr>
          <w:noProof/>
        </w:rPr>
        <w:pict>
          <v:shape id="Obrázek 22" o:spid="_x0000_s1032" type="#_x0000_t75" alt="httpwww.google.comurlsa=i&amp;rct=j&amp;q=&amp;esrc=s&amp;source=images&amp;cd=&amp;cad=rja&amp;docid=-lWiXNTo1K1ZTM&amp;tbnid=UDJX0O6GzrAm1M&amp;ved=0CAQQjB0&amp;url=http%3A%2F%2Fwww.i-creative.cz%2F2012%2F04%2F24%2Fmy-little-pony-omalovanky%2F&amp;ei=qBkLU6ypM6qs0QWMmYDwDA&amp;psig=AFQjCNE5ZqkPgo.jpg" style="position:absolute;left:0;text-align:left;margin-left:114.4pt;margin-top:24.4pt;width:78pt;height:118.5pt;z-index:-251663360;visibility:visible" wrapcoords="-208 0 -208 21463 21600 21463 21600 0 -208 0">
            <v:imagedata r:id="rId15" o:title=""/>
            <w10:wrap type="tight"/>
          </v:shape>
        </w:pict>
      </w: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  <w:r>
        <w:rPr>
          <w:noProof/>
        </w:rPr>
        <w:pict>
          <v:shape id="Obrázek 62" o:spid="_x0000_s1033" type="#_x0000_t75" alt="httpwww.google.comurlsa=i&amp;rct=j&amp;q=&amp;esrc=s&amp;source=images&amp;cd=&amp;cad=rja&amp;docid=D-0ViohBVcbG4M&amp;tbnid=WXZlRGobHUtKYM&amp;ved=0CAQQjB0&amp;url=http%3A%2F%2Fwww.i-creative.cz%2F2008%2F11%2F02%2Fomalovanky-vanocni-darky%2F&amp;ei=DCgLU_fwKuH50gXI34CACg&amp;psig=AFQjCNFdvhXL1Cg.jpg" style="position:absolute;left:0;text-align:left;margin-left:321pt;margin-top:.35pt;width:59.25pt;height:97.5pt;z-index:-251654144;visibility:visible" wrapcoords="-273 0 -273 21434 21600 21434 21600 0 -273 0">
            <v:imagedata r:id="rId16" o:title=""/>
            <w10:wrap type="tight"/>
          </v:shape>
        </w:pict>
      </w: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  <w:r>
        <w:rPr>
          <w:noProof/>
        </w:rPr>
        <w:pict>
          <v:shape id="Obrázek 33" o:spid="_x0000_s1034" type="#_x0000_t75" alt="httpwww.google.czurlsa=i&amp;rct=j&amp;q=&amp;esrc=s&amp;source=images&amp;cd=&amp;cad=rja&amp;docid=dgfLRTENnqET7M&amp;tbnid=3qOqmouuXe2jeM&amp;ved=0CAQQjB0&amp;url=http%3A%2F%2Fwww.predskolaci.cz%2F%3Fp%3D11927&amp;ei=ERMLU4DcBqWo0AXD34CQBQ&amp;psig=AFQjCNHGEsn4ccHkXBTZ2DpXUTxvZPDjiw&amp;ust=13jablko.jpg" style="position:absolute;left:0;text-align:left;margin-left:82.5pt;margin-top:19.4pt;width:71.25pt;height:71.25pt;z-index:-251659264;visibility:visible" wrapcoords="-227 0 -227 21373 21600 21373 21600 0 -227 0">
            <v:imagedata r:id="rId17" o:title=""/>
            <w10:wrap type="tight"/>
          </v:shape>
        </w:pict>
      </w:r>
      <w:r>
        <w:rPr>
          <w:noProof/>
        </w:rPr>
        <w:pict>
          <v:shape id="Obrázek 29" o:spid="_x0000_s1035" type="#_x0000_t75" alt="httpwww.google.czurlsa=i&amp;rct=j&amp;q=&amp;esrc=s&amp;source=images&amp;cd=&amp;cad=rja&amp;docid=-2Pz2nM9orrYPM&amp;tbnid=pz2PwmfxSawHoM&amp;ved=0CAQQjB0&amp;url=http%3A%2F%2Fwww.mcberuska.cz%2Fkukatko%2Fomalovanky%2F~pastelky.jpg.html&amp;ei=UxULU8LgJJKV0QX3xYGYBg&amp;psig=AFQjCNED4rg2pastelky.jpg" style="position:absolute;left:0;text-align:left;margin-left:207.3pt;margin-top:9.15pt;width:61.6pt;height:77.4pt;rotation:-4589726fd;z-index:-251661312;visibility:visible" wrapcoords="-527 0 -527 21390 21600 21390 21600 0 -527 0">
            <v:imagedata r:id="rId18" o:title=""/>
            <w10:wrap type="tight"/>
          </v:shape>
        </w:pict>
      </w: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  <w:r>
        <w:rPr>
          <w:noProof/>
        </w:rPr>
        <w:pict>
          <v:shape id="Obrázek 65" o:spid="_x0000_s1036" type="#_x0000_t75" alt="httpwww.google.comurlsa=i&amp;rct=j&amp;q=&amp;esrc=s&amp;source=images&amp;cd=&amp;cad=rja&amp;docid=D-0ViohBVcbG4M&amp;tbnid=_Qiev2RU19XRNM&amp;ved=0CAQQjB0&amp;url=http%3A%2F%2Fwww.i-creative.cz%2F2008%2F11%2F02%2Fomalovanky-vanocni-darky%2F&amp;ei=sCgLU6TaKamu0QXp3YGoDg&amp;psig=AFQjCNEadzmyolo.jpg" style="position:absolute;left:0;text-align:left;margin-left:-44.8pt;margin-top:54.75pt;width:57pt;height:105.75pt;rotation:-1032942fd;z-index:-251653120;visibility:visible" wrapcoords="-284 0 -284 21447 21600 21447 21600 0 -284 0">
            <v:imagedata r:id="rId19" o:title=""/>
            <w10:wrap type="tight"/>
          </v:shape>
        </w:pict>
      </w: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  <w:r>
        <w:rPr>
          <w:noProof/>
        </w:rPr>
        <w:pict>
          <v:shape id="Obrázek 42" o:spid="_x0000_s1037" type="#_x0000_t75" alt="httpwww.google.czurlsa=i&amp;rct=j&amp;q=&amp;esrc=s&amp;source=images&amp;cd=&amp;cad=rja&amp;docid=yWn9AutGxUEbbM&amp;tbnid=onhFeSHJ2F4flM&amp;ved=0CAQQjB0&amp;url=http%3A%2F%2Fdumy.cz%2Fstahnout%2F110067&amp;ei=7BULU4bDG_Sy0AWGsIHoDQ&amp;psig=AFQjCNFwIzFEON7JrU0xP41UKbUQIAj1Ig&amp;ust=139332183index.jpg" style="position:absolute;left:0;text-align:left;margin-left:202.9pt;margin-top:20.6pt;width:110.25pt;height:90pt;z-index:-251656192;visibility:visible" wrapcoords="-147 0 -147 21420 21600 21420 21600 0 -147 0">
            <v:imagedata r:id="rId20" o:title=""/>
            <w10:wrap type="tight"/>
          </v:shape>
        </w:pict>
      </w:r>
      <w:r>
        <w:rPr>
          <w:noProof/>
        </w:rPr>
        <w:pict>
          <v:shape id="Obrázek 32" o:spid="_x0000_s1038" type="#_x0000_t75" alt="httpwww.google.czurlsa=i&amp;rct=j&amp;q=&amp;esrc=s&amp;source=images&amp;cd=&amp;cad=rja&amp;docid=A66Ir23RwVYmhM&amp;tbnid=SvC1Wn4PLemtTM&amp;ved=0CAQQjB0&amp;url=http%3A%2F%2Fobrazky.superia.cz%2Fnastroje%2F&amp;ei=DRULU_XBGMzB0gXQ9YHYBg&amp;psig=AFQjCNECihf4U3SnUjvR9jVYx7o3ncLzSw&amp;ust=139332159.jpg" style="position:absolute;left:0;text-align:left;margin-left:380.9pt;margin-top:11.45pt;width:66.75pt;height:87.75pt;rotation:3839007fd;z-index:-251660288;visibility:visible" wrapcoords="-485 0 -485 21415 21600 21415 21600 0 -485 0">
            <v:imagedata r:id="rId21" o:title=""/>
            <w10:wrap type="tight"/>
          </v:shape>
        </w:pict>
      </w: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</w:p>
    <w:p w:rsidR="00B11F1B" w:rsidRDefault="00B11F1B" w:rsidP="0021241C">
      <w:pPr>
        <w:tabs>
          <w:tab w:val="left" w:pos="1030"/>
        </w:tabs>
        <w:spacing w:after="0" w:line="240" w:lineRule="auto"/>
        <w:jc w:val="center"/>
        <w:rPr>
          <w:sz w:val="40"/>
          <w:szCs w:val="40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</w:t>
      </w: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Pr="006369F8" w:rsidRDefault="00B11F1B" w:rsidP="006369F8">
      <w:pPr>
        <w:pStyle w:val="ListParagraph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Nakresli, co jiného ještě nosíš v aktovce.</w:t>
      </w: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rPr>
          <w:noProof/>
        </w:rPr>
        <w:pict>
          <v:rect id="_x0000_s1039" style="position:absolute;margin-left:-9pt;margin-top:12.45pt;width:478.15pt;height:167.25pt;z-index:251664384"/>
        </w:pict>
      </w: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</w:t>
      </w: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object w:dxaOrig="8099" w:dyaOrig="1640">
          <v:rect id="_x0000_i1029" style="width:405pt;height:81pt" o:ole="" o:preferrelative="t" stroked="f">
            <v:imagedata r:id="rId5" o:title=""/>
          </v:rect>
          <o:OLEObject Type="Embed" ProgID="StaticMetafile" ShapeID="_x0000_i1029" DrawAspect="Content" ObjectID="_1463229448" r:id="rId22"/>
        </w:object>
      </w: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</w:p>
    <w:p w:rsidR="00B11F1B" w:rsidRDefault="00B11F1B" w:rsidP="008B0563">
      <w:pPr>
        <w:spacing w:before="41" w:after="0" w:line="240" w:lineRule="auto"/>
        <w:ind w:right="150"/>
        <w:rPr>
          <w:rFonts w:cs="Arial"/>
          <w:sz w:val="24"/>
          <w:szCs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cs="Arial"/>
          <w:sz w:val="24"/>
          <w:szCs w:val="24"/>
        </w:rPr>
        <w:t>Zdroje:</w:t>
      </w:r>
    </w:p>
    <w:p w:rsidR="00B11F1B" w:rsidRDefault="00B11F1B" w:rsidP="008B0563">
      <w:pPr>
        <w:spacing w:before="41" w:after="0" w:line="240" w:lineRule="auto"/>
        <w:ind w:right="150"/>
        <w:rPr>
          <w:rFonts w:cs="Arial"/>
          <w:sz w:val="24"/>
          <w:szCs w:val="24"/>
        </w:rPr>
      </w:pPr>
    </w:p>
    <w:p w:rsidR="00B11F1B" w:rsidRDefault="00B11F1B" w:rsidP="008B0563">
      <w:hyperlink r:id="rId23" w:history="1">
        <w:r>
          <w:rPr>
            <w:rStyle w:val="Hyperlink"/>
          </w:rPr>
          <w:t>http://office.microsoft.com/cs-cz/images/?CTT=97</w:t>
        </w:r>
      </w:hyperlink>
      <w:r>
        <w:t xml:space="preserve"> - bezplatné kliparty, fotografie, ilustrace, animace a zvuky pro produkty Microsoft Office</w:t>
      </w:r>
    </w:p>
    <w:p w:rsidR="00B11F1B" w:rsidRDefault="00B11F1B">
      <w:pPr>
        <w:tabs>
          <w:tab w:val="left" w:pos="1030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</w:p>
    <w:sectPr w:rsidR="00B11F1B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"/>
      </v:shape>
    </w:pict>
  </w:numPicBullet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5A3399"/>
    <w:multiLevelType w:val="hybridMultilevel"/>
    <w:tmpl w:val="5524BE24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24412F"/>
    <w:multiLevelType w:val="hybridMultilevel"/>
    <w:tmpl w:val="B92EB7D8"/>
    <w:lvl w:ilvl="0" w:tplc="5586905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/>
        <w:sz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74B7"/>
    <w:rsid w:val="00011086"/>
    <w:rsid w:val="000135C1"/>
    <w:rsid w:val="00022D8C"/>
    <w:rsid w:val="000B6057"/>
    <w:rsid w:val="0021241C"/>
    <w:rsid w:val="00213899"/>
    <w:rsid w:val="00297AFD"/>
    <w:rsid w:val="002E6779"/>
    <w:rsid w:val="00381657"/>
    <w:rsid w:val="003B2E0E"/>
    <w:rsid w:val="00422CC6"/>
    <w:rsid w:val="005207CF"/>
    <w:rsid w:val="00574400"/>
    <w:rsid w:val="006369F8"/>
    <w:rsid w:val="00665BD3"/>
    <w:rsid w:val="006C4F23"/>
    <w:rsid w:val="006F4D5D"/>
    <w:rsid w:val="007248A8"/>
    <w:rsid w:val="00767183"/>
    <w:rsid w:val="00774C1C"/>
    <w:rsid w:val="007B626C"/>
    <w:rsid w:val="00853867"/>
    <w:rsid w:val="008B0563"/>
    <w:rsid w:val="008C07EF"/>
    <w:rsid w:val="008F147B"/>
    <w:rsid w:val="008F608C"/>
    <w:rsid w:val="008F6C47"/>
    <w:rsid w:val="00914C12"/>
    <w:rsid w:val="00985FC6"/>
    <w:rsid w:val="00994AFC"/>
    <w:rsid w:val="009C3E92"/>
    <w:rsid w:val="009F6204"/>
    <w:rsid w:val="00A37195"/>
    <w:rsid w:val="00A376D8"/>
    <w:rsid w:val="00A83FC4"/>
    <w:rsid w:val="00B11F1B"/>
    <w:rsid w:val="00BA4BBE"/>
    <w:rsid w:val="00C678E8"/>
    <w:rsid w:val="00D154C6"/>
    <w:rsid w:val="00D25367"/>
    <w:rsid w:val="00D27BC8"/>
    <w:rsid w:val="00D574B7"/>
    <w:rsid w:val="00D77826"/>
    <w:rsid w:val="00D82121"/>
    <w:rsid w:val="00D950B0"/>
    <w:rsid w:val="00D97F41"/>
    <w:rsid w:val="00DA3964"/>
    <w:rsid w:val="00DA4982"/>
    <w:rsid w:val="00E0187F"/>
    <w:rsid w:val="00E552A8"/>
    <w:rsid w:val="00E92B9E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74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124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636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69F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85386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oleObject" Target="embeddings/oleObject2.bin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9.jpeg"/><Relationship Id="rId23" Type="http://schemas.openxmlformats.org/officeDocument/2006/relationships/hyperlink" Target="http://office.microsoft.com/cs-cz/images/?CTT=97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oleObject" Target="embeddings/oleObject4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162</Words>
  <Characters>957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</dc:title>
  <dc:subject/>
  <dc:creator>VELSEROVÁ Dana</dc:creator>
  <cp:keywords/>
  <dc:description/>
  <cp:lastModifiedBy>DUM</cp:lastModifiedBy>
  <cp:revision>2</cp:revision>
  <dcterms:created xsi:type="dcterms:W3CDTF">2014-06-02T13:51:00Z</dcterms:created>
  <dcterms:modified xsi:type="dcterms:W3CDTF">2014-06-02T13:51:00Z</dcterms:modified>
</cp:coreProperties>
</file>