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2D7" w:rsidRDefault="00FB72D7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</w:t>
      </w:r>
      <w:r>
        <w:object w:dxaOrig="8099" w:dyaOrig="1640">
          <v:rect id="rectole0000000000" o:spid="_x0000_i1025" style="width:405pt;height:81pt" o:ole="" o:preferrelative="t" stroked="f">
            <v:imagedata r:id="rId5" o:title=""/>
          </v:rect>
          <o:OLEObject Type="Embed" ProgID="StaticMetafile" ShapeID="rectole0000000000" DrawAspect="Content" ObjectID="_1463228449" r:id="rId6"/>
        </w:object>
      </w:r>
      <w:r>
        <w:rPr>
          <w:rFonts w:ascii="Times New Roman" w:hAnsi="Times New Roman"/>
          <w:sz w:val="24"/>
        </w:rPr>
        <w:t xml:space="preserve"> </w:t>
      </w:r>
    </w:p>
    <w:p w:rsidR="00FB72D7" w:rsidRDefault="00FB72D7">
      <w:pPr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  <w:r>
        <w:rPr>
          <w:rFonts w:cs="Calibri"/>
          <w:color w:val="000000"/>
          <w:sz w:val="24"/>
        </w:rPr>
        <w:t>Adresa školy:  ZŠ Třeboň, Na Sadech 375</w:t>
      </w:r>
    </w:p>
    <w:p w:rsidR="00FB72D7" w:rsidRDefault="00FB72D7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Jméno autora: Mgr. Dana Velserová</w:t>
      </w:r>
    </w:p>
    <w:p w:rsidR="00FB72D7" w:rsidRDefault="00FB72D7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Název: VY_12_INOVACE_213_NS/1</w:t>
      </w:r>
    </w:p>
    <w:p w:rsidR="00FB72D7" w:rsidRDefault="00FB72D7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Číslo projektu: CZ.1.07/1.4.00/21.3807</w:t>
      </w: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  <w:r>
        <w:rPr>
          <w:rFonts w:cs="Calibri"/>
          <w:color w:val="000000"/>
          <w:sz w:val="24"/>
        </w:rPr>
        <w:t xml:space="preserve">    Téma hodiny: Jaro</w:t>
      </w:r>
    </w:p>
    <w:p w:rsidR="00FB72D7" w:rsidRDefault="00FB72D7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Ročník: 1.</w:t>
      </w:r>
    </w:p>
    <w:p w:rsidR="00FB72D7" w:rsidRPr="005E7E0A" w:rsidRDefault="00FB72D7" w:rsidP="00C704FC">
      <w:pPr>
        <w:spacing w:before="144" w:after="0" w:line="240" w:lineRule="auto"/>
        <w:rPr>
          <w:rFonts w:ascii="Times New Roman" w:hAnsi="Times New Roman"/>
          <w:color w:val="FF0000"/>
          <w:sz w:val="24"/>
        </w:rPr>
      </w:pPr>
      <w:r>
        <w:rPr>
          <w:rFonts w:cs="Calibri"/>
          <w:color w:val="000000"/>
          <w:sz w:val="24"/>
        </w:rPr>
        <w:t xml:space="preserve">    Klíčová slova: jarní květiny</w:t>
      </w: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  <w:r>
        <w:rPr>
          <w:rFonts w:cs="Calibri"/>
          <w:color w:val="000000"/>
          <w:sz w:val="24"/>
        </w:rPr>
        <w:t xml:space="preserve">    Datum tvorby: 11. 5. 2014</w:t>
      </w: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>
      <w:pPr>
        <w:spacing w:before="144" w:after="0" w:line="240" w:lineRule="auto"/>
        <w:rPr>
          <w:rFonts w:cs="Calibri"/>
          <w:color w:val="000000"/>
          <w:sz w:val="24"/>
        </w:rPr>
      </w:pPr>
    </w:p>
    <w:p w:rsidR="00FB72D7" w:rsidRDefault="00FB72D7" w:rsidP="00914C12">
      <w:pPr>
        <w:tabs>
          <w:tab w:val="left" w:pos="1030"/>
        </w:tabs>
        <w:spacing w:after="0" w:line="240" w:lineRule="auto"/>
        <w:ind w:left="2694" w:hanging="41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>
        <w:object w:dxaOrig="19515" w:dyaOrig="3780">
          <v:rect id="_x0000_i1026" style="width:399.75pt;height:81pt" o:ole="" o:preferrelative="t" stroked="f">
            <v:imagedata r:id="rId5" o:title=""/>
          </v:rect>
          <o:OLEObject Type="Embed" ProgID="StaticMetafile" ShapeID="_x0000_i1026" DrawAspect="Content" ObjectID="_1463228450" r:id="rId7"/>
        </w:object>
      </w:r>
      <w:r>
        <w:rPr>
          <w:sz w:val="28"/>
          <w:szCs w:val="28"/>
        </w:rPr>
        <w:t xml:space="preserve">                     </w:t>
      </w:r>
    </w:p>
    <w:p w:rsidR="00FB72D7" w:rsidRDefault="00FB72D7" w:rsidP="00914C12">
      <w:pPr>
        <w:tabs>
          <w:tab w:val="left" w:pos="1030"/>
        </w:tabs>
        <w:spacing w:after="0" w:line="240" w:lineRule="auto"/>
        <w:ind w:left="2694" w:hanging="4111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B72D7" w:rsidRDefault="00FB72D7" w:rsidP="00914C12">
      <w:pPr>
        <w:tabs>
          <w:tab w:val="left" w:pos="1030"/>
        </w:tabs>
        <w:spacing w:after="0" w:line="240" w:lineRule="auto"/>
        <w:rPr>
          <w:sz w:val="28"/>
          <w:szCs w:val="28"/>
        </w:rPr>
      </w:pPr>
    </w:p>
    <w:p w:rsidR="00FB72D7" w:rsidRDefault="00FB72D7" w:rsidP="00914C12">
      <w:p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Metodické pokyny:</w:t>
      </w:r>
    </w:p>
    <w:p w:rsidR="00FB72D7" w:rsidRDefault="00FB72D7" w:rsidP="00914C12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FB72D7" w:rsidRDefault="00FB72D7" w:rsidP="00914C12">
      <w:pPr>
        <w:tabs>
          <w:tab w:val="left" w:pos="1030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Tento pracovní list je určen k procvičování, opakování a upevňování probraného učiva našeho světa 1. ročníku.  Žáci mohou pracovat samostatně, ve dvojicích nebo ve skupinách.</w:t>
      </w: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 w:rsidP="00417022">
      <w:pPr>
        <w:tabs>
          <w:tab w:val="left" w:pos="1030"/>
        </w:tabs>
        <w:spacing w:after="0" w:line="240" w:lineRule="auto"/>
      </w:pPr>
      <w:r>
        <w:rPr>
          <w:rFonts w:ascii="Times New Roman" w:hAnsi="Times New Roman"/>
          <w:sz w:val="24"/>
        </w:rPr>
        <w:t xml:space="preserve">    </w:t>
      </w:r>
      <w:r>
        <w:object w:dxaOrig="8099" w:dyaOrig="1640">
          <v:rect id="_x0000_i1027" style="width:405pt;height:81pt" o:ole="" o:preferrelative="t" stroked="f">
            <v:imagedata r:id="rId5" o:title=""/>
          </v:rect>
          <o:OLEObject Type="Embed" ProgID="StaticMetafile" ShapeID="_x0000_i1027" DrawAspect="Content" ObjectID="_1463228451" r:id="rId8"/>
        </w:object>
      </w:r>
    </w:p>
    <w:p w:rsidR="00FB72D7" w:rsidRDefault="00FB72D7" w:rsidP="00417022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 w:rsidP="00417022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Pr="004A1111" w:rsidRDefault="00FB72D7" w:rsidP="004A1111">
      <w:pPr>
        <w:pStyle w:val="ListParagraph"/>
        <w:numPr>
          <w:ilvl w:val="0"/>
          <w:numId w:val="6"/>
        </w:numPr>
        <w:tabs>
          <w:tab w:val="left" w:pos="1030"/>
        </w:tabs>
        <w:spacing w:after="0" w:line="240" w:lineRule="auto"/>
        <w:rPr>
          <w:sz w:val="28"/>
          <w:szCs w:val="28"/>
        </w:rPr>
      </w:pPr>
      <w:r w:rsidRPr="004A1111">
        <w:rPr>
          <w:sz w:val="28"/>
          <w:szCs w:val="28"/>
        </w:rPr>
        <w:t>Doplň správná čísla k obrázkům podle názvů květin.</w:t>
      </w:r>
    </w:p>
    <w:p w:rsidR="00FB72D7" w:rsidRDefault="00FB72D7" w:rsidP="00417022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narcis.jpg" style="position:absolute;margin-left:337.9pt;margin-top:8.5pt;width:116.25pt;height:116.25pt;z-index:-251668480;visibility:visible" wrapcoords="-139 0 -139 21461 21600 21461 21600 0 -139 0">
            <v:imagedata r:id="rId9" o:title=""/>
            <w10:wrap type="tight"/>
          </v:shape>
        </w:pict>
      </w:r>
    </w:p>
    <w:p w:rsidR="00FB72D7" w:rsidRPr="004A1111" w:rsidRDefault="00FB72D7" w:rsidP="004A1111">
      <w:pPr>
        <w:rPr>
          <w:rFonts w:ascii="Times New Roman" w:hAnsi="Times New Roman"/>
          <w:sz w:val="24"/>
        </w:rPr>
      </w:pPr>
      <w:r>
        <w:rPr>
          <w:noProof/>
        </w:rPr>
        <w:pict>
          <v:shape id="Obrázek 0" o:spid="_x0000_s1027" type="#_x0000_t75" alt="bledule.jpg" style="position:absolute;margin-left:12.4pt;margin-top:10.45pt;width:89.25pt;height:89.25pt;z-index:-251670528;visibility:visible" wrapcoords="-182 0 -182 21418 21600 21418 21600 0 -182 0">
            <v:imagedata r:id="rId10" o:title=""/>
            <w10:wrap type="tight"/>
          </v:shape>
        </w:pict>
      </w:r>
      <w:r>
        <w:rPr>
          <w:noProof/>
        </w:rPr>
        <w:pict>
          <v:shape id="Obrázek 1" o:spid="_x0000_s1028" type="#_x0000_t75" alt="krokus.jpg" style="position:absolute;margin-left:172.15pt;margin-top:10.45pt;width:92.25pt;height:75pt;z-index:-251669504;visibility:visible" wrapcoords="-176 0 -176 21384 21600 21384 21600 0 -176 0">
            <v:imagedata r:id="rId11" o:title=""/>
            <w10:wrap type="tight"/>
          </v:shape>
        </w:pict>
      </w:r>
    </w:p>
    <w:p w:rsidR="00FB72D7" w:rsidRPr="004A1111" w:rsidRDefault="00FB72D7" w:rsidP="004A1111">
      <w:pPr>
        <w:rPr>
          <w:rFonts w:ascii="Times New Roman" w:hAnsi="Times New Roman"/>
          <w:sz w:val="24"/>
        </w:rPr>
      </w:pPr>
    </w:p>
    <w:p w:rsidR="00FB72D7" w:rsidRPr="004A1111" w:rsidRDefault="00FB72D7" w:rsidP="004A1111">
      <w:pPr>
        <w:rPr>
          <w:rFonts w:ascii="Times New Roman" w:hAnsi="Times New Roman"/>
          <w:sz w:val="24"/>
        </w:rPr>
      </w:pPr>
      <w:r>
        <w:rPr>
          <w:noProof/>
        </w:rPr>
        <w:pict>
          <v:rect id="_x0000_s1029" style="position:absolute;margin-left:328.15pt;margin-top:12.7pt;width:24pt;height:33.75pt;z-index:251665408">
            <v:textbox>
              <w:txbxContent>
                <w:p w:rsidR="00FB72D7" w:rsidRDefault="00FB72D7" w:rsidP="004A1111"/>
              </w:txbxContent>
            </v:textbox>
          </v:rect>
        </w:pict>
      </w:r>
      <w:r>
        <w:rPr>
          <w:noProof/>
        </w:rPr>
        <w:pict>
          <v:rect id="_x0000_s1030" style="position:absolute;margin-left:147.4pt;margin-top:12.7pt;width:24pt;height:33.75pt;z-index:251662336">
            <v:textbox>
              <w:txbxContent>
                <w:p w:rsidR="00FB72D7" w:rsidRDefault="00FB72D7" w:rsidP="004A1111"/>
              </w:txbxContent>
            </v:textbox>
          </v:rect>
        </w:pict>
      </w:r>
      <w:r>
        <w:rPr>
          <w:noProof/>
        </w:rPr>
        <w:pict>
          <v:rect id="_x0000_s1031" style="position:absolute;margin-left:-16.1pt;margin-top:12.7pt;width:24pt;height:33.75pt;z-index:251663360">
            <v:textbox>
              <w:txbxContent>
                <w:p w:rsidR="00FB72D7" w:rsidRDefault="00FB72D7" w:rsidP="004A1111"/>
              </w:txbxContent>
            </v:textbox>
          </v:rect>
        </w:pict>
      </w:r>
      <w:r>
        <w:rPr>
          <w:noProof/>
        </w:rPr>
        <w:pict>
          <v:rect id="_x0000_s1032" style="position:absolute;margin-left:446.65pt;margin-top:8.95pt;width:24pt;height:33.75pt;z-index:251659264">
            <v:textbox>
              <w:txbxContent>
                <w:p w:rsidR="00FB72D7" w:rsidRDefault="00FB72D7"/>
              </w:txbxContent>
            </v:textbox>
          </v:rect>
        </w:pict>
      </w:r>
    </w:p>
    <w:p w:rsidR="00FB72D7" w:rsidRPr="004A1111" w:rsidRDefault="00FB72D7" w:rsidP="004A1111">
      <w:pPr>
        <w:rPr>
          <w:rFonts w:ascii="Times New Roman" w:hAnsi="Times New Roman"/>
          <w:sz w:val="24"/>
        </w:rPr>
      </w:pPr>
    </w:p>
    <w:p w:rsidR="00FB72D7" w:rsidRPr="004A1111" w:rsidRDefault="00FB72D7" w:rsidP="004A1111">
      <w:pPr>
        <w:rPr>
          <w:rFonts w:ascii="Times New Roman" w:hAnsi="Times New Roman"/>
          <w:sz w:val="24"/>
        </w:rPr>
      </w:pPr>
    </w:p>
    <w:p w:rsidR="00FB72D7" w:rsidRPr="004A1111" w:rsidRDefault="00FB72D7" w:rsidP="004A1111">
      <w:pPr>
        <w:rPr>
          <w:rFonts w:ascii="Times New Roman" w:hAnsi="Times New Roman"/>
          <w:sz w:val="24"/>
        </w:rPr>
      </w:pPr>
      <w:r>
        <w:rPr>
          <w:noProof/>
        </w:rPr>
        <w:pict>
          <v:shape id="Obrázek 10" o:spid="_x0000_s1033" type="#_x0000_t75" alt="smetanka.jpg" style="position:absolute;margin-left:198.4pt;margin-top:1.85pt;width:72.95pt;height:119.25pt;z-index:-251665408;visibility:visible" wrapcoords="-223 0 -223 21464 21600 21464 21600 0 -223 0">
            <v:imagedata r:id="rId12" o:title=""/>
            <w10:wrap type="tight"/>
          </v:shape>
        </w:pict>
      </w:r>
      <w:r>
        <w:rPr>
          <w:noProof/>
        </w:rPr>
        <w:pict>
          <v:shape id="Obrázek 9" o:spid="_x0000_s1034" type="#_x0000_t75" alt="tupipán.jpg" style="position:absolute;margin-left:28.15pt;margin-top:6.4pt;width:67.5pt;height:130.5pt;z-index:-251666432;visibility:visible" wrapcoords="-240 0 -240 21476 21600 21476 21600 0 -240 0">
            <v:imagedata r:id="rId13" o:title=""/>
            <w10:wrap type="tight"/>
          </v:shape>
        </w:pict>
      </w:r>
    </w:p>
    <w:p w:rsidR="00FB72D7" w:rsidRPr="004A1111" w:rsidRDefault="00FB72D7" w:rsidP="004A1111">
      <w:pPr>
        <w:rPr>
          <w:rFonts w:ascii="Times New Roman" w:hAnsi="Times New Roman"/>
          <w:sz w:val="24"/>
        </w:rPr>
      </w:pPr>
      <w:r>
        <w:rPr>
          <w:noProof/>
        </w:rPr>
        <w:pict>
          <v:shape id="Obrázek 11" o:spid="_x0000_s1035" type="#_x0000_t75" alt="sněženka.jpg" style="position:absolute;margin-left:372.4pt;margin-top:12.75pt;width:66.75pt;height:66.75pt;z-index:-251664384;visibility:visible" wrapcoords="-243 0 -243 21357 21600 21357 21600 0 -243 0">
            <v:imagedata r:id="rId14" o:title=""/>
            <w10:wrap type="tight"/>
          </v:shape>
        </w:pict>
      </w:r>
    </w:p>
    <w:p w:rsidR="00FB72D7" w:rsidRDefault="00FB72D7" w:rsidP="004A1111">
      <w:pPr>
        <w:rPr>
          <w:rFonts w:ascii="Times New Roman" w:hAnsi="Times New Roman"/>
          <w:sz w:val="24"/>
        </w:rPr>
      </w:pPr>
    </w:p>
    <w:p w:rsidR="00FB72D7" w:rsidRPr="004A1111" w:rsidRDefault="00FB72D7" w:rsidP="004A1111">
      <w:pPr>
        <w:rPr>
          <w:sz w:val="48"/>
          <w:szCs w:val="48"/>
        </w:rPr>
      </w:pPr>
      <w:r>
        <w:rPr>
          <w:noProof/>
        </w:rPr>
        <w:pict>
          <v:rect id="_x0000_s1036" style="position:absolute;margin-left:439.55pt;margin-top:8.25pt;width:24pt;height:33.75pt;z-index:251667456">
            <v:textbox style="mso-next-textbox:#_x0000_s1036">
              <w:txbxContent>
                <w:p w:rsidR="00FB72D7" w:rsidRDefault="00FB72D7" w:rsidP="004A1111"/>
              </w:txbxContent>
            </v:textbox>
          </v:rect>
        </w:pict>
      </w:r>
      <w:r>
        <w:rPr>
          <w:noProof/>
        </w:rPr>
        <w:pict>
          <v:rect id="_x0000_s1037" style="position:absolute;margin-left:101.65pt;margin-top:8.25pt;width:24pt;height:33.75pt;z-index:251664384">
            <v:textbox style="mso-next-textbox:#_x0000_s1037">
              <w:txbxContent>
                <w:p w:rsidR="00FB72D7" w:rsidRDefault="00FB72D7" w:rsidP="004A1111"/>
              </w:txbxContent>
            </v:textbox>
          </v:rect>
        </w:pict>
      </w:r>
      <w:r>
        <w:rPr>
          <w:noProof/>
        </w:rPr>
        <w:pict>
          <v:rect id="_x0000_s1038" style="position:absolute;margin-left:278.25pt;margin-top:8.25pt;width:24pt;height:33.75pt;z-index:251666432">
            <v:textbox style="mso-next-textbox:#_x0000_s1038">
              <w:txbxContent>
                <w:p w:rsidR="00FB72D7" w:rsidRDefault="00FB72D7" w:rsidP="004A1111"/>
              </w:txbxContent>
            </v:textbox>
          </v:rect>
        </w:pict>
      </w:r>
      <w:r>
        <w:rPr>
          <w:sz w:val="48"/>
          <w:szCs w:val="48"/>
        </w:rPr>
        <w:t xml:space="preserve">            </w:t>
      </w:r>
      <w:r w:rsidRPr="004A1111">
        <w:rPr>
          <w:sz w:val="48"/>
          <w:szCs w:val="48"/>
        </w:rPr>
        <w:t xml:space="preserve">             </w:t>
      </w:r>
      <w:r>
        <w:rPr>
          <w:sz w:val="48"/>
          <w:szCs w:val="48"/>
        </w:rPr>
        <w:t xml:space="preserve">       </w:t>
      </w:r>
    </w:p>
    <w:p w:rsidR="00FB72D7" w:rsidRDefault="00FB72D7" w:rsidP="004A1111">
      <w:pPr>
        <w:ind w:firstLine="708"/>
        <w:rPr>
          <w:rFonts w:ascii="Times New Roman" w:hAnsi="Times New Roman"/>
          <w:sz w:val="24"/>
        </w:rPr>
      </w:pPr>
      <w:r>
        <w:rPr>
          <w:noProof/>
        </w:rPr>
        <w:pict>
          <v:shape id="Obrázek 3" o:spid="_x0000_s1039" type="#_x0000_t75" alt="petrklíč.jpg" style="position:absolute;left:0;text-align:left;margin-left:109.9pt;margin-top:37.75pt;width:80.25pt;height:101.25pt;z-index:251649024;visibility:visible">
            <v:imagedata r:id="rId15" o:title=""/>
          </v:shape>
        </w:pict>
      </w:r>
      <w:r>
        <w:rPr>
          <w:noProof/>
        </w:rPr>
        <w:pict>
          <v:shape id="Obrázek 4" o:spid="_x0000_s1040" type="#_x0000_t75" alt="sedmikráska.jpg" style="position:absolute;left:0;text-align:left;margin-left:307.9pt;margin-top:27.55pt;width:74.75pt;height:102pt;z-index:-251671552;visibility:visible">
            <v:imagedata r:id="rId16" o:title=""/>
            <w10:wrap type="topAndBottom"/>
          </v:shape>
        </w:pict>
      </w:r>
    </w:p>
    <w:p w:rsidR="00FB72D7" w:rsidRDefault="00FB72D7" w:rsidP="004A1111">
      <w:pPr>
        <w:ind w:firstLine="708"/>
        <w:rPr>
          <w:rFonts w:ascii="Times New Roman" w:hAnsi="Times New Roman"/>
          <w:sz w:val="24"/>
        </w:rPr>
      </w:pPr>
      <w:r>
        <w:rPr>
          <w:noProof/>
        </w:rPr>
        <w:pict>
          <v:rect id="_x0000_s1041" style="position:absolute;left:0;text-align:left;margin-left:199.15pt;margin-top:57.2pt;width:24pt;height:33.75pt;z-index:251668480"/>
        </w:pict>
      </w:r>
      <w:r>
        <w:rPr>
          <w:noProof/>
        </w:rPr>
        <w:pict>
          <v:rect id="_x0000_s1042" style="position:absolute;left:0;text-align:left;margin-left:390.4pt;margin-top:57.2pt;width:24pt;height:33.75pt;z-index:251669504"/>
        </w:pict>
      </w:r>
    </w:p>
    <w:p w:rsidR="00FB72D7" w:rsidRDefault="00FB72D7" w:rsidP="004A1111">
      <w:pPr>
        <w:ind w:firstLine="708"/>
        <w:rPr>
          <w:rFonts w:ascii="Times New Roman" w:hAnsi="Times New Roman"/>
          <w:sz w:val="24"/>
        </w:rPr>
      </w:pPr>
      <w:r>
        <w:rPr>
          <w:noProof/>
        </w:rPr>
        <w:pict>
          <v:rect id="_x0000_s1043" style="position:absolute;left:0;text-align:left;margin-left:10.15pt;margin-top:21.4pt;width:24pt;height:33.75pt;z-index:251654144">
            <v:textbox>
              <w:txbxContent>
                <w:p w:rsidR="00FB72D7" w:rsidRPr="004A1111" w:rsidRDefault="00FB72D7" w:rsidP="004A1111">
                  <w:pPr>
                    <w:rPr>
                      <w:sz w:val="48"/>
                      <w:szCs w:val="48"/>
                    </w:rPr>
                  </w:pPr>
                  <w:r w:rsidRPr="004A1111">
                    <w:rPr>
                      <w:sz w:val="48"/>
                      <w:szCs w:val="48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4" style="position:absolute;left:0;text-align:left;margin-left:166.9pt;margin-top:21.4pt;width:24pt;height:33.75pt;z-index:251657216">
            <v:textbox>
              <w:txbxContent>
                <w:p w:rsidR="00FB72D7" w:rsidRPr="004A1111" w:rsidRDefault="00FB72D7" w:rsidP="004A1111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5" style="position:absolute;left:0;text-align:left;margin-left:344.65pt;margin-top:21.4pt;width:24pt;height:33.75pt;z-index:251658240">
            <v:textbox>
              <w:txbxContent>
                <w:p w:rsidR="00FB72D7" w:rsidRPr="004A1111" w:rsidRDefault="00FB72D7" w:rsidP="004A1111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3</w:t>
                  </w:r>
                  <w:r w:rsidRPr="004A1111">
                    <w:rPr>
                      <w:sz w:val="48"/>
                      <w:szCs w:val="48"/>
                    </w:rPr>
                    <w:t>1</w:t>
                  </w:r>
                </w:p>
                <w:p w:rsidR="00FB72D7" w:rsidRPr="004A1111" w:rsidRDefault="00FB72D7" w:rsidP="004A1111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rect>
        </w:pict>
      </w:r>
    </w:p>
    <w:p w:rsidR="00FB72D7" w:rsidRDefault="00FB72D7" w:rsidP="004A1111">
      <w:pPr>
        <w:ind w:firstLine="708"/>
        <w:rPr>
          <w:sz w:val="48"/>
          <w:szCs w:val="48"/>
        </w:rPr>
      </w:pPr>
      <w:r>
        <w:rPr>
          <w:noProof/>
        </w:rPr>
        <w:pict>
          <v:rect id="_x0000_s1046" style="position:absolute;left:0;text-align:left;margin-left:10.15pt;margin-top:39pt;width:24pt;height:33.75pt;z-index:251653120">
            <v:textbox>
              <w:txbxContent>
                <w:p w:rsidR="00FB72D7" w:rsidRPr="004A1111" w:rsidRDefault="00FB72D7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7" style="position:absolute;left:0;text-align:left;margin-left:166.9pt;margin-top:39pt;width:24pt;height:33.75pt;z-index:251656192">
            <v:textbox>
              <w:txbxContent>
                <w:p w:rsidR="00FB72D7" w:rsidRPr="004A1111" w:rsidRDefault="00FB72D7" w:rsidP="004A1111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8" style="position:absolute;left:0;text-align:left;margin-left:344.65pt;margin-top:39pt;width:24pt;height:33.75pt;z-index:251660288">
            <v:textbox>
              <w:txbxContent>
                <w:p w:rsidR="00FB72D7" w:rsidRPr="004A1111" w:rsidRDefault="00FB72D7" w:rsidP="004A1111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6</w:t>
                  </w:r>
                </w:p>
              </w:txbxContent>
            </v:textbox>
          </v:rect>
        </w:pict>
      </w:r>
      <w:r>
        <w:rPr>
          <w:rFonts w:ascii="Times New Roman" w:hAnsi="Times New Roman"/>
          <w:sz w:val="24"/>
        </w:rPr>
        <w:t xml:space="preserve">   </w:t>
      </w:r>
      <w:r>
        <w:rPr>
          <w:sz w:val="48"/>
          <w:szCs w:val="48"/>
        </w:rPr>
        <w:t>s</w:t>
      </w:r>
      <w:r w:rsidRPr="004A1111">
        <w:rPr>
          <w:sz w:val="48"/>
          <w:szCs w:val="48"/>
        </w:rPr>
        <w:t xml:space="preserve">něženka        </w:t>
      </w:r>
      <w:r>
        <w:rPr>
          <w:sz w:val="48"/>
          <w:szCs w:val="48"/>
        </w:rPr>
        <w:t xml:space="preserve">    </w:t>
      </w:r>
      <w:r w:rsidRPr="004A1111">
        <w:rPr>
          <w:sz w:val="48"/>
          <w:szCs w:val="48"/>
        </w:rPr>
        <w:t xml:space="preserve">pampeliška        </w:t>
      </w:r>
      <w:r>
        <w:rPr>
          <w:sz w:val="48"/>
          <w:szCs w:val="48"/>
        </w:rPr>
        <w:t xml:space="preserve">    </w:t>
      </w:r>
      <w:r w:rsidRPr="004A1111">
        <w:rPr>
          <w:sz w:val="48"/>
          <w:szCs w:val="48"/>
        </w:rPr>
        <w:t xml:space="preserve">bledule </w:t>
      </w:r>
    </w:p>
    <w:p w:rsidR="00FB72D7" w:rsidRDefault="00FB72D7" w:rsidP="004A1111">
      <w:pPr>
        <w:ind w:firstLine="708"/>
        <w:rPr>
          <w:sz w:val="48"/>
          <w:szCs w:val="48"/>
        </w:rPr>
      </w:pPr>
      <w:r>
        <w:rPr>
          <w:noProof/>
        </w:rPr>
        <w:pict>
          <v:rect id="_x0000_s1049" style="position:absolute;left:0;text-align:left;margin-left:10.15pt;margin-top:39.55pt;width:24pt;height:33.75pt;z-index:251661312">
            <v:textbox>
              <w:txbxContent>
                <w:p w:rsidR="00FB72D7" w:rsidRPr="004A1111" w:rsidRDefault="00FB72D7" w:rsidP="004A1111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7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0" style="position:absolute;left:0;text-align:left;margin-left:166.9pt;margin-top:39.55pt;width:24pt;height:33.75pt;z-index:251655168">
            <v:textbox>
              <w:txbxContent>
                <w:p w:rsidR="00FB72D7" w:rsidRPr="004A1111" w:rsidRDefault="00FB72D7" w:rsidP="004A1111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8</w:t>
                  </w:r>
                </w:p>
              </w:txbxContent>
            </v:textbox>
          </v:rect>
        </w:pict>
      </w:r>
      <w:r>
        <w:rPr>
          <w:sz w:val="48"/>
          <w:szCs w:val="48"/>
        </w:rPr>
        <w:t xml:space="preserve">  tulipán                sedmikráska          petrklíč</w:t>
      </w:r>
    </w:p>
    <w:p w:rsidR="00FB72D7" w:rsidRPr="004A1111" w:rsidRDefault="00FB72D7" w:rsidP="004A1111">
      <w:pPr>
        <w:ind w:firstLine="708"/>
        <w:rPr>
          <w:sz w:val="48"/>
          <w:szCs w:val="48"/>
        </w:rPr>
      </w:pPr>
      <w:r>
        <w:rPr>
          <w:sz w:val="48"/>
          <w:szCs w:val="48"/>
        </w:rPr>
        <w:t xml:space="preserve">  narcis                  krokus</w:t>
      </w:r>
      <w:r w:rsidRPr="004A1111">
        <w:rPr>
          <w:sz w:val="48"/>
          <w:szCs w:val="48"/>
        </w:rPr>
        <w:t xml:space="preserve">          </w:t>
      </w: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  <w:r>
        <w:object w:dxaOrig="8099" w:dyaOrig="1640">
          <v:rect id="_x0000_i1028" style="width:405pt;height:81pt" o:ole="" o:preferrelative="t" stroked="f">
            <v:imagedata r:id="rId5" o:title=""/>
          </v:rect>
          <o:OLEObject Type="Embed" ProgID="StaticMetafile" ShapeID="_x0000_i1028" DrawAspect="Content" ObjectID="_1463228452" r:id="rId17"/>
        </w:object>
      </w: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</w:t>
      </w:r>
    </w:p>
    <w:p w:rsidR="00FB72D7" w:rsidRDefault="00FB72D7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FB72D7" w:rsidRDefault="00FB72D7">
      <w:pPr>
        <w:spacing w:before="41" w:after="0" w:line="240" w:lineRule="auto"/>
        <w:ind w:left="5632" w:right="150"/>
        <w:rPr>
          <w:rFonts w:ascii="Arial" w:hAnsi="Arial" w:cs="Arial"/>
          <w:sz w:val="15"/>
        </w:rPr>
      </w:pPr>
    </w:p>
    <w:p w:rsidR="00FB72D7" w:rsidRDefault="00FB72D7" w:rsidP="004A1111">
      <w:pPr>
        <w:pStyle w:val="ListParagraph"/>
        <w:numPr>
          <w:ilvl w:val="0"/>
          <w:numId w:val="6"/>
        </w:numPr>
        <w:spacing w:before="7" w:after="0" w:line="240" w:lineRule="auto"/>
        <w:rPr>
          <w:rFonts w:cs="Arial"/>
          <w:sz w:val="28"/>
          <w:szCs w:val="28"/>
        </w:rPr>
      </w:pPr>
      <w:r w:rsidRPr="004A1111">
        <w:rPr>
          <w:rFonts w:cs="Arial"/>
          <w:sz w:val="28"/>
          <w:szCs w:val="28"/>
        </w:rPr>
        <w:t>Vyber správná slova do vět a napiš je.</w:t>
      </w:r>
    </w:p>
    <w:p w:rsidR="00FB72D7" w:rsidRDefault="00FB72D7" w:rsidP="004A1111">
      <w:pPr>
        <w:spacing w:before="7" w:after="0" w:line="240" w:lineRule="auto"/>
        <w:rPr>
          <w:rFonts w:cs="Arial"/>
          <w:sz w:val="28"/>
          <w:szCs w:val="28"/>
        </w:rPr>
      </w:pPr>
    </w:p>
    <w:p w:rsidR="00FB72D7" w:rsidRDefault="00FB72D7" w:rsidP="004A1111">
      <w:pPr>
        <w:spacing w:before="7" w:after="0" w:line="240" w:lineRule="auto"/>
        <w:rPr>
          <w:rFonts w:cs="Arial"/>
          <w:sz w:val="28"/>
          <w:szCs w:val="28"/>
        </w:rPr>
      </w:pPr>
    </w:p>
    <w:p w:rsidR="00FB72D7" w:rsidRDefault="00FB72D7" w:rsidP="004A1111">
      <w:pPr>
        <w:spacing w:before="7" w:after="0" w:line="240" w:lineRule="auto"/>
        <w:rPr>
          <w:rFonts w:cs="Arial"/>
          <w:sz w:val="48"/>
          <w:szCs w:val="48"/>
        </w:rPr>
      </w:pPr>
      <w:r>
        <w:rPr>
          <w:rFonts w:cs="Arial"/>
          <w:sz w:val="48"/>
          <w:szCs w:val="48"/>
        </w:rPr>
        <w:t xml:space="preserve">  Přišlo __________________.         vajíčka</w:t>
      </w:r>
    </w:p>
    <w:p w:rsidR="00FB72D7" w:rsidRDefault="00FB72D7" w:rsidP="004A1111">
      <w:pPr>
        <w:spacing w:before="7" w:after="0" w:line="240" w:lineRule="auto"/>
        <w:rPr>
          <w:rFonts w:cs="Arial"/>
          <w:sz w:val="48"/>
          <w:szCs w:val="48"/>
        </w:rPr>
      </w:pPr>
      <w:r>
        <w:rPr>
          <w:rFonts w:cs="Arial"/>
          <w:sz w:val="48"/>
          <w:szCs w:val="48"/>
        </w:rPr>
        <w:t xml:space="preserve">  Těšíme se na ____________.         včely</w:t>
      </w:r>
    </w:p>
    <w:p w:rsidR="00FB72D7" w:rsidRPr="004A1111" w:rsidRDefault="00FB72D7" w:rsidP="004A1111">
      <w:pPr>
        <w:spacing w:before="7" w:after="0" w:line="240" w:lineRule="auto"/>
        <w:rPr>
          <w:sz w:val="48"/>
          <w:szCs w:val="48"/>
        </w:rPr>
      </w:pPr>
      <w:r>
        <w:rPr>
          <w:rFonts w:cs="Arial"/>
          <w:sz w:val="48"/>
          <w:szCs w:val="48"/>
        </w:rPr>
        <w:t xml:space="preserve">  Namalujeme ____________.       </w:t>
      </w:r>
      <w:r>
        <w:t xml:space="preserve">     </w:t>
      </w:r>
      <w:r>
        <w:rPr>
          <w:sz w:val="48"/>
          <w:szCs w:val="48"/>
        </w:rPr>
        <w:t>jaro</w:t>
      </w:r>
    </w:p>
    <w:p w:rsidR="00FB72D7" w:rsidRDefault="00FB72D7" w:rsidP="004A1111">
      <w:pPr>
        <w:spacing w:before="7" w:after="0" w:line="240" w:lineRule="auto"/>
        <w:rPr>
          <w:rFonts w:cs="Arial"/>
          <w:sz w:val="48"/>
          <w:szCs w:val="48"/>
        </w:rPr>
      </w:pPr>
      <w:r>
        <w:rPr>
          <w:rFonts w:cs="Arial"/>
          <w:sz w:val="48"/>
          <w:szCs w:val="48"/>
        </w:rPr>
        <w:t xml:space="preserve">  Rozkvetou ______________.         Velikonoce</w:t>
      </w:r>
    </w:p>
    <w:p w:rsidR="00FB72D7" w:rsidRDefault="00FB72D7" w:rsidP="004A1111">
      <w:pPr>
        <w:spacing w:before="7" w:after="0" w:line="240" w:lineRule="auto"/>
        <w:rPr>
          <w:rFonts w:cs="Arial"/>
          <w:sz w:val="48"/>
          <w:szCs w:val="48"/>
        </w:rPr>
      </w:pPr>
      <w:r>
        <w:rPr>
          <w:rFonts w:cs="Arial"/>
          <w:sz w:val="48"/>
          <w:szCs w:val="48"/>
        </w:rPr>
        <w:t xml:space="preserve">  Z úlů vylétnou ___________.         stromy   </w:t>
      </w:r>
    </w:p>
    <w:p w:rsidR="00FB72D7" w:rsidRDefault="00FB72D7" w:rsidP="004A1111">
      <w:pPr>
        <w:spacing w:before="7" w:after="0" w:line="240" w:lineRule="auto"/>
        <w:rPr>
          <w:rFonts w:cs="Arial"/>
          <w:sz w:val="48"/>
          <w:szCs w:val="48"/>
        </w:rPr>
      </w:pPr>
    </w:p>
    <w:p w:rsidR="00FB72D7" w:rsidRDefault="00FB72D7" w:rsidP="004A1111">
      <w:pPr>
        <w:spacing w:before="7" w:after="0" w:line="240" w:lineRule="auto"/>
        <w:rPr>
          <w:rFonts w:cs="Arial"/>
          <w:sz w:val="48"/>
          <w:szCs w:val="48"/>
        </w:rPr>
      </w:pPr>
    </w:p>
    <w:p w:rsidR="00FB72D7" w:rsidRDefault="00FB72D7" w:rsidP="004A1111">
      <w:pPr>
        <w:pStyle w:val="ListParagraph"/>
        <w:numPr>
          <w:ilvl w:val="0"/>
          <w:numId w:val="6"/>
        </w:numPr>
        <w:spacing w:before="7" w:after="0" w:line="240" w:lineRule="auto"/>
        <w:rPr>
          <w:rFonts w:cs="Arial"/>
          <w:sz w:val="48"/>
          <w:szCs w:val="48"/>
        </w:rPr>
      </w:pPr>
      <w:r>
        <w:rPr>
          <w:rFonts w:cs="Arial"/>
          <w:sz w:val="28"/>
          <w:szCs w:val="28"/>
        </w:rPr>
        <w:t>Nakresli jaro.</w:t>
      </w:r>
    </w:p>
    <w:p w:rsidR="00FB72D7" w:rsidRDefault="00FB72D7" w:rsidP="004A1111">
      <w:r>
        <w:rPr>
          <w:noProof/>
        </w:rPr>
        <w:pict>
          <v:rect id="_x0000_s1051" style="position:absolute;margin-left:7.15pt;margin-top:9.6pt;width:473.25pt;height:308.25pt;z-index:251670528"/>
        </w:pict>
      </w:r>
    </w:p>
    <w:p w:rsidR="00FB72D7" w:rsidRDefault="00FB72D7" w:rsidP="004A1111">
      <w:pPr>
        <w:ind w:firstLine="708"/>
      </w:pPr>
    </w:p>
    <w:p w:rsidR="00FB72D7" w:rsidRDefault="00FB72D7" w:rsidP="004A1111">
      <w:pPr>
        <w:ind w:firstLine="708"/>
      </w:pPr>
    </w:p>
    <w:p w:rsidR="00FB72D7" w:rsidRDefault="00FB72D7" w:rsidP="004A1111">
      <w:pPr>
        <w:ind w:firstLine="708"/>
      </w:pPr>
    </w:p>
    <w:p w:rsidR="00FB72D7" w:rsidRDefault="00FB72D7" w:rsidP="004A1111">
      <w:pPr>
        <w:ind w:firstLine="708"/>
      </w:pPr>
    </w:p>
    <w:p w:rsidR="00FB72D7" w:rsidRDefault="00FB72D7" w:rsidP="004A1111">
      <w:pPr>
        <w:ind w:firstLine="708"/>
      </w:pPr>
    </w:p>
    <w:p w:rsidR="00FB72D7" w:rsidRDefault="00FB72D7" w:rsidP="004A1111">
      <w:pPr>
        <w:ind w:firstLine="708"/>
      </w:pPr>
    </w:p>
    <w:p w:rsidR="00FB72D7" w:rsidRDefault="00FB72D7" w:rsidP="004A1111">
      <w:pPr>
        <w:ind w:firstLine="708"/>
      </w:pPr>
    </w:p>
    <w:p w:rsidR="00FB72D7" w:rsidRDefault="00FB72D7" w:rsidP="004A1111">
      <w:pPr>
        <w:ind w:firstLine="708"/>
      </w:pPr>
    </w:p>
    <w:p w:rsidR="00FB72D7" w:rsidRDefault="00FB72D7" w:rsidP="004A1111">
      <w:pPr>
        <w:ind w:firstLine="708"/>
      </w:pPr>
    </w:p>
    <w:p w:rsidR="00FB72D7" w:rsidRDefault="00FB72D7" w:rsidP="004A1111">
      <w:pPr>
        <w:ind w:firstLine="708"/>
      </w:pPr>
    </w:p>
    <w:p w:rsidR="00FB72D7" w:rsidRDefault="00FB72D7" w:rsidP="004A1111">
      <w:pPr>
        <w:ind w:firstLine="708"/>
      </w:pPr>
    </w:p>
    <w:p w:rsidR="00FB72D7" w:rsidRDefault="00FB72D7" w:rsidP="004A1111">
      <w:r>
        <w:object w:dxaOrig="8099" w:dyaOrig="1640">
          <v:rect id="_x0000_i1029" style="width:445.5pt;height:67.5pt" o:ole="" o:preferrelative="t" stroked="f">
            <v:imagedata r:id="rId5" o:title=""/>
          </v:rect>
          <o:OLEObject Type="Embed" ProgID="StaticMetafile" ShapeID="_x0000_i1029" DrawAspect="Content" ObjectID="_1463228453" r:id="rId18"/>
        </w:object>
      </w:r>
    </w:p>
    <w:p w:rsidR="00FB72D7" w:rsidRDefault="00FB72D7" w:rsidP="006674D0">
      <w:pPr>
        <w:spacing w:before="41" w:after="0" w:line="240" w:lineRule="auto"/>
        <w:ind w:right="15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Zdroje:</w:t>
      </w:r>
    </w:p>
    <w:p w:rsidR="00FB72D7" w:rsidRPr="006674D0" w:rsidRDefault="00FB72D7" w:rsidP="006674D0">
      <w:pPr>
        <w:spacing w:before="41" w:after="0" w:line="240" w:lineRule="auto"/>
        <w:ind w:right="150"/>
        <w:rPr>
          <w:rFonts w:cs="Arial"/>
          <w:sz w:val="24"/>
          <w:szCs w:val="24"/>
        </w:rPr>
      </w:pPr>
    </w:p>
    <w:p w:rsidR="00FB72D7" w:rsidRDefault="00FB72D7" w:rsidP="006674D0">
      <w:hyperlink r:id="rId19" w:history="1">
        <w:r>
          <w:rPr>
            <w:rStyle w:val="Hyperlink"/>
          </w:rPr>
          <w:t>http://office.microsoft.com/cs-cz/images/?CTT=97</w:t>
        </w:r>
      </w:hyperlink>
      <w:r>
        <w:t xml:space="preserve"> - bezplatné kliparty, fotografie, ilustrace, animace a zvuky pro produkty Microsoft Office</w:t>
      </w:r>
    </w:p>
    <w:p w:rsidR="00FB72D7" w:rsidRDefault="00FB72D7" w:rsidP="004A1111"/>
    <w:p w:rsidR="00FB72D7" w:rsidRDefault="00FB72D7" w:rsidP="004A1111">
      <w:pPr>
        <w:ind w:firstLine="708"/>
      </w:pPr>
    </w:p>
    <w:p w:rsidR="00FB72D7" w:rsidRPr="004A1111" w:rsidRDefault="00FB72D7" w:rsidP="004A1111">
      <w:pPr>
        <w:ind w:firstLine="708"/>
      </w:pPr>
      <w:r>
        <w:t xml:space="preserve"> </w:t>
      </w:r>
    </w:p>
    <w:sectPr w:rsidR="00FB72D7" w:rsidRPr="004A1111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2D76B7"/>
    <w:multiLevelType w:val="hybridMultilevel"/>
    <w:tmpl w:val="449C8A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E0734"/>
    <w:multiLevelType w:val="hybridMultilevel"/>
    <w:tmpl w:val="BE5A3214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3115C9B"/>
    <w:multiLevelType w:val="hybridMultilevel"/>
    <w:tmpl w:val="7018B08A"/>
    <w:lvl w:ilvl="0" w:tplc="3FFAD9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74B7"/>
    <w:rsid w:val="00011086"/>
    <w:rsid w:val="000135C1"/>
    <w:rsid w:val="00022D8C"/>
    <w:rsid w:val="00031BD2"/>
    <w:rsid w:val="00052228"/>
    <w:rsid w:val="001458BB"/>
    <w:rsid w:val="0021241C"/>
    <w:rsid w:val="00213899"/>
    <w:rsid w:val="0025654B"/>
    <w:rsid w:val="002C6F9B"/>
    <w:rsid w:val="002E6779"/>
    <w:rsid w:val="00330C99"/>
    <w:rsid w:val="003679E5"/>
    <w:rsid w:val="00417022"/>
    <w:rsid w:val="00422CC6"/>
    <w:rsid w:val="004A1111"/>
    <w:rsid w:val="005207CF"/>
    <w:rsid w:val="005E7E0A"/>
    <w:rsid w:val="00665BD3"/>
    <w:rsid w:val="006674D0"/>
    <w:rsid w:val="00774C1C"/>
    <w:rsid w:val="007B626C"/>
    <w:rsid w:val="008A334A"/>
    <w:rsid w:val="008C07EF"/>
    <w:rsid w:val="008F147B"/>
    <w:rsid w:val="008F6C47"/>
    <w:rsid w:val="00914C12"/>
    <w:rsid w:val="00994AFC"/>
    <w:rsid w:val="009F6204"/>
    <w:rsid w:val="00A37195"/>
    <w:rsid w:val="00A376D8"/>
    <w:rsid w:val="00A83FC4"/>
    <w:rsid w:val="00B72C4E"/>
    <w:rsid w:val="00BA4BBE"/>
    <w:rsid w:val="00C678E8"/>
    <w:rsid w:val="00C704FC"/>
    <w:rsid w:val="00CE4F90"/>
    <w:rsid w:val="00D12D80"/>
    <w:rsid w:val="00D154C6"/>
    <w:rsid w:val="00D25367"/>
    <w:rsid w:val="00D27BC8"/>
    <w:rsid w:val="00D574B7"/>
    <w:rsid w:val="00D638D8"/>
    <w:rsid w:val="00D77826"/>
    <w:rsid w:val="00D950B0"/>
    <w:rsid w:val="00DA3964"/>
    <w:rsid w:val="00E0187F"/>
    <w:rsid w:val="00E546CF"/>
    <w:rsid w:val="00F55E91"/>
    <w:rsid w:val="00FB72D7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74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124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17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702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6674D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039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jpeg"/><Relationship Id="rId18" Type="http://schemas.openxmlformats.org/officeDocument/2006/relationships/oleObject" Target="embeddings/oleObject5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jpeg"/><Relationship Id="rId17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yperlink" Target="http://office.microsoft.com/cs-cz/images/?CTT=9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234</Words>
  <Characters>1381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</dc:title>
  <dc:subject/>
  <dc:creator>VELSEROVÁ Dana</dc:creator>
  <cp:keywords/>
  <dc:description/>
  <cp:lastModifiedBy>DUM</cp:lastModifiedBy>
  <cp:revision>2</cp:revision>
  <dcterms:created xsi:type="dcterms:W3CDTF">2014-06-02T13:34:00Z</dcterms:created>
  <dcterms:modified xsi:type="dcterms:W3CDTF">2014-06-02T13:34:00Z</dcterms:modified>
</cp:coreProperties>
</file>