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1F3" w:rsidRDefault="00DC31F3" w:rsidP="007B3F0C">
      <w:pPr>
        <w:pStyle w:val="Title"/>
      </w:pPr>
    </w:p>
    <w:p w:rsidR="00DC31F3" w:rsidRDefault="00DC31F3" w:rsidP="007B3F0C">
      <w:pPr>
        <w:pStyle w:val="Title"/>
      </w:pPr>
    </w:p>
    <w:p w:rsidR="00DC31F3" w:rsidRDefault="00DC31F3" w:rsidP="007B3F0C">
      <w:pPr>
        <w:pStyle w:val="Title"/>
      </w:pPr>
    </w:p>
    <w:p w:rsidR="00DC31F3" w:rsidRDefault="00DC31F3" w:rsidP="007B3F0C"/>
    <w:p w:rsidR="00DC31F3" w:rsidRDefault="00DC31F3" w:rsidP="007B3F0C">
      <w:r>
        <w:tab/>
      </w:r>
      <w:r>
        <w:tab/>
      </w:r>
    </w:p>
    <w:p w:rsidR="00DC31F3" w:rsidRDefault="00DC31F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DC31F3" w:rsidRDefault="00DC31F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VY_22_INOVACE_02-10</w:t>
      </w:r>
    </w:p>
    <w:p w:rsidR="00DC31F3" w:rsidRPr="001A3E63" w:rsidRDefault="00DC31F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 </w:t>
      </w:r>
      <w:r>
        <w:rPr>
          <w:rFonts w:ascii="Calibri" w:hAnsi="Calibri" w:cs="Calibri"/>
          <w:b/>
          <w:bCs/>
          <w:sz w:val="56"/>
          <w:szCs w:val="56"/>
        </w:rPr>
        <w:t>Toys 2 – Is it? (rozliš ano, ne)</w:t>
      </w:r>
    </w:p>
    <w:p w:rsidR="00DC31F3" w:rsidRPr="001B40C2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Pr="001B40C2" w:rsidRDefault="00DC31F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 ročník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 2    – hračky, věci a předměty okolo nás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9. 1. 2011</w:t>
            </w:r>
          </w:p>
        </w:tc>
      </w:tr>
      <w:tr w:rsidR="00DC31F3">
        <w:tc>
          <w:tcPr>
            <w:tcW w:w="1215" w:type="pct"/>
          </w:tcPr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DC31F3" w:rsidRPr="00A63D10" w:rsidRDefault="00DC31F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DC31F3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rozlišení    (Is it a frog? – yes, no )</w:t>
            </w:r>
          </w:p>
          <w:p w:rsidR="00DC31F3" w:rsidRPr="00A63D10" w:rsidRDefault="00DC31F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  <w:bookmarkEnd w:id="0"/>
    </w:tbl>
    <w:p w:rsidR="00DC31F3" w:rsidRPr="001B40C2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Pr="001B40C2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Pr="001B40C2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Default="00DC31F3" w:rsidP="001B40C2">
      <w:pPr>
        <w:rPr>
          <w:rFonts w:ascii="Calibri" w:hAnsi="Calibri" w:cs="Calibri"/>
          <w:sz w:val="56"/>
          <w:szCs w:val="56"/>
        </w:rPr>
      </w:pPr>
    </w:p>
    <w:p w:rsidR="00DC31F3" w:rsidRDefault="00DC31F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8.35pt;margin-top:693.2pt;width:445.5pt;height:97.5pt;z-index:-251660288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noProof/>
        </w:rPr>
        <w:pict>
          <v:shape id="_x0000_s1027" type="#_x0000_t75" style="position:absolute;margin-left:34.35pt;margin-top:699.2pt;width:445.5pt;height:97.5pt;z-index:-251661312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DC31F3" w:rsidRDefault="00DC31F3" w:rsidP="00484F06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       </w:t>
      </w:r>
    </w:p>
    <w:p w:rsidR="00DC31F3" w:rsidRDefault="00DC31F3" w:rsidP="00484F06">
      <w:pPr>
        <w:rPr>
          <w:rFonts w:ascii="Calibri" w:hAnsi="Calibri" w:cs="Calibri"/>
          <w:b/>
          <w:bCs/>
          <w:sz w:val="36"/>
          <w:szCs w:val="36"/>
        </w:rPr>
      </w:pP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         </w:t>
      </w:r>
      <w:r w:rsidRPr="00364AE1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Pracovní list slouží pro nejjednodušší určení obrázku.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>Děti vyhodnocují pouze kladnou nebo zápornou odpověď.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>Další využití:</w:t>
      </w:r>
    </w:p>
    <w:p w:rsidR="00DC31F3" w:rsidRPr="00364AE1" w:rsidRDefault="00DC31F3" w:rsidP="00484F0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najdi slova začínající na stejné písmeno</w:t>
      </w:r>
    </w:p>
    <w:p w:rsidR="00DC31F3" w:rsidRPr="00364AE1" w:rsidRDefault="00DC31F3" w:rsidP="00484F0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diktát barev – „colour the frog green“</w:t>
      </w:r>
    </w:p>
    <w:p w:rsidR="00DC31F3" w:rsidRPr="00364AE1" w:rsidRDefault="00DC31F3" w:rsidP="00484F06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vybarvi obrázky, které spolu mohou souviset</w:t>
      </w:r>
    </w:p>
    <w:p w:rsidR="00DC31F3" w:rsidRPr="00364AE1" w:rsidRDefault="00DC31F3" w:rsidP="00484F06">
      <w:pPr>
        <w:ind w:left="2610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př. ring </w:t>
      </w:r>
      <w:r w:rsidRPr="00364AE1">
        <w:rPr>
          <w:rFonts w:ascii="Calibri" w:hAnsi="Calibri" w:cs="Calibri"/>
          <w:sz w:val="36"/>
          <w:szCs w:val="36"/>
          <w:lang w:val="en-US"/>
        </w:rPr>
        <w:t>+queen (prsten a královna)</w:t>
      </w:r>
      <w:r w:rsidRPr="00364AE1">
        <w:rPr>
          <w:rFonts w:ascii="Calibri" w:hAnsi="Calibri" w:cs="Calibri"/>
          <w:sz w:val="36"/>
          <w:szCs w:val="36"/>
        </w:rPr>
        <w:t xml:space="preserve"> 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</w:p>
    <w:p w:rsidR="00DC31F3" w:rsidRDefault="00DC31F3" w:rsidP="00484F06">
      <w:pPr>
        <w:tabs>
          <w:tab w:val="left" w:pos="142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Předpokládané znalosti – slova ze šablony  </w:t>
      </w:r>
    </w:p>
    <w:p w:rsidR="00DC31F3" w:rsidRPr="00364AE1" w:rsidRDefault="00DC31F3" w:rsidP="00484F06">
      <w:pPr>
        <w:ind w:firstLine="709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               VY _ 22_INOVACE_02-08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rPr>
          <w:rFonts w:ascii="Calibri" w:hAnsi="Calibri" w:cs="Calibri"/>
          <w:b/>
          <w:bCs/>
          <w:sz w:val="36"/>
          <w:szCs w:val="36"/>
        </w:rPr>
      </w:pPr>
      <w:r w:rsidRPr="00364AE1">
        <w:rPr>
          <w:rFonts w:ascii="Calibri" w:hAnsi="Calibri" w:cs="Calibri"/>
          <w:b/>
          <w:bCs/>
          <w:sz w:val="36"/>
          <w:szCs w:val="36"/>
        </w:rPr>
        <w:t xml:space="preserve">   </w:t>
      </w:r>
    </w:p>
    <w:p w:rsidR="00DC31F3" w:rsidRPr="00484F06" w:rsidRDefault="00DC31F3" w:rsidP="00484F06">
      <w:pPr>
        <w:rPr>
          <w:rFonts w:ascii="Calibri" w:hAnsi="Calibri" w:cs="Calibri"/>
          <w:b/>
          <w:bCs/>
          <w:sz w:val="36"/>
          <w:szCs w:val="36"/>
        </w:rPr>
      </w:pPr>
      <w:r w:rsidRPr="00484F06">
        <w:rPr>
          <w:rFonts w:ascii="Calibri" w:hAnsi="Calibri" w:cs="Calibri"/>
          <w:b/>
          <w:bCs/>
          <w:sz w:val="36"/>
          <w:szCs w:val="36"/>
        </w:rPr>
        <w:t xml:space="preserve">      Použité zdroje:</w:t>
      </w:r>
    </w:p>
    <w:p w:rsidR="00DC31F3" w:rsidRPr="00364AE1" w:rsidRDefault="00DC31F3" w:rsidP="00484F06">
      <w:pPr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GRAHAM, Carolyn. </w:t>
      </w:r>
      <w:r w:rsidRPr="00364AE1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364AE1">
        <w:rPr>
          <w:rFonts w:ascii="Calibri" w:hAnsi="Calibri" w:cs="Calibri"/>
          <w:sz w:val="36"/>
          <w:szCs w:val="36"/>
        </w:rPr>
        <w:t xml:space="preserve"> (s.l.): Pearson Education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364AE1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364AE1">
        <w:rPr>
          <w:rFonts w:ascii="Calibri" w:hAnsi="Calibri" w:cs="Calibri"/>
          <w:sz w:val="36"/>
          <w:szCs w:val="36"/>
        </w:rPr>
        <w:t>.Hana.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364AE1">
        <w:rPr>
          <w:rFonts w:ascii="Calibri" w:hAnsi="Calibri" w:cs="Calibri"/>
          <w:sz w:val="36"/>
          <w:szCs w:val="36"/>
        </w:rPr>
        <w:t xml:space="preserve">: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364AE1">
        <w:rPr>
          <w:rFonts w:ascii="Calibri" w:hAnsi="Calibri" w:cs="Calibri"/>
          <w:sz w:val="36"/>
          <w:szCs w:val="36"/>
        </w:rPr>
        <w:t>1993.Praha:, 1993. 16 s. ISBN 80-7168-078-8.</w:t>
      </w: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 xml:space="preserve">ZAHÁLKOVÁ, Marie. 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364AE1">
        <w:rPr>
          <w:rFonts w:ascii="Calibri" w:hAnsi="Calibri" w:cs="Calibri"/>
          <w:sz w:val="36"/>
          <w:szCs w:val="36"/>
        </w:rPr>
        <w:t xml:space="preserve">SNP, Praha: 2001.80 s. Dostupné </w:t>
      </w:r>
    </w:p>
    <w:p w:rsidR="00DC31F3" w:rsidRDefault="00DC31F3" w:rsidP="00484F06">
      <w:pPr>
        <w:ind w:left="374"/>
        <w:rPr>
          <w:rFonts w:ascii="Calibri" w:hAnsi="Calibri" w:cs="Calibri"/>
          <w:i/>
          <w:iCs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z www: snp.cz ISBN 80-7235-064-1.</w:t>
      </w:r>
      <w:r w:rsidRPr="00364AE1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DC31F3" w:rsidRDefault="00DC31F3" w:rsidP="00484F06">
      <w:pPr>
        <w:ind w:left="374"/>
        <w:rPr>
          <w:rFonts w:ascii="Calibri" w:hAnsi="Calibri" w:cs="Calibri"/>
          <w:sz w:val="36"/>
          <w:szCs w:val="36"/>
        </w:rPr>
      </w:pPr>
    </w:p>
    <w:p w:rsidR="00DC31F3" w:rsidRPr="00364AE1" w:rsidRDefault="00DC31F3" w:rsidP="00484F06">
      <w:pPr>
        <w:ind w:left="374"/>
        <w:rPr>
          <w:rFonts w:ascii="Calibri" w:hAnsi="Calibri" w:cs="Calibri"/>
          <w:sz w:val="36"/>
          <w:szCs w:val="36"/>
        </w:rPr>
      </w:pPr>
      <w:r w:rsidRPr="00364AE1">
        <w:rPr>
          <w:rFonts w:ascii="Calibri" w:hAnsi="Calibri" w:cs="Calibri"/>
          <w:sz w:val="36"/>
          <w:szCs w:val="36"/>
        </w:rPr>
        <w:t>Vlastní obrázky</w:t>
      </w: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0;margin-top:0;width:612pt;height:14in;z-index:-251656192;mso-position-horizontal:center;mso-position-vertical:center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DC31F3" w:rsidRDefault="00DC31F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-55.65pt;margin-top:-16.45pt;width:612pt;height:14in;z-index:-251657216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>
        <w:rPr>
          <w:noProof/>
        </w:rPr>
        <w:pict>
          <v:shape id="_x0000_s1030" type="#_x0000_t75" style="position:absolute;margin-left:-49.65pt;margin-top:-46.45pt;width:8in;height:750.3pt;z-index:251658240;mso-position-vertical-relative:margin" wrapcoords="7875 648 7875 994 -28 1037 -28 21146 21600 21146 21600 1058 21488 1037 18788 994 20756 907 20953 821 20841 648 7875 648">
            <v:imagedata r:id="rId10" o:title=""/>
            <w10:wrap type="tight" anchory="margin"/>
          </v:shape>
          <o:OLEObject Type="Embed" ProgID="Word.Document.8" ShapeID="_x0000_s1030" DrawAspect="Content" ObjectID="_1394964463" r:id="rId11">
            <o:FieldCodes>\s</o:FieldCodes>
          </o:OLEObject>
        </w:pic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  <w:r>
        <w:rPr>
          <w:noProof/>
        </w:rPr>
        <w:pict>
          <v:shape id="_x0000_s1031" type="#_x0000_t75" style="position:absolute;margin-left:0;margin-top:705.05pt;width:445.5pt;height:97.5pt;z-index:-251659264;visibility:visible;mso-position-horizontal:center;mso-position-vertical-relative:page" wrapcoords="-36 0 -36 21434 21600 21434 21600 0 -36 0">
            <v:imagedata r:id="rId7" o:title=""/>
            <w10:wrap type="tight" anchory="page"/>
          </v:shape>
        </w:pic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Seznam slov k listu   Toys  2.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  <w:r w:rsidRPr="0071652C">
        <w:rPr>
          <w:rFonts w:ascii="Calibri" w:hAnsi="Calibri" w:cs="Calibri"/>
          <w:b/>
          <w:bCs/>
          <w:sz w:val="40"/>
          <w:szCs w:val="40"/>
        </w:rPr>
        <w:t xml:space="preserve">      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b/>
          <w:bCs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1.   bus            autobus             11.   clown             klaun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2.   box            krabice               12.   mouse           myš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3.   boy            chlapec              13.   queen            královna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4.   girl             děvče                 14.   pencil             tužka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5.   ring            prsten                15.   flower            kytka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 xml:space="preserve">6.   tree            strom                 16.   ambulance    sanitka 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7.   frog            žába                   17.   mushroom     houba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8.   train           vlak                    18.   umbrella        deštník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9.   house         dům                  19.   ladybird          beruška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 xml:space="preserve">10. moon         měsíc    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</w:t>
      </w:r>
      <w:r>
        <w:rPr>
          <w:rFonts w:ascii="Calibri" w:hAnsi="Calibri" w:cs="Calibri"/>
          <w:b/>
          <w:bCs/>
          <w:sz w:val="40"/>
          <w:szCs w:val="40"/>
        </w:rPr>
        <w:t xml:space="preserve"> 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</w:t>
      </w:r>
      <w:r w:rsidRPr="0071652C">
        <w:rPr>
          <w:rFonts w:ascii="Calibri" w:hAnsi="Calibri" w:cs="Calibri"/>
          <w:sz w:val="40"/>
          <w:szCs w:val="40"/>
        </w:rPr>
        <w:t xml:space="preserve">20.   cloud               mrak </w:t>
      </w:r>
      <w:r w:rsidRPr="0071652C">
        <w:rPr>
          <w:rFonts w:ascii="Calibri" w:hAnsi="Calibri" w:cs="Calibri"/>
          <w:b/>
          <w:bCs/>
          <w:sz w:val="40"/>
          <w:szCs w:val="40"/>
        </w:rPr>
        <w:t xml:space="preserve">          </w:t>
      </w: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</w:p>
    <w:p w:rsidR="00DC31F3" w:rsidRPr="0071652C" w:rsidRDefault="00DC31F3" w:rsidP="00B615CD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 w:rsidRPr="0071652C">
        <w:rPr>
          <w:rFonts w:ascii="Calibri" w:hAnsi="Calibri" w:cs="Calibri"/>
          <w:sz w:val="40"/>
          <w:szCs w:val="40"/>
        </w:rPr>
        <w:t>Byly</w:t>
      </w:r>
      <w:r>
        <w:rPr>
          <w:rFonts w:ascii="Calibri" w:hAnsi="Calibri" w:cs="Calibri"/>
          <w:sz w:val="40"/>
          <w:szCs w:val="40"/>
        </w:rPr>
        <w:t xml:space="preserve"> použity obrázky ze šablony  VY_22_INOVACE_02-08</w:t>
      </w:r>
    </w:p>
    <w:p w:rsidR="00DC31F3" w:rsidRPr="00B32B2C" w:rsidRDefault="00DC31F3" w:rsidP="00404D7C">
      <w:pPr>
        <w:rPr>
          <w:rFonts w:ascii="Calibri" w:hAnsi="Calibri" w:cs="Calibri"/>
          <w:sz w:val="36"/>
          <w:szCs w:val="36"/>
        </w:rPr>
      </w:pPr>
    </w:p>
    <w:sectPr w:rsidR="00DC31F3" w:rsidRPr="00B32B2C" w:rsidSect="001946DA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993" w:right="1134" w:bottom="426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1F3" w:rsidRDefault="00DC31F3">
      <w:r>
        <w:separator/>
      </w:r>
    </w:p>
  </w:endnote>
  <w:endnote w:type="continuationSeparator" w:id="0">
    <w:p w:rsidR="00DC31F3" w:rsidRDefault="00DC3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1F3" w:rsidRDefault="00DC31F3">
    <w:pPr>
      <w:pStyle w:val="Footer"/>
    </w:pPr>
  </w:p>
  <w:p w:rsidR="00DC31F3" w:rsidRDefault="00DC31F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1F3" w:rsidRDefault="00DC31F3">
      <w:r>
        <w:separator/>
      </w:r>
    </w:p>
  </w:footnote>
  <w:footnote w:type="continuationSeparator" w:id="0">
    <w:p w:rsidR="00DC31F3" w:rsidRDefault="00DC31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1144D"/>
    <w:rsid w:val="0002086F"/>
    <w:rsid w:val="000517AD"/>
    <w:rsid w:val="00064AC5"/>
    <w:rsid w:val="00066334"/>
    <w:rsid w:val="000B2AF0"/>
    <w:rsid w:val="00116677"/>
    <w:rsid w:val="001507E5"/>
    <w:rsid w:val="00163871"/>
    <w:rsid w:val="00167114"/>
    <w:rsid w:val="001946DA"/>
    <w:rsid w:val="001A0E3E"/>
    <w:rsid w:val="001A3E63"/>
    <w:rsid w:val="001B40C2"/>
    <w:rsid w:val="001D66E3"/>
    <w:rsid w:val="001E3266"/>
    <w:rsid w:val="00283489"/>
    <w:rsid w:val="00290047"/>
    <w:rsid w:val="002C7506"/>
    <w:rsid w:val="002D5DBB"/>
    <w:rsid w:val="00364AE1"/>
    <w:rsid w:val="00366322"/>
    <w:rsid w:val="00376E8E"/>
    <w:rsid w:val="003827E8"/>
    <w:rsid w:val="003A2F15"/>
    <w:rsid w:val="003B736F"/>
    <w:rsid w:val="003D5339"/>
    <w:rsid w:val="00401453"/>
    <w:rsid w:val="004025A3"/>
    <w:rsid w:val="00402C7C"/>
    <w:rsid w:val="00404D7C"/>
    <w:rsid w:val="004072D9"/>
    <w:rsid w:val="00422443"/>
    <w:rsid w:val="004753A9"/>
    <w:rsid w:val="00484F06"/>
    <w:rsid w:val="004B39F4"/>
    <w:rsid w:val="004B4655"/>
    <w:rsid w:val="004F220F"/>
    <w:rsid w:val="004F36C3"/>
    <w:rsid w:val="0051227A"/>
    <w:rsid w:val="00537D82"/>
    <w:rsid w:val="00576C2A"/>
    <w:rsid w:val="00580E84"/>
    <w:rsid w:val="0058701A"/>
    <w:rsid w:val="00591C27"/>
    <w:rsid w:val="005F6FF3"/>
    <w:rsid w:val="006463C8"/>
    <w:rsid w:val="006C4F82"/>
    <w:rsid w:val="006E55AD"/>
    <w:rsid w:val="0071652C"/>
    <w:rsid w:val="00742FFA"/>
    <w:rsid w:val="007462CC"/>
    <w:rsid w:val="007530A9"/>
    <w:rsid w:val="007600AA"/>
    <w:rsid w:val="007B21E9"/>
    <w:rsid w:val="007B3F0C"/>
    <w:rsid w:val="007B57C8"/>
    <w:rsid w:val="007C7339"/>
    <w:rsid w:val="007F33ED"/>
    <w:rsid w:val="00811AD6"/>
    <w:rsid w:val="00816CB7"/>
    <w:rsid w:val="00837AEF"/>
    <w:rsid w:val="008606DB"/>
    <w:rsid w:val="00892A4C"/>
    <w:rsid w:val="008C2FDD"/>
    <w:rsid w:val="008E4DFD"/>
    <w:rsid w:val="008F538D"/>
    <w:rsid w:val="0090190D"/>
    <w:rsid w:val="009623F1"/>
    <w:rsid w:val="00962B7E"/>
    <w:rsid w:val="00983E19"/>
    <w:rsid w:val="009A1C62"/>
    <w:rsid w:val="009C0468"/>
    <w:rsid w:val="00A17883"/>
    <w:rsid w:val="00A63D10"/>
    <w:rsid w:val="00AE5E5C"/>
    <w:rsid w:val="00B12408"/>
    <w:rsid w:val="00B12AA8"/>
    <w:rsid w:val="00B32B2C"/>
    <w:rsid w:val="00B4295F"/>
    <w:rsid w:val="00B615CD"/>
    <w:rsid w:val="00B63911"/>
    <w:rsid w:val="00BA3BA3"/>
    <w:rsid w:val="00BF0AF1"/>
    <w:rsid w:val="00C15562"/>
    <w:rsid w:val="00C3566E"/>
    <w:rsid w:val="00C7475A"/>
    <w:rsid w:val="00C75F76"/>
    <w:rsid w:val="00CC0DFD"/>
    <w:rsid w:val="00CE79D5"/>
    <w:rsid w:val="00D53046"/>
    <w:rsid w:val="00D60EB1"/>
    <w:rsid w:val="00D7305B"/>
    <w:rsid w:val="00D73AB3"/>
    <w:rsid w:val="00DA13D1"/>
    <w:rsid w:val="00DA16C4"/>
    <w:rsid w:val="00DB347C"/>
    <w:rsid w:val="00DC31F3"/>
    <w:rsid w:val="00DD156E"/>
    <w:rsid w:val="00DD6947"/>
    <w:rsid w:val="00E461AE"/>
    <w:rsid w:val="00E522B5"/>
    <w:rsid w:val="00E548D0"/>
    <w:rsid w:val="00E82AB0"/>
    <w:rsid w:val="00F1245A"/>
    <w:rsid w:val="00F65F23"/>
    <w:rsid w:val="00F84D33"/>
    <w:rsid w:val="00F87EE6"/>
    <w:rsid w:val="00FD409F"/>
    <w:rsid w:val="00FF2C39"/>
    <w:rsid w:val="00FF4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6</Pages>
  <Words>318</Words>
  <Characters>1879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12</cp:revision>
  <cp:lastPrinted>2011-10-31T12:34:00Z</cp:lastPrinted>
  <dcterms:created xsi:type="dcterms:W3CDTF">2011-11-09T09:00:00Z</dcterms:created>
  <dcterms:modified xsi:type="dcterms:W3CDTF">2012-04-03T11:21:00Z</dcterms:modified>
</cp:coreProperties>
</file>