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E3" w:rsidRDefault="00725BE3" w:rsidP="007B3F0C">
      <w:pPr>
        <w:pStyle w:val="Title"/>
      </w:pPr>
    </w:p>
    <w:p w:rsidR="00725BE3" w:rsidRDefault="00725BE3" w:rsidP="007B3F0C"/>
    <w:p w:rsidR="00725BE3" w:rsidRDefault="00725BE3" w:rsidP="007B3F0C"/>
    <w:p w:rsidR="00725BE3" w:rsidRDefault="00725BE3" w:rsidP="007B3F0C"/>
    <w:p w:rsidR="00725BE3" w:rsidRDefault="00725BE3" w:rsidP="007B3F0C"/>
    <w:p w:rsidR="00725BE3" w:rsidRDefault="00725BE3" w:rsidP="007B3F0C">
      <w:r>
        <w:tab/>
      </w:r>
      <w:r>
        <w:tab/>
      </w:r>
    </w:p>
    <w:p w:rsidR="00725BE3" w:rsidRDefault="00725BE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725BE3" w:rsidRDefault="00725BE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VY_22_INOVACE_02-12</w:t>
      </w:r>
    </w:p>
    <w:p w:rsidR="00725BE3" w:rsidRPr="00270831" w:rsidRDefault="00725BE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</w:t>
      </w:r>
      <w:r>
        <w:rPr>
          <w:rFonts w:ascii="Calibri" w:hAnsi="Calibri" w:cs="Calibri"/>
          <w:b/>
          <w:bCs/>
          <w:sz w:val="56"/>
          <w:szCs w:val="56"/>
        </w:rPr>
        <w:t>Toys 2 – doplň písmeno – část B</w:t>
      </w:r>
    </w:p>
    <w:p w:rsidR="00725BE3" w:rsidRDefault="00725BE3" w:rsidP="001B40C2">
      <w:pPr>
        <w:rPr>
          <w:rFonts w:ascii="Calibri" w:hAnsi="Calibri" w:cs="Calibri"/>
          <w:sz w:val="56"/>
          <w:szCs w:val="56"/>
        </w:rPr>
      </w:pPr>
    </w:p>
    <w:p w:rsidR="00725BE3" w:rsidRPr="001B40C2" w:rsidRDefault="00725BE3" w:rsidP="001B40C2">
      <w:pPr>
        <w:rPr>
          <w:rFonts w:ascii="Calibri" w:hAnsi="Calibri" w:cs="Calibri"/>
          <w:sz w:val="56"/>
          <w:szCs w:val="56"/>
        </w:rPr>
      </w:pPr>
    </w:p>
    <w:p w:rsidR="00725BE3" w:rsidRPr="001B40C2" w:rsidRDefault="00725BE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– 2   hračky, předměty a  věci kolem nás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9. 1.2011</w:t>
            </w:r>
          </w:p>
        </w:tc>
      </w:tr>
      <w:tr w:rsidR="00725BE3">
        <w:tc>
          <w:tcPr>
            <w:tcW w:w="1215" w:type="pct"/>
          </w:tcPr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725BE3" w:rsidRPr="00A63D10" w:rsidRDefault="00725BE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725BE3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Doplň správné písmeno do slov </w:t>
            </w:r>
          </w:p>
          <w:p w:rsidR="00725BE3" w:rsidRPr="00A63D10" w:rsidRDefault="00725BE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725BE3" w:rsidRPr="001B40C2" w:rsidRDefault="00725BE3" w:rsidP="001B40C2">
      <w:pPr>
        <w:rPr>
          <w:rFonts w:ascii="Calibri" w:hAnsi="Calibri" w:cs="Calibri"/>
          <w:sz w:val="56"/>
          <w:szCs w:val="56"/>
        </w:rPr>
      </w:pPr>
    </w:p>
    <w:p w:rsidR="00725BE3" w:rsidRPr="001B40C2" w:rsidRDefault="00725BE3" w:rsidP="001B40C2">
      <w:pPr>
        <w:rPr>
          <w:rFonts w:ascii="Calibri" w:hAnsi="Calibri" w:cs="Calibri"/>
          <w:sz w:val="56"/>
          <w:szCs w:val="56"/>
        </w:rPr>
      </w:pPr>
    </w:p>
    <w:p w:rsidR="00725BE3" w:rsidRPr="001B40C2" w:rsidRDefault="00725BE3" w:rsidP="001B40C2">
      <w:pPr>
        <w:rPr>
          <w:rFonts w:ascii="Calibri" w:hAnsi="Calibri" w:cs="Calibri"/>
          <w:sz w:val="56"/>
          <w:szCs w:val="56"/>
        </w:rPr>
      </w:pPr>
    </w:p>
    <w:p w:rsidR="00725BE3" w:rsidRDefault="00725BE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0.35pt;margin-top:699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725BE3" w:rsidRDefault="00725BE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25BE3" w:rsidRPr="00404D7C" w:rsidRDefault="00725BE3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  <w:r>
        <w:rPr>
          <w:rFonts w:ascii="Calibri" w:hAnsi="Calibri" w:cs="Calibri"/>
          <w:sz w:val="36"/>
          <w:szCs w:val="36"/>
        </w:rPr>
        <w:t xml:space="preserve"> a</w:t>
      </w: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uvědomují si rozdíl mezi psanou a mluvenou podobou slova. </w:t>
      </w: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725BE3" w:rsidRPr="00404D7C" w:rsidRDefault="00725BE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725BE3" w:rsidRPr="00404D7C" w:rsidRDefault="00725BE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diktát barev – „colour the car</w:t>
      </w:r>
      <w:r w:rsidRPr="00404D7C">
        <w:rPr>
          <w:rFonts w:ascii="Calibri" w:hAnsi="Calibri" w:cs="Calibri"/>
          <w:sz w:val="36"/>
          <w:szCs w:val="36"/>
        </w:rPr>
        <w:t xml:space="preserve"> green“</w:t>
      </w:r>
    </w:p>
    <w:p w:rsidR="00725BE3" w:rsidRPr="00404D7C" w:rsidRDefault="00725BE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725BE3" w:rsidRPr="00404D7C" w:rsidRDefault="00725BE3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př. ring</w:t>
      </w:r>
      <w:r>
        <w:rPr>
          <w:rFonts w:ascii="Calibri" w:hAnsi="Calibri" w:cs="Calibri"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  <w:lang w:val="en-US"/>
        </w:rPr>
        <w:t>+</w:t>
      </w:r>
      <w:r>
        <w:rPr>
          <w:rFonts w:ascii="Calibri" w:hAnsi="Calibri" w:cs="Calibri"/>
          <w:sz w:val="36"/>
          <w:szCs w:val="36"/>
          <w:lang w:val="en-US"/>
        </w:rPr>
        <w:t xml:space="preserve"> </w:t>
      </w:r>
      <w:r w:rsidRPr="00404D7C">
        <w:rPr>
          <w:rFonts w:ascii="Calibri" w:hAnsi="Calibri" w:cs="Calibri"/>
          <w:sz w:val="36"/>
          <w:szCs w:val="36"/>
          <w:lang w:val="en-US"/>
        </w:rPr>
        <w:t xml:space="preserve">queen </w:t>
      </w:r>
      <w:r w:rsidRPr="00404D7C">
        <w:rPr>
          <w:rFonts w:ascii="Calibri" w:hAnsi="Calibri" w:cs="Calibri"/>
          <w:sz w:val="36"/>
          <w:szCs w:val="36"/>
        </w:rPr>
        <w:t>(královna a prsten)</w:t>
      </w:r>
    </w:p>
    <w:p w:rsidR="00725BE3" w:rsidRDefault="00725BE3" w:rsidP="00A5328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  <w:lang w:val="en-US"/>
        </w:rPr>
      </w:pPr>
      <w:r>
        <w:rPr>
          <w:rFonts w:ascii="Calibri" w:hAnsi="Calibri" w:cs="Calibri"/>
          <w:sz w:val="36"/>
          <w:szCs w:val="36"/>
        </w:rPr>
        <w:t xml:space="preserve">     butterfly </w:t>
      </w:r>
      <w:r>
        <w:rPr>
          <w:rFonts w:ascii="Calibri" w:hAnsi="Calibri" w:cs="Calibri"/>
          <w:sz w:val="36"/>
          <w:szCs w:val="36"/>
          <w:lang w:val="en-US"/>
        </w:rPr>
        <w:t>+ flower (motýl a květina</w:t>
      </w:r>
      <w:r w:rsidRPr="00404D7C">
        <w:rPr>
          <w:rFonts w:ascii="Calibri" w:hAnsi="Calibri" w:cs="Calibri"/>
          <w:sz w:val="36"/>
          <w:szCs w:val="36"/>
          <w:lang w:val="en-US"/>
        </w:rPr>
        <w:t>)</w:t>
      </w:r>
    </w:p>
    <w:p w:rsidR="00725BE3" w:rsidRDefault="00725BE3" w:rsidP="00A5328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</w:p>
    <w:p w:rsidR="00725BE3" w:rsidRDefault="00725BE3" w:rsidP="00A53285">
      <w:pPr>
        <w:tabs>
          <w:tab w:val="num" w:pos="851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Obrázky byly použity ze šablony  VY_22_INOVACE_02_01</w:t>
      </w:r>
    </w:p>
    <w:p w:rsidR="00725BE3" w:rsidRDefault="00725BE3" w:rsidP="00A5328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                      VY_22_INOVACE_02_08</w:t>
      </w:r>
    </w:p>
    <w:p w:rsidR="00725BE3" w:rsidRDefault="00725BE3" w:rsidP="00A5328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</w:p>
    <w:p w:rsidR="00725BE3" w:rsidRDefault="00725BE3" w:rsidP="00A5328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</w:p>
    <w:p w:rsidR="00725BE3" w:rsidRPr="00404D7C" w:rsidRDefault="00725BE3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Pr="00404D7C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Pr="00D76E57" w:rsidRDefault="00725BE3" w:rsidP="00757629">
      <w:pPr>
        <w:tabs>
          <w:tab w:val="left" w:pos="1020"/>
        </w:tabs>
        <w:rPr>
          <w:sz w:val="36"/>
          <w:szCs w:val="36"/>
        </w:rPr>
      </w:pPr>
    </w:p>
    <w:p w:rsidR="00725BE3" w:rsidRPr="00D76E57" w:rsidRDefault="00725BE3" w:rsidP="00757629">
      <w:pPr>
        <w:tabs>
          <w:tab w:val="left" w:pos="1020"/>
        </w:tabs>
        <w:rPr>
          <w:sz w:val="36"/>
          <w:szCs w:val="36"/>
        </w:rPr>
      </w:pPr>
    </w:p>
    <w:p w:rsidR="00725BE3" w:rsidRPr="00757629" w:rsidRDefault="00725BE3" w:rsidP="00757629">
      <w:pPr>
        <w:tabs>
          <w:tab w:val="left" w:pos="1020"/>
        </w:tabs>
        <w:rPr>
          <w:rFonts w:ascii="Calibri" w:hAnsi="Calibri" w:cs="Calibri"/>
          <w:b/>
          <w:bCs/>
          <w:sz w:val="44"/>
          <w:szCs w:val="44"/>
        </w:rPr>
      </w:pPr>
      <w:r w:rsidRPr="00D76E57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757629">
        <w:rPr>
          <w:rFonts w:ascii="Calibri" w:hAnsi="Calibri" w:cs="Calibri"/>
          <w:b/>
          <w:bCs/>
          <w:sz w:val="44"/>
          <w:szCs w:val="44"/>
        </w:rPr>
        <w:t>Seznam slov k listu   Toys  2.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  <w:r w:rsidRPr="00D76E57">
        <w:rPr>
          <w:rFonts w:ascii="Calibri" w:hAnsi="Calibri" w:cs="Calibri"/>
          <w:b/>
          <w:bCs/>
          <w:sz w:val="36"/>
          <w:szCs w:val="36"/>
        </w:rPr>
        <w:t xml:space="preserve">      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1.   bus            autobus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   11.   clown             klaun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2.   box            krabice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   12.   mouse           myš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3.   boy            chlapec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 13.   queen            královna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4.   girl             děvče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14.   pencil             tužka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5.   ring            prsten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15.   flower            kytka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6.   tree            strom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 16.   ambulance    sanitka 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7.   frog            žába  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17.   mushroom     houba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8.   train           vlak   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18.   umbrella        deštník</w:t>
      </w:r>
    </w:p>
    <w:p w:rsidR="00725BE3" w:rsidRPr="00D76E57" w:rsidRDefault="00725BE3" w:rsidP="00757629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9.   house         dům 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D76E57">
        <w:rPr>
          <w:rFonts w:ascii="Calibri" w:hAnsi="Calibri" w:cs="Calibri"/>
          <w:sz w:val="36"/>
          <w:szCs w:val="36"/>
        </w:rPr>
        <w:t xml:space="preserve">  19.   ladybird          beruška</w:t>
      </w:r>
    </w:p>
    <w:p w:rsidR="00725BE3" w:rsidRPr="00D76E57" w:rsidRDefault="00725BE3" w:rsidP="00757629">
      <w:pPr>
        <w:tabs>
          <w:tab w:val="left" w:pos="1020"/>
        </w:tabs>
        <w:rPr>
          <w:sz w:val="36"/>
          <w:szCs w:val="36"/>
        </w:rPr>
      </w:pPr>
      <w:r w:rsidRPr="00D76E57">
        <w:rPr>
          <w:rFonts w:ascii="Calibri" w:hAnsi="Calibri" w:cs="Calibri"/>
          <w:sz w:val="36"/>
          <w:szCs w:val="36"/>
        </w:rPr>
        <w:t xml:space="preserve">10. moon         měsíc    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</w:t>
      </w:r>
      <w:r>
        <w:rPr>
          <w:rFonts w:ascii="Calibri" w:hAnsi="Calibri" w:cs="Calibri"/>
          <w:b/>
          <w:bCs/>
          <w:sz w:val="36"/>
          <w:szCs w:val="36"/>
        </w:rPr>
        <w:t xml:space="preserve"> 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 </w:t>
      </w:r>
      <w:r>
        <w:rPr>
          <w:rFonts w:ascii="Calibri" w:hAnsi="Calibri" w:cs="Calibri"/>
          <w:b/>
          <w:bCs/>
          <w:sz w:val="36"/>
          <w:szCs w:val="36"/>
        </w:rPr>
        <w:t xml:space="preserve">  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</w:t>
      </w:r>
      <w:r w:rsidRPr="00D76E57">
        <w:rPr>
          <w:rFonts w:ascii="Calibri" w:hAnsi="Calibri" w:cs="Calibri"/>
          <w:sz w:val="36"/>
          <w:szCs w:val="36"/>
        </w:rPr>
        <w:t>20.   cloud</w:t>
      </w:r>
      <w:r w:rsidRPr="00D76E57">
        <w:rPr>
          <w:rFonts w:ascii="Calibri" w:hAnsi="Calibri" w:cs="Calibri"/>
          <w:sz w:val="28"/>
          <w:szCs w:val="28"/>
        </w:rPr>
        <w:t xml:space="preserve">             </w:t>
      </w:r>
      <w:r>
        <w:rPr>
          <w:rFonts w:ascii="Calibri" w:hAnsi="Calibri" w:cs="Calibri"/>
          <w:sz w:val="28"/>
          <w:szCs w:val="28"/>
        </w:rPr>
        <w:t xml:space="preserve">     </w:t>
      </w:r>
      <w:r w:rsidRPr="00D76E57">
        <w:rPr>
          <w:rFonts w:ascii="Calibri" w:hAnsi="Calibri" w:cs="Calibri"/>
          <w:sz w:val="28"/>
          <w:szCs w:val="28"/>
        </w:rPr>
        <w:t xml:space="preserve">  </w:t>
      </w:r>
      <w:r w:rsidRPr="00D76E57">
        <w:rPr>
          <w:rFonts w:ascii="Calibri" w:hAnsi="Calibri" w:cs="Calibri"/>
          <w:sz w:val="36"/>
          <w:szCs w:val="36"/>
        </w:rPr>
        <w:t xml:space="preserve">mrak </w:t>
      </w:r>
      <w:r w:rsidRPr="00D76E57">
        <w:rPr>
          <w:rFonts w:ascii="Calibri" w:hAnsi="Calibri" w:cs="Calibri"/>
          <w:b/>
          <w:bCs/>
          <w:sz w:val="36"/>
          <w:szCs w:val="36"/>
        </w:rPr>
        <w:t xml:space="preserve">          </w:t>
      </w:r>
    </w:p>
    <w:p w:rsidR="00725BE3" w:rsidRPr="00D76E57" w:rsidRDefault="00725BE3" w:rsidP="00757629">
      <w:pPr>
        <w:tabs>
          <w:tab w:val="left" w:pos="1020"/>
        </w:tabs>
        <w:rPr>
          <w:sz w:val="36"/>
          <w:szCs w:val="36"/>
        </w:rPr>
      </w:pPr>
    </w:p>
    <w:p w:rsidR="00725BE3" w:rsidRDefault="00725BE3" w:rsidP="00757629">
      <w:pPr>
        <w:tabs>
          <w:tab w:val="left" w:pos="1020"/>
        </w:tabs>
      </w:pPr>
    </w:p>
    <w:p w:rsidR="00725BE3" w:rsidRDefault="00725BE3" w:rsidP="00757629">
      <w:pPr>
        <w:tabs>
          <w:tab w:val="left" w:pos="1020"/>
        </w:tabs>
      </w:pPr>
    </w:p>
    <w:p w:rsidR="00725BE3" w:rsidRPr="005C4173" w:rsidRDefault="00725BE3" w:rsidP="00757629">
      <w:pPr>
        <w:spacing w:after="120"/>
        <w:rPr>
          <w:rFonts w:ascii="Calibri" w:hAnsi="Calibri" w:cs="Calibri"/>
          <w:sz w:val="40"/>
          <w:szCs w:val="40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-1.65pt;margin-top:675.2pt;width:445.5pt;height:97.5pt;z-index:-251658752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</w:p>
    <w:p w:rsidR="00725BE3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0;margin-top:0;width:613.25pt;height:14in;z-index:-251656704;mso-position-horizontal:center;mso-position-vertical:center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725BE3" w:rsidRPr="00757629" w:rsidRDefault="00725BE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0;margin-top:0;width:613.25pt;height:14in;z-index:-251657728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725BE3" w:rsidRPr="00404D7C" w:rsidRDefault="00725BE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0;margin-top:0;width:580.5pt;height:781.5pt;z-index:251656704;mso-position-horizontal:center;mso-position-vertical:center;mso-position-vertical-relative:margin" wrapcoords="140 1140 140 21206 21544 21206 21544 1140 140 1140">
            <v:imagedata r:id="rId10" o:title=""/>
            <w10:wrap type="tight" anchory="margin"/>
          </v:shape>
          <o:OLEObject Type="Embed" ProgID="Word.Document.8" ShapeID="_x0000_s1030" DrawAspect="Content" ObjectID="_1394964758" r:id="rId11">
            <o:FieldCodes>\s</o:FieldCodes>
          </o:OLEObject>
        </w:pict>
      </w:r>
    </w:p>
    <w:sectPr w:rsidR="00725BE3" w:rsidRPr="00404D7C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BE3" w:rsidRDefault="00725BE3">
      <w:r>
        <w:separator/>
      </w:r>
    </w:p>
  </w:endnote>
  <w:endnote w:type="continuationSeparator" w:id="0">
    <w:p w:rsidR="00725BE3" w:rsidRDefault="00725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BE3" w:rsidRDefault="00725BE3">
    <w:pPr>
      <w:pStyle w:val="Footer"/>
    </w:pPr>
  </w:p>
  <w:p w:rsidR="00725BE3" w:rsidRDefault="00725BE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BE3" w:rsidRDefault="00725BE3">
      <w:r>
        <w:separator/>
      </w:r>
    </w:p>
  </w:footnote>
  <w:footnote w:type="continuationSeparator" w:id="0">
    <w:p w:rsidR="00725BE3" w:rsidRDefault="00725B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4474B"/>
    <w:rsid w:val="00063A8B"/>
    <w:rsid w:val="00064AC5"/>
    <w:rsid w:val="00066334"/>
    <w:rsid w:val="00084079"/>
    <w:rsid w:val="000B2AF0"/>
    <w:rsid w:val="000E13B6"/>
    <w:rsid w:val="00116677"/>
    <w:rsid w:val="00140D4B"/>
    <w:rsid w:val="001507E5"/>
    <w:rsid w:val="0019364C"/>
    <w:rsid w:val="001B40C2"/>
    <w:rsid w:val="001C79F2"/>
    <w:rsid w:val="001D2A6A"/>
    <w:rsid w:val="001E3266"/>
    <w:rsid w:val="002028C4"/>
    <w:rsid w:val="002532A1"/>
    <w:rsid w:val="00270831"/>
    <w:rsid w:val="00275620"/>
    <w:rsid w:val="002A6047"/>
    <w:rsid w:val="00314CDD"/>
    <w:rsid w:val="00366322"/>
    <w:rsid w:val="00376E8E"/>
    <w:rsid w:val="003827E8"/>
    <w:rsid w:val="003A2F15"/>
    <w:rsid w:val="003D5339"/>
    <w:rsid w:val="00404D7C"/>
    <w:rsid w:val="004F36C3"/>
    <w:rsid w:val="00544ED7"/>
    <w:rsid w:val="0055616D"/>
    <w:rsid w:val="0056588E"/>
    <w:rsid w:val="00576C2A"/>
    <w:rsid w:val="0058701A"/>
    <w:rsid w:val="00591C27"/>
    <w:rsid w:val="005B261E"/>
    <w:rsid w:val="005C4173"/>
    <w:rsid w:val="005E2356"/>
    <w:rsid w:val="005E6054"/>
    <w:rsid w:val="005F6FF3"/>
    <w:rsid w:val="006463C8"/>
    <w:rsid w:val="00684F55"/>
    <w:rsid w:val="006C4F82"/>
    <w:rsid w:val="006E55AD"/>
    <w:rsid w:val="00725BE3"/>
    <w:rsid w:val="00742FFA"/>
    <w:rsid w:val="007462CC"/>
    <w:rsid w:val="00757629"/>
    <w:rsid w:val="00765A95"/>
    <w:rsid w:val="007850B7"/>
    <w:rsid w:val="007B3F0C"/>
    <w:rsid w:val="007B57C8"/>
    <w:rsid w:val="007C7339"/>
    <w:rsid w:val="007F1A20"/>
    <w:rsid w:val="00811AD6"/>
    <w:rsid w:val="00816CB7"/>
    <w:rsid w:val="0083131D"/>
    <w:rsid w:val="00837AEF"/>
    <w:rsid w:val="008606DB"/>
    <w:rsid w:val="00892A4C"/>
    <w:rsid w:val="008B12D1"/>
    <w:rsid w:val="008C2FDD"/>
    <w:rsid w:val="008F538D"/>
    <w:rsid w:val="00901628"/>
    <w:rsid w:val="00962B7E"/>
    <w:rsid w:val="00983E19"/>
    <w:rsid w:val="009A1C62"/>
    <w:rsid w:val="009C0468"/>
    <w:rsid w:val="009F0A1E"/>
    <w:rsid w:val="009F3599"/>
    <w:rsid w:val="00A17883"/>
    <w:rsid w:val="00A508BD"/>
    <w:rsid w:val="00A53285"/>
    <w:rsid w:val="00A53CA4"/>
    <w:rsid w:val="00A63D10"/>
    <w:rsid w:val="00AC7442"/>
    <w:rsid w:val="00AE5E5C"/>
    <w:rsid w:val="00B4295F"/>
    <w:rsid w:val="00B63911"/>
    <w:rsid w:val="00BA3BA3"/>
    <w:rsid w:val="00C12EF7"/>
    <w:rsid w:val="00C3566E"/>
    <w:rsid w:val="00C54A4B"/>
    <w:rsid w:val="00C7475A"/>
    <w:rsid w:val="00C75F76"/>
    <w:rsid w:val="00CC0DFD"/>
    <w:rsid w:val="00CE79D5"/>
    <w:rsid w:val="00D00A45"/>
    <w:rsid w:val="00D41953"/>
    <w:rsid w:val="00D44A92"/>
    <w:rsid w:val="00D53046"/>
    <w:rsid w:val="00D7305B"/>
    <w:rsid w:val="00D76E57"/>
    <w:rsid w:val="00DA13D1"/>
    <w:rsid w:val="00DA16C4"/>
    <w:rsid w:val="00DB347C"/>
    <w:rsid w:val="00DD156E"/>
    <w:rsid w:val="00DD6947"/>
    <w:rsid w:val="00DF08D4"/>
    <w:rsid w:val="00E461AE"/>
    <w:rsid w:val="00E522B5"/>
    <w:rsid w:val="00E82AB0"/>
    <w:rsid w:val="00E92FF2"/>
    <w:rsid w:val="00E93958"/>
    <w:rsid w:val="00EE3EBE"/>
    <w:rsid w:val="00EF5946"/>
    <w:rsid w:val="00F117A7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6</Pages>
  <Words>320</Words>
  <Characters>1888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11</cp:revision>
  <cp:lastPrinted>2011-10-31T12:34:00Z</cp:lastPrinted>
  <dcterms:created xsi:type="dcterms:W3CDTF">2011-11-09T09:42:00Z</dcterms:created>
  <dcterms:modified xsi:type="dcterms:W3CDTF">2012-04-03T11:26:00Z</dcterms:modified>
</cp:coreProperties>
</file>