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4E6" w:rsidRDefault="009A24E6" w:rsidP="007B3F0C">
      <w:pPr>
        <w:pStyle w:val="Title"/>
      </w:pPr>
    </w:p>
    <w:p w:rsidR="009A24E6" w:rsidRDefault="009A24E6" w:rsidP="007B3F0C">
      <w:pPr>
        <w:pStyle w:val="Title"/>
      </w:pPr>
    </w:p>
    <w:p w:rsidR="009A24E6" w:rsidRDefault="009A24E6" w:rsidP="007B3F0C">
      <w:pPr>
        <w:pStyle w:val="Title"/>
      </w:pPr>
    </w:p>
    <w:p w:rsidR="009A24E6" w:rsidRDefault="009A24E6" w:rsidP="007B3F0C"/>
    <w:p w:rsidR="009A24E6" w:rsidRDefault="009A24E6" w:rsidP="007B3F0C"/>
    <w:p w:rsidR="009A24E6" w:rsidRDefault="009A24E6" w:rsidP="007B3F0C"/>
    <w:p w:rsidR="009A24E6" w:rsidRDefault="009A24E6" w:rsidP="007B3F0C">
      <w:r>
        <w:tab/>
      </w:r>
      <w:r>
        <w:tab/>
      </w:r>
    </w:p>
    <w:p w:rsidR="009A24E6" w:rsidRDefault="009A24E6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9A24E6" w:rsidRDefault="009A24E6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VY_22_INOVACE_02-15</w:t>
      </w:r>
    </w:p>
    <w:p w:rsidR="009A24E6" w:rsidRPr="0049527D" w:rsidRDefault="009A24E6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</w:t>
      </w:r>
      <w:r w:rsidRPr="0049527D">
        <w:rPr>
          <w:rFonts w:ascii="Calibri" w:hAnsi="Calibri" w:cs="Calibri"/>
          <w:b/>
          <w:bCs/>
          <w:sz w:val="56"/>
          <w:szCs w:val="56"/>
        </w:rPr>
        <w:t>Toys 3</w:t>
      </w:r>
      <w:r>
        <w:rPr>
          <w:rFonts w:ascii="Calibri" w:hAnsi="Calibri" w:cs="Calibri"/>
          <w:b/>
          <w:bCs/>
          <w:sz w:val="56"/>
          <w:szCs w:val="56"/>
        </w:rPr>
        <w:t xml:space="preserve"> – Pexeso – upevnění slovní</w:t>
      </w:r>
    </w:p>
    <w:p w:rsidR="009A24E6" w:rsidRPr="0049527D" w:rsidRDefault="009A24E6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                              </w:t>
      </w:r>
      <w:r w:rsidRPr="0049527D">
        <w:rPr>
          <w:rFonts w:ascii="Calibri" w:hAnsi="Calibri" w:cs="Calibri"/>
          <w:b/>
          <w:bCs/>
          <w:sz w:val="56"/>
          <w:szCs w:val="56"/>
        </w:rPr>
        <w:t>zásoby</w:t>
      </w:r>
    </w:p>
    <w:p w:rsidR="009A24E6" w:rsidRDefault="009A24E6" w:rsidP="001B40C2">
      <w:pPr>
        <w:rPr>
          <w:rFonts w:ascii="Calibri" w:hAnsi="Calibri" w:cs="Calibri"/>
          <w:sz w:val="56"/>
          <w:szCs w:val="56"/>
        </w:rPr>
      </w:pPr>
    </w:p>
    <w:p w:rsidR="009A24E6" w:rsidRDefault="009A24E6" w:rsidP="001B40C2">
      <w:pPr>
        <w:rPr>
          <w:rFonts w:ascii="Calibri" w:hAnsi="Calibri" w:cs="Calibri"/>
          <w:sz w:val="56"/>
          <w:szCs w:val="56"/>
        </w:rPr>
      </w:pPr>
    </w:p>
    <w:p w:rsidR="009A24E6" w:rsidRPr="001B40C2" w:rsidRDefault="009A24E6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9A24E6">
        <w:tc>
          <w:tcPr>
            <w:tcW w:w="1215" w:type="pct"/>
          </w:tcPr>
          <w:p w:rsidR="009A24E6" w:rsidRPr="00A63D10" w:rsidRDefault="009A24E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9A24E6" w:rsidRPr="00A63D10" w:rsidRDefault="009A24E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4. ročník</w:t>
            </w:r>
          </w:p>
        </w:tc>
      </w:tr>
      <w:tr w:rsidR="009A24E6">
        <w:tc>
          <w:tcPr>
            <w:tcW w:w="1215" w:type="pct"/>
          </w:tcPr>
          <w:p w:rsidR="009A24E6" w:rsidRPr="00A63D10" w:rsidRDefault="009A24E6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9A24E6" w:rsidRPr="00A63D10" w:rsidRDefault="009A24E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9A24E6">
        <w:tc>
          <w:tcPr>
            <w:tcW w:w="1215" w:type="pct"/>
          </w:tcPr>
          <w:p w:rsidR="009A24E6" w:rsidRPr="00A63D10" w:rsidRDefault="009A24E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9A24E6" w:rsidRPr="00A63D10" w:rsidRDefault="009A24E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9A24E6">
        <w:tc>
          <w:tcPr>
            <w:tcW w:w="1215" w:type="pct"/>
          </w:tcPr>
          <w:p w:rsidR="009A24E6" w:rsidRPr="00A63D10" w:rsidRDefault="009A24E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9A24E6" w:rsidRPr="00A63D10" w:rsidRDefault="009A24E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Rozšíření základní slovní zásoby</w:t>
            </w:r>
          </w:p>
        </w:tc>
      </w:tr>
      <w:tr w:rsidR="009A24E6">
        <w:tc>
          <w:tcPr>
            <w:tcW w:w="1215" w:type="pct"/>
          </w:tcPr>
          <w:p w:rsidR="009A24E6" w:rsidRPr="00A63D10" w:rsidRDefault="009A24E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9A24E6" w:rsidRPr="00A63D10" w:rsidRDefault="009A24E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Toys  3  - hračky, věci a předměty</w:t>
            </w:r>
          </w:p>
        </w:tc>
      </w:tr>
      <w:tr w:rsidR="009A24E6">
        <w:tc>
          <w:tcPr>
            <w:tcW w:w="1215" w:type="pct"/>
          </w:tcPr>
          <w:p w:rsidR="009A24E6" w:rsidRPr="00A63D10" w:rsidRDefault="009A24E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9A24E6" w:rsidRPr="00A63D10" w:rsidRDefault="009A24E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9A24E6">
        <w:tc>
          <w:tcPr>
            <w:tcW w:w="1215" w:type="pct"/>
          </w:tcPr>
          <w:p w:rsidR="009A24E6" w:rsidRPr="00A63D10" w:rsidRDefault="009A24E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9A24E6" w:rsidRPr="00A63D10" w:rsidRDefault="009A24E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10. 1. 2011</w:t>
            </w:r>
          </w:p>
        </w:tc>
      </w:tr>
      <w:tr w:rsidR="009A24E6">
        <w:tc>
          <w:tcPr>
            <w:tcW w:w="1215" w:type="pct"/>
          </w:tcPr>
          <w:p w:rsidR="009A24E6" w:rsidRPr="00A63D10" w:rsidRDefault="009A24E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9A24E6" w:rsidRPr="00A63D10" w:rsidRDefault="009A24E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9A24E6" w:rsidRDefault="009A24E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Vyhledávání a přiřazování slov k danému obrázku</w:t>
            </w:r>
          </w:p>
          <w:p w:rsidR="009A24E6" w:rsidRPr="00A63D10" w:rsidRDefault="009A24E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Rozšíření  a upevnění  slovní zásoby </w:t>
            </w:r>
          </w:p>
        </w:tc>
      </w:tr>
      <w:bookmarkEnd w:id="0"/>
    </w:tbl>
    <w:p w:rsidR="009A24E6" w:rsidRPr="001B40C2" w:rsidRDefault="009A24E6" w:rsidP="001B40C2">
      <w:pPr>
        <w:rPr>
          <w:rFonts w:ascii="Calibri" w:hAnsi="Calibri" w:cs="Calibri"/>
          <w:sz w:val="56"/>
          <w:szCs w:val="56"/>
        </w:rPr>
      </w:pPr>
    </w:p>
    <w:p w:rsidR="009A24E6" w:rsidRPr="001B40C2" w:rsidRDefault="009A24E6" w:rsidP="001B40C2">
      <w:pPr>
        <w:rPr>
          <w:rFonts w:ascii="Calibri" w:hAnsi="Calibri" w:cs="Calibri"/>
          <w:sz w:val="56"/>
          <w:szCs w:val="56"/>
        </w:rPr>
      </w:pPr>
    </w:p>
    <w:p w:rsidR="009A24E6" w:rsidRPr="001B40C2" w:rsidRDefault="009A24E6" w:rsidP="001B40C2">
      <w:pPr>
        <w:rPr>
          <w:rFonts w:ascii="Calibri" w:hAnsi="Calibri" w:cs="Calibri"/>
          <w:sz w:val="56"/>
          <w:szCs w:val="56"/>
        </w:rPr>
      </w:pPr>
    </w:p>
    <w:p w:rsidR="009A24E6" w:rsidRDefault="009A24E6" w:rsidP="001B40C2">
      <w:pPr>
        <w:rPr>
          <w:rFonts w:ascii="Calibri" w:hAnsi="Calibri" w:cs="Calibri"/>
          <w:sz w:val="56"/>
          <w:szCs w:val="56"/>
        </w:rPr>
      </w:pPr>
    </w:p>
    <w:p w:rsidR="009A24E6" w:rsidRDefault="009A24E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0;margin-top:705.05pt;width:445.5pt;height:97.5pt;z-index:-251658240;visibility:visible;mso-position-horizontal:center;mso-position-vertical-relative:page" wrapcoords="-36 0 -36 21434 21600 21434 21600 0 -36 0">
            <v:imagedata r:id="rId7" o:title=""/>
            <w10:wrap type="tight" anchory="page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9A24E6" w:rsidRDefault="009A24E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9A24E6" w:rsidRPr="00404D7C" w:rsidRDefault="009A24E6" w:rsidP="00404D7C">
      <w:pPr>
        <w:rPr>
          <w:rFonts w:ascii="Calibri" w:hAnsi="Calibri" w:cs="Calibri"/>
          <w:sz w:val="36"/>
          <w:szCs w:val="36"/>
        </w:rPr>
      </w:pPr>
    </w:p>
    <w:p w:rsidR="009A24E6" w:rsidRDefault="009A24E6" w:rsidP="00404D7C">
      <w:pPr>
        <w:rPr>
          <w:rFonts w:ascii="Calibri" w:hAnsi="Calibri" w:cs="Calibri"/>
          <w:sz w:val="36"/>
          <w:szCs w:val="36"/>
        </w:rPr>
      </w:pPr>
    </w:p>
    <w:p w:rsidR="009A24E6" w:rsidRPr="00404D7C" w:rsidRDefault="009A24E6" w:rsidP="00404D7C">
      <w:pPr>
        <w:rPr>
          <w:rFonts w:ascii="Calibri" w:hAnsi="Calibri" w:cs="Calibri"/>
          <w:b/>
          <w:bCs/>
          <w:sz w:val="36"/>
          <w:szCs w:val="36"/>
        </w:rPr>
      </w:pPr>
      <w:r w:rsidRPr="00FA4B8F">
        <w:rPr>
          <w:rFonts w:ascii="Calibri" w:hAnsi="Calibri" w:cs="Calibri"/>
          <w:b/>
          <w:bCs/>
          <w:sz w:val="36"/>
          <w:szCs w:val="36"/>
        </w:rPr>
        <w:object w:dxaOrig="9705" w:dyaOrig="9663">
          <v:shape id="_x0000_i1025" type="#_x0000_t75" style="width:485.25pt;height:483pt" o:ole="">
            <v:imagedata r:id="rId8" o:title=""/>
          </v:shape>
          <o:OLEObject Type="Embed" ProgID="Word.Document.8" ShapeID="_x0000_i1025" DrawAspect="Content" ObjectID="_1394014665" r:id="rId9">
            <o:FieldCodes>\s</o:FieldCodes>
          </o:OLEObject>
        </w:object>
      </w:r>
      <w:r w:rsidRPr="00404D7C">
        <w:rPr>
          <w:rFonts w:ascii="Calibri" w:hAnsi="Calibri" w:cs="Calibri"/>
          <w:b/>
          <w:bCs/>
          <w:sz w:val="36"/>
          <w:szCs w:val="36"/>
        </w:rPr>
        <w:t>Použité zdroje:</w:t>
      </w:r>
    </w:p>
    <w:p w:rsidR="009A24E6" w:rsidRPr="00404D7C" w:rsidRDefault="009A24E6" w:rsidP="00404D7C">
      <w:pPr>
        <w:rPr>
          <w:rFonts w:ascii="Calibri" w:hAnsi="Calibri" w:cs="Calibri"/>
          <w:sz w:val="36"/>
          <w:szCs w:val="36"/>
        </w:rPr>
      </w:pPr>
    </w:p>
    <w:p w:rsidR="009A24E6" w:rsidRPr="00404D7C" w:rsidRDefault="009A24E6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GRAHAM, Carolyn. </w:t>
      </w:r>
      <w:r w:rsidRPr="00404D7C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404D7C">
        <w:rPr>
          <w:rFonts w:ascii="Calibri" w:hAnsi="Calibri" w:cs="Calibri"/>
          <w:sz w:val="36"/>
          <w:szCs w:val="36"/>
        </w:rPr>
        <w:t xml:space="preserve"> (s.l.): Pearson Education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404D7C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9A24E6" w:rsidRDefault="009A24E6" w:rsidP="00404D7C">
      <w:pPr>
        <w:rPr>
          <w:rFonts w:ascii="Calibri" w:hAnsi="Calibri" w:cs="Calibri"/>
          <w:sz w:val="36"/>
          <w:szCs w:val="36"/>
        </w:rPr>
      </w:pPr>
    </w:p>
    <w:p w:rsidR="009A24E6" w:rsidRPr="00404D7C" w:rsidRDefault="009A24E6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KROJZLOVÁ, PeadDr</w:t>
      </w:r>
      <w:r w:rsidRPr="00404D7C">
        <w:rPr>
          <w:rFonts w:ascii="Calibri" w:hAnsi="Calibri" w:cs="Calibri"/>
          <w:sz w:val="36"/>
          <w:szCs w:val="36"/>
        </w:rPr>
        <w:t>.Hana.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404D7C">
        <w:rPr>
          <w:rFonts w:ascii="Calibri" w:hAnsi="Calibri" w:cs="Calibri"/>
          <w:sz w:val="36"/>
          <w:szCs w:val="36"/>
        </w:rPr>
        <w:t xml:space="preserve">: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404D7C">
        <w:rPr>
          <w:rFonts w:ascii="Calibri" w:hAnsi="Calibri" w:cs="Calibri"/>
          <w:sz w:val="36"/>
          <w:szCs w:val="36"/>
        </w:rPr>
        <w:t>1993.Praha:, 1993. 16 s. ISBN 80-7168-078-8.</w:t>
      </w:r>
    </w:p>
    <w:p w:rsidR="009A24E6" w:rsidRDefault="009A24E6" w:rsidP="00404D7C">
      <w:pPr>
        <w:rPr>
          <w:rFonts w:ascii="Calibri" w:hAnsi="Calibri" w:cs="Calibri"/>
          <w:sz w:val="36"/>
          <w:szCs w:val="36"/>
        </w:rPr>
      </w:pPr>
    </w:p>
    <w:p w:rsidR="009A24E6" w:rsidRDefault="009A24E6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ZAHÁLKOVÁ, Marie.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404D7C">
        <w:rPr>
          <w:rFonts w:ascii="Calibri" w:hAnsi="Calibri" w:cs="Calibri"/>
          <w:sz w:val="36"/>
          <w:szCs w:val="36"/>
        </w:rPr>
        <w:t>SNP, Praha: 2001.80 s. Dostupné z www: snp.cz ISBN 80</w:t>
      </w:r>
    </w:p>
    <w:p w:rsidR="009A24E6" w:rsidRDefault="009A24E6" w:rsidP="00404D7C">
      <w:pPr>
        <w:rPr>
          <w:rFonts w:ascii="Calibri" w:hAnsi="Calibri" w:cs="Calibri"/>
          <w:sz w:val="36"/>
          <w:szCs w:val="36"/>
        </w:rPr>
      </w:pPr>
    </w:p>
    <w:p w:rsidR="009A24E6" w:rsidRDefault="009A24E6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Vlastní obrázky</w:t>
      </w:r>
    </w:p>
    <w:p w:rsidR="009A24E6" w:rsidRDefault="009A24E6" w:rsidP="00404D7C">
      <w:pPr>
        <w:rPr>
          <w:rFonts w:ascii="Calibri" w:hAnsi="Calibri" w:cs="Calibri"/>
          <w:sz w:val="36"/>
          <w:szCs w:val="36"/>
        </w:rPr>
      </w:pPr>
    </w:p>
    <w:p w:rsidR="009A24E6" w:rsidRPr="005048AF" w:rsidRDefault="009A24E6" w:rsidP="00404D7C">
      <w:pPr>
        <w:rPr>
          <w:rFonts w:ascii="Calibri" w:hAnsi="Calibri" w:cs="Calibri"/>
          <w:sz w:val="36"/>
          <w:szCs w:val="36"/>
        </w:rPr>
        <w:sectPr w:rsidR="009A24E6" w:rsidRPr="005048AF" w:rsidSect="00FA4B8F"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0" w:right="1134" w:bottom="284" w:left="1134" w:header="709" w:footer="176" w:gutter="0"/>
          <w:cols w:space="708"/>
          <w:docGrid w:linePitch="326"/>
        </w:sectPr>
      </w:pPr>
      <w:r>
        <w:rPr>
          <w:noProof/>
        </w:rPr>
        <w:pict>
          <v:shape id="_x0000_s1027" type="#_x0000_t75" style="position:absolute;margin-left:0;margin-top:0;width:612pt;height:14in;z-index:-251657216;mso-position-horizontal:center;mso-position-vertical:center;mso-position-vertical-relative:margin" wrapcoords="-26 0 -26 21584 21600 21584 21600 0 -26 0">
            <v:imagedata r:id="rId11" o:title=""/>
            <w10:wrap type="tight" anchory="margin"/>
          </v:shape>
        </w:pict>
      </w:r>
    </w:p>
    <w:p w:rsidR="009A24E6" w:rsidRPr="00C85B69" w:rsidRDefault="009A24E6" w:rsidP="00C85B69">
      <w:pPr>
        <w:tabs>
          <w:tab w:val="left" w:pos="1020"/>
        </w:tabs>
        <w:spacing w:after="120"/>
        <w:rPr>
          <w:rFonts w:ascii="Calibri" w:hAnsi="Calibri" w:cs="Calibri"/>
          <w:b/>
          <w:bCs/>
          <w:sz w:val="36"/>
          <w:szCs w:val="36"/>
        </w:rPr>
      </w:pPr>
      <w:r w:rsidRPr="00C85B69">
        <w:rPr>
          <w:rFonts w:ascii="Calibri" w:hAnsi="Calibri" w:cs="Calibri"/>
          <w:b/>
          <w:bCs/>
          <w:sz w:val="36"/>
          <w:szCs w:val="36"/>
        </w:rPr>
        <w:t xml:space="preserve">Využití sady obrázků, pexeso, domino </w:t>
      </w: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  <w:r w:rsidRPr="00C85B69">
        <w:rPr>
          <w:rFonts w:ascii="Calibri" w:hAnsi="Calibri" w:cs="Calibri"/>
          <w:sz w:val="36"/>
          <w:szCs w:val="36"/>
        </w:rPr>
        <w:t>Zvětšením a rozstříháním jednotlivých obrázků získáme „ flash“ karty pro první výuku a upevnění slovní zásoby.</w:t>
      </w: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  <w:r w:rsidRPr="00C85B69">
        <w:rPr>
          <w:rFonts w:ascii="Calibri" w:hAnsi="Calibri" w:cs="Calibri"/>
          <w:sz w:val="36"/>
          <w:szCs w:val="36"/>
        </w:rPr>
        <w:t>Pro delší  životnost a častější používání můžeme karty zatavit do folie, a pokud je podlepíme barevnými papíry, poslouží nám i pro opakování barev.</w:t>
      </w: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6"/>
          <w:szCs w:val="36"/>
        </w:rPr>
      </w:pPr>
      <w:r w:rsidRPr="00C85B69">
        <w:rPr>
          <w:rFonts w:ascii="Calibri" w:hAnsi="Calibri" w:cs="Calibri"/>
          <w:b/>
          <w:bCs/>
          <w:sz w:val="36"/>
          <w:szCs w:val="36"/>
        </w:rPr>
        <w:t>Praktické použití</w:t>
      </w: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6"/>
          <w:szCs w:val="36"/>
        </w:rPr>
      </w:pPr>
      <w:r w:rsidRPr="00C85B69">
        <w:rPr>
          <w:rFonts w:ascii="Calibri" w:hAnsi="Calibri" w:cs="Calibri"/>
          <w:sz w:val="36"/>
          <w:szCs w:val="36"/>
        </w:rPr>
        <w:t xml:space="preserve">Obrázky z pracovního listu </w:t>
      </w:r>
      <w:r w:rsidRPr="00C85B69">
        <w:rPr>
          <w:rFonts w:ascii="Calibri" w:hAnsi="Calibri" w:cs="Calibri"/>
          <w:b/>
          <w:bCs/>
          <w:sz w:val="36"/>
          <w:szCs w:val="36"/>
        </w:rPr>
        <w:t xml:space="preserve">rozstříháme  </w:t>
      </w:r>
      <w:r w:rsidRPr="00C85B69">
        <w:rPr>
          <w:rFonts w:ascii="Calibri" w:hAnsi="Calibri" w:cs="Calibri"/>
          <w:sz w:val="36"/>
          <w:szCs w:val="36"/>
        </w:rPr>
        <w:t>do obálek pro každé dítě.</w:t>
      </w: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  <w:r w:rsidRPr="00C85B69">
        <w:rPr>
          <w:rFonts w:ascii="Calibri" w:hAnsi="Calibri" w:cs="Calibri"/>
          <w:sz w:val="36"/>
          <w:szCs w:val="36"/>
        </w:rPr>
        <w:t xml:space="preserve">Děti si je rozloží na lavici a pracují podle pokynů.  </w:t>
      </w: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  <w:r w:rsidRPr="00C85B69">
        <w:rPr>
          <w:rFonts w:ascii="Calibri" w:hAnsi="Calibri" w:cs="Calibri"/>
          <w:sz w:val="36"/>
          <w:szCs w:val="36"/>
        </w:rPr>
        <w:t xml:space="preserve">př.     „ Show me….. ukaž mi…. robot, king …..“                                                   </w:t>
      </w: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  <w:r w:rsidRPr="00C85B69">
        <w:rPr>
          <w:rFonts w:ascii="Calibri" w:hAnsi="Calibri" w:cs="Calibri"/>
          <w:sz w:val="36"/>
          <w:szCs w:val="36"/>
        </w:rPr>
        <w:t xml:space="preserve">          „ Find….najdi, vyhledej…..“</w:t>
      </w: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  <w:r w:rsidRPr="00C85B69">
        <w:rPr>
          <w:rFonts w:ascii="Calibri" w:hAnsi="Calibri" w:cs="Calibri"/>
          <w:sz w:val="36"/>
          <w:szCs w:val="36"/>
        </w:rPr>
        <w:t>př.     „  Colour the drum black……....“</w:t>
      </w: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  <w:r w:rsidRPr="00C85B69">
        <w:rPr>
          <w:rFonts w:ascii="Calibri" w:hAnsi="Calibri" w:cs="Calibri"/>
          <w:sz w:val="36"/>
          <w:szCs w:val="36"/>
        </w:rPr>
        <w:t xml:space="preserve">          „  Colour the guitar orange ……….“</w:t>
      </w: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  <w:r w:rsidRPr="00C85B69">
        <w:rPr>
          <w:rFonts w:ascii="Calibri" w:hAnsi="Calibri" w:cs="Calibri"/>
          <w:sz w:val="36"/>
          <w:szCs w:val="36"/>
        </w:rPr>
        <w:t xml:space="preserve">          „ What is it?“    -  práce ve dvojicích v lavicích</w:t>
      </w: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  <w:r w:rsidRPr="00C85B69">
        <w:rPr>
          <w:rFonts w:ascii="Calibri" w:hAnsi="Calibri" w:cs="Calibri"/>
          <w:sz w:val="36"/>
          <w:szCs w:val="36"/>
        </w:rPr>
        <w:t xml:space="preserve">                                      -  krátké rozhovory     </w:t>
      </w: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6"/>
          <w:szCs w:val="36"/>
        </w:rPr>
      </w:pPr>
      <w:r w:rsidRPr="00C85B69">
        <w:rPr>
          <w:rFonts w:ascii="Calibri" w:hAnsi="Calibri" w:cs="Calibri"/>
          <w:b/>
          <w:bCs/>
          <w:sz w:val="36"/>
          <w:szCs w:val="36"/>
        </w:rPr>
        <w:t>Pexeso</w:t>
      </w: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  <w:r w:rsidRPr="00C85B69">
        <w:rPr>
          <w:rFonts w:ascii="Calibri" w:hAnsi="Calibri" w:cs="Calibri"/>
          <w:sz w:val="36"/>
          <w:szCs w:val="36"/>
        </w:rPr>
        <w:t>Pracovní list  využijeme ve výtvarné výchově pro výrobu vlastního pexesa. Potřebujeme dvě sady obrázků.</w:t>
      </w: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  <w:r w:rsidRPr="00C85B69">
        <w:rPr>
          <w:rFonts w:ascii="Calibri" w:hAnsi="Calibri" w:cs="Calibri"/>
          <w:sz w:val="36"/>
          <w:szCs w:val="36"/>
        </w:rPr>
        <w:t>Vystříháme a vybarvíme.</w:t>
      </w: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6"/>
          <w:szCs w:val="36"/>
        </w:rPr>
      </w:pPr>
      <w:r w:rsidRPr="00C85B69">
        <w:rPr>
          <w:rFonts w:ascii="Calibri" w:hAnsi="Calibri" w:cs="Calibri"/>
          <w:b/>
          <w:bCs/>
          <w:sz w:val="36"/>
          <w:szCs w:val="36"/>
        </w:rPr>
        <w:t>Domino</w:t>
      </w:r>
    </w:p>
    <w:p w:rsidR="009A24E6" w:rsidRPr="00C85B69" w:rsidRDefault="009A24E6" w:rsidP="00C85B69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  <w:r w:rsidRPr="00C85B69">
        <w:rPr>
          <w:rFonts w:ascii="Calibri" w:hAnsi="Calibri" w:cs="Calibri"/>
          <w:sz w:val="36"/>
          <w:szCs w:val="36"/>
        </w:rPr>
        <w:t xml:space="preserve">Obrázky rozstříháme po dvou.Podle počtu dětí volíme velikost sady karet. </w:t>
      </w:r>
    </w:p>
    <w:p w:rsidR="009A24E6" w:rsidRPr="00925AE6" w:rsidRDefault="009A24E6" w:rsidP="00925AE6">
      <w:pPr>
        <w:rPr>
          <w:rFonts w:ascii="Calibri" w:hAnsi="Calibri" w:cs="Calibri"/>
          <w:sz w:val="36"/>
          <w:szCs w:val="36"/>
        </w:rPr>
      </w:pPr>
    </w:p>
    <w:p w:rsidR="009A24E6" w:rsidRPr="00635FFE" w:rsidRDefault="009A24E6" w:rsidP="001B40C2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 w:rsidRPr="00635FFE">
        <w:rPr>
          <w:rFonts w:ascii="Calibri" w:hAnsi="Calibri" w:cs="Calibri"/>
          <w:sz w:val="36"/>
          <w:szCs w:val="36"/>
        </w:rPr>
        <w:t xml:space="preserve">      </w:t>
      </w:r>
    </w:p>
    <w:sectPr w:rsidR="009A24E6" w:rsidRPr="00635FFE" w:rsidSect="00925AE6"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851" w:right="1134" w:bottom="851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4E6" w:rsidRDefault="009A24E6">
      <w:r>
        <w:separator/>
      </w:r>
    </w:p>
  </w:endnote>
  <w:endnote w:type="continuationSeparator" w:id="0">
    <w:p w:rsidR="009A24E6" w:rsidRDefault="009A2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4E6" w:rsidRDefault="009A24E6">
    <w:pPr>
      <w:pStyle w:val="Footer"/>
    </w:pPr>
  </w:p>
  <w:p w:rsidR="009A24E6" w:rsidRDefault="009A24E6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4E6" w:rsidRDefault="009A24E6">
    <w:pPr>
      <w:pStyle w:val="Footer"/>
    </w:pPr>
  </w:p>
  <w:p w:rsidR="009A24E6" w:rsidRDefault="009A24E6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4E6" w:rsidRDefault="009A24E6">
      <w:r>
        <w:separator/>
      </w:r>
    </w:p>
  </w:footnote>
  <w:footnote w:type="continuationSeparator" w:id="0">
    <w:p w:rsidR="009A24E6" w:rsidRDefault="009A24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50E1"/>
    <w:rsid w:val="00006139"/>
    <w:rsid w:val="0002086F"/>
    <w:rsid w:val="00027C80"/>
    <w:rsid w:val="00043EED"/>
    <w:rsid w:val="00064AC5"/>
    <w:rsid w:val="00066334"/>
    <w:rsid w:val="00071FE1"/>
    <w:rsid w:val="0009646E"/>
    <w:rsid w:val="000B2AF0"/>
    <w:rsid w:val="000D51E4"/>
    <w:rsid w:val="00106431"/>
    <w:rsid w:val="0011005B"/>
    <w:rsid w:val="00116677"/>
    <w:rsid w:val="001507E5"/>
    <w:rsid w:val="001B40C2"/>
    <w:rsid w:val="001B6611"/>
    <w:rsid w:val="001D0FCF"/>
    <w:rsid w:val="001E3266"/>
    <w:rsid w:val="002009A6"/>
    <w:rsid w:val="00237141"/>
    <w:rsid w:val="00270CD9"/>
    <w:rsid w:val="002B18E4"/>
    <w:rsid w:val="002E5FF1"/>
    <w:rsid w:val="0030557E"/>
    <w:rsid w:val="00366322"/>
    <w:rsid w:val="003665BC"/>
    <w:rsid w:val="00376E8E"/>
    <w:rsid w:val="003827E8"/>
    <w:rsid w:val="003A2F15"/>
    <w:rsid w:val="003D5339"/>
    <w:rsid w:val="003E51E9"/>
    <w:rsid w:val="00404D7C"/>
    <w:rsid w:val="00416E1E"/>
    <w:rsid w:val="0049527D"/>
    <w:rsid w:val="004B19DC"/>
    <w:rsid w:val="004B7A30"/>
    <w:rsid w:val="004F36C3"/>
    <w:rsid w:val="004F5D4D"/>
    <w:rsid w:val="005048AF"/>
    <w:rsid w:val="0051215B"/>
    <w:rsid w:val="005272A7"/>
    <w:rsid w:val="00576C2A"/>
    <w:rsid w:val="0058701A"/>
    <w:rsid w:val="00591C27"/>
    <w:rsid w:val="005B4F72"/>
    <w:rsid w:val="005C66CC"/>
    <w:rsid w:val="005E6C14"/>
    <w:rsid w:val="005F6FF3"/>
    <w:rsid w:val="006036A2"/>
    <w:rsid w:val="00635FFE"/>
    <w:rsid w:val="006375CC"/>
    <w:rsid w:val="006463C8"/>
    <w:rsid w:val="006B0C8E"/>
    <w:rsid w:val="006B198E"/>
    <w:rsid w:val="006C4F82"/>
    <w:rsid w:val="006C5EE9"/>
    <w:rsid w:val="006E55AD"/>
    <w:rsid w:val="0070503D"/>
    <w:rsid w:val="00742FFA"/>
    <w:rsid w:val="007462CC"/>
    <w:rsid w:val="00765B02"/>
    <w:rsid w:val="00775A08"/>
    <w:rsid w:val="0078384D"/>
    <w:rsid w:val="007B3F0C"/>
    <w:rsid w:val="007B57C8"/>
    <w:rsid w:val="007C7339"/>
    <w:rsid w:val="00811AD6"/>
    <w:rsid w:val="00816CB7"/>
    <w:rsid w:val="00837AEF"/>
    <w:rsid w:val="008606DB"/>
    <w:rsid w:val="00892A4C"/>
    <w:rsid w:val="00895101"/>
    <w:rsid w:val="008C2FDD"/>
    <w:rsid w:val="008C4753"/>
    <w:rsid w:val="008D7517"/>
    <w:rsid w:val="008F538D"/>
    <w:rsid w:val="0090230F"/>
    <w:rsid w:val="00916A51"/>
    <w:rsid w:val="00924517"/>
    <w:rsid w:val="00925AE6"/>
    <w:rsid w:val="009273D5"/>
    <w:rsid w:val="00962B7E"/>
    <w:rsid w:val="00983E19"/>
    <w:rsid w:val="009967DB"/>
    <w:rsid w:val="009A1C62"/>
    <w:rsid w:val="009A24E6"/>
    <w:rsid w:val="009B5018"/>
    <w:rsid w:val="009C0468"/>
    <w:rsid w:val="00A17883"/>
    <w:rsid w:val="00A31677"/>
    <w:rsid w:val="00A41F65"/>
    <w:rsid w:val="00A63D10"/>
    <w:rsid w:val="00A7001B"/>
    <w:rsid w:val="00AA31DD"/>
    <w:rsid w:val="00AD7E89"/>
    <w:rsid w:val="00AE5E5C"/>
    <w:rsid w:val="00B4295F"/>
    <w:rsid w:val="00B63911"/>
    <w:rsid w:val="00B84844"/>
    <w:rsid w:val="00B93C7A"/>
    <w:rsid w:val="00BA3BA3"/>
    <w:rsid w:val="00BD4E13"/>
    <w:rsid w:val="00C3566E"/>
    <w:rsid w:val="00C7475A"/>
    <w:rsid w:val="00C75F76"/>
    <w:rsid w:val="00C85B69"/>
    <w:rsid w:val="00CB06F7"/>
    <w:rsid w:val="00CC0DFD"/>
    <w:rsid w:val="00CE79D5"/>
    <w:rsid w:val="00CF29EA"/>
    <w:rsid w:val="00CF6615"/>
    <w:rsid w:val="00D43F29"/>
    <w:rsid w:val="00D53046"/>
    <w:rsid w:val="00D65CB6"/>
    <w:rsid w:val="00D7305B"/>
    <w:rsid w:val="00DA13D1"/>
    <w:rsid w:val="00DA16C4"/>
    <w:rsid w:val="00DA29B6"/>
    <w:rsid w:val="00DB347C"/>
    <w:rsid w:val="00DB419D"/>
    <w:rsid w:val="00DB5424"/>
    <w:rsid w:val="00DD156E"/>
    <w:rsid w:val="00DD6947"/>
    <w:rsid w:val="00E03928"/>
    <w:rsid w:val="00E461AE"/>
    <w:rsid w:val="00E522B5"/>
    <w:rsid w:val="00E6233F"/>
    <w:rsid w:val="00E82AB0"/>
    <w:rsid w:val="00F327AC"/>
    <w:rsid w:val="00F65F23"/>
    <w:rsid w:val="00F84D33"/>
    <w:rsid w:val="00F87EE6"/>
    <w:rsid w:val="00FA4B8F"/>
    <w:rsid w:val="00FD409F"/>
    <w:rsid w:val="00FE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116</TotalTime>
  <Pages>4</Pages>
  <Words>284</Words>
  <Characters>1677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18</cp:revision>
  <cp:lastPrinted>2011-11-09T18:30:00Z</cp:lastPrinted>
  <dcterms:created xsi:type="dcterms:W3CDTF">2011-11-09T17:35:00Z</dcterms:created>
  <dcterms:modified xsi:type="dcterms:W3CDTF">2012-03-23T12:31:00Z</dcterms:modified>
</cp:coreProperties>
</file>