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97" w:rsidRDefault="00F51B97" w:rsidP="007B3F0C">
      <w:pPr>
        <w:pStyle w:val="Title"/>
      </w:pPr>
    </w:p>
    <w:p w:rsidR="00F51B97" w:rsidRDefault="00F51B97" w:rsidP="007B3F0C">
      <w:pPr>
        <w:pStyle w:val="Title"/>
      </w:pPr>
    </w:p>
    <w:p w:rsidR="00F51B97" w:rsidRDefault="00F51B97" w:rsidP="007B3F0C">
      <w:pPr>
        <w:pStyle w:val="Title"/>
      </w:pPr>
    </w:p>
    <w:p w:rsidR="00F51B97" w:rsidRDefault="00F51B97" w:rsidP="007B3F0C"/>
    <w:p w:rsidR="00F51B97" w:rsidRDefault="00F51B97" w:rsidP="007B3F0C"/>
    <w:p w:rsidR="00F51B97" w:rsidRDefault="00F51B97" w:rsidP="007B3F0C">
      <w:r>
        <w:tab/>
      </w:r>
      <w:r>
        <w:tab/>
      </w:r>
    </w:p>
    <w:p w:rsidR="00F51B97" w:rsidRDefault="00F51B97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F51B97" w:rsidRDefault="00F51B97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VY_22_INOVACE_02-20</w:t>
      </w:r>
    </w:p>
    <w:p w:rsidR="00F51B97" w:rsidRDefault="00F51B97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</w:t>
      </w:r>
      <w:r>
        <w:rPr>
          <w:rFonts w:ascii="Calibri" w:hAnsi="Calibri" w:cs="Calibri"/>
          <w:b/>
          <w:bCs/>
          <w:sz w:val="56"/>
          <w:szCs w:val="56"/>
        </w:rPr>
        <w:t>Toys 3 – Křížovka – předměty, věci</w:t>
      </w:r>
    </w:p>
    <w:p w:rsidR="00F51B97" w:rsidRPr="00556657" w:rsidRDefault="00F51B97" w:rsidP="001B40C2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                         a hračky </w:t>
      </w:r>
    </w:p>
    <w:p w:rsidR="00F51B97" w:rsidRDefault="00F51B97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</w:t>
      </w:r>
    </w:p>
    <w:p w:rsidR="00F51B97" w:rsidRPr="00556657" w:rsidRDefault="00F51B97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F51B97" w:rsidRPr="001B40C2" w:rsidRDefault="00F51B97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F51B97">
        <w:tc>
          <w:tcPr>
            <w:tcW w:w="1215" w:type="pct"/>
          </w:tcPr>
          <w:p w:rsidR="00F51B97" w:rsidRPr="00A63D10" w:rsidRDefault="00F51B9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F51B97" w:rsidRPr="00A63D10" w:rsidRDefault="00F51B9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4. ročník</w:t>
            </w:r>
          </w:p>
        </w:tc>
      </w:tr>
      <w:tr w:rsidR="00F51B97">
        <w:tc>
          <w:tcPr>
            <w:tcW w:w="1215" w:type="pct"/>
          </w:tcPr>
          <w:p w:rsidR="00F51B97" w:rsidRPr="00A63D10" w:rsidRDefault="00F51B97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F51B97" w:rsidRPr="00A63D10" w:rsidRDefault="00F51B9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F51B97">
        <w:tc>
          <w:tcPr>
            <w:tcW w:w="1215" w:type="pct"/>
          </w:tcPr>
          <w:p w:rsidR="00F51B97" w:rsidRPr="00A63D10" w:rsidRDefault="00F51B9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F51B97" w:rsidRPr="00A63D10" w:rsidRDefault="00F51B9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F51B97">
        <w:tc>
          <w:tcPr>
            <w:tcW w:w="1215" w:type="pct"/>
          </w:tcPr>
          <w:p w:rsidR="00F51B97" w:rsidRPr="00A63D10" w:rsidRDefault="00F51B9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F51B97" w:rsidRPr="00A63D10" w:rsidRDefault="00F51B9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Rozšíření základní slovní zásoby</w:t>
            </w:r>
          </w:p>
        </w:tc>
      </w:tr>
      <w:tr w:rsidR="00F51B97">
        <w:tc>
          <w:tcPr>
            <w:tcW w:w="1215" w:type="pct"/>
          </w:tcPr>
          <w:p w:rsidR="00F51B97" w:rsidRPr="00A63D10" w:rsidRDefault="00F51B9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F51B97" w:rsidRPr="003F5764" w:rsidRDefault="00F51B97" w:rsidP="001B40C2">
            <w:pPr>
              <w:rPr>
                <w:rFonts w:ascii="Calibri" w:hAnsi="Calibri" w:cs="Calibri"/>
                <w:sz w:val="30"/>
                <w:szCs w:val="30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Toys  3  -  předměty, hračky a věci   </w:t>
            </w:r>
          </w:p>
        </w:tc>
      </w:tr>
      <w:tr w:rsidR="00F51B97">
        <w:tc>
          <w:tcPr>
            <w:tcW w:w="1215" w:type="pct"/>
          </w:tcPr>
          <w:p w:rsidR="00F51B97" w:rsidRPr="00A63D10" w:rsidRDefault="00F51B9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F51B97" w:rsidRPr="00A63D10" w:rsidRDefault="00F51B9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F51B97">
        <w:tc>
          <w:tcPr>
            <w:tcW w:w="1215" w:type="pct"/>
          </w:tcPr>
          <w:p w:rsidR="00F51B97" w:rsidRPr="00A63D10" w:rsidRDefault="00F51B9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F51B97" w:rsidRPr="00A63D10" w:rsidRDefault="00F51B9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5. 2. 2011</w:t>
            </w:r>
          </w:p>
        </w:tc>
      </w:tr>
      <w:tr w:rsidR="00F51B97">
        <w:tc>
          <w:tcPr>
            <w:tcW w:w="1215" w:type="pct"/>
          </w:tcPr>
          <w:p w:rsidR="00F51B97" w:rsidRPr="00A63D10" w:rsidRDefault="00F51B9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F51B97" w:rsidRPr="00A63D10" w:rsidRDefault="00F51B97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F51B97" w:rsidRDefault="00F51B9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Doplňovačka, křížovka – vyhledej co nejvíce slov</w:t>
            </w:r>
          </w:p>
          <w:p w:rsidR="00F51B97" w:rsidRPr="00A63D10" w:rsidRDefault="00F51B9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</w:t>
            </w:r>
          </w:p>
        </w:tc>
      </w:tr>
      <w:bookmarkEnd w:id="0"/>
    </w:tbl>
    <w:p w:rsidR="00F51B97" w:rsidRPr="001B40C2" w:rsidRDefault="00F51B97" w:rsidP="001B40C2">
      <w:pPr>
        <w:rPr>
          <w:rFonts w:ascii="Calibri" w:hAnsi="Calibri" w:cs="Calibri"/>
          <w:sz w:val="56"/>
          <w:szCs w:val="56"/>
        </w:rPr>
      </w:pPr>
    </w:p>
    <w:p w:rsidR="00F51B97" w:rsidRPr="001B40C2" w:rsidRDefault="00F51B97" w:rsidP="001B40C2">
      <w:pPr>
        <w:rPr>
          <w:rFonts w:ascii="Calibri" w:hAnsi="Calibri" w:cs="Calibri"/>
          <w:sz w:val="56"/>
          <w:szCs w:val="56"/>
        </w:rPr>
      </w:pPr>
    </w:p>
    <w:p w:rsidR="00F51B97" w:rsidRPr="001B40C2" w:rsidRDefault="00F51B97" w:rsidP="001B40C2">
      <w:pPr>
        <w:rPr>
          <w:rFonts w:ascii="Calibri" w:hAnsi="Calibri" w:cs="Calibri"/>
          <w:sz w:val="56"/>
          <w:szCs w:val="56"/>
        </w:rPr>
      </w:pPr>
    </w:p>
    <w:p w:rsidR="00F51B97" w:rsidRDefault="00F51B97" w:rsidP="001B40C2">
      <w:pPr>
        <w:rPr>
          <w:rFonts w:ascii="Calibri" w:hAnsi="Calibri" w:cs="Calibri"/>
          <w:sz w:val="56"/>
          <w:szCs w:val="56"/>
        </w:rPr>
      </w:pPr>
    </w:p>
    <w:p w:rsidR="00F51B97" w:rsidRDefault="00F51B97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0;margin-top:705.05pt;width:445.5pt;height:97.5pt;z-index:-251658240;visibility:visible;mso-position-horizontal:center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F51B97" w:rsidRDefault="00F51B97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F51B97" w:rsidRDefault="00F51B97" w:rsidP="00404D7C">
      <w:pPr>
        <w:rPr>
          <w:rFonts w:ascii="Calibri" w:hAnsi="Calibri" w:cs="Calibri"/>
          <w:sz w:val="36"/>
          <w:szCs w:val="36"/>
        </w:rPr>
      </w:pPr>
    </w:p>
    <w:p w:rsidR="00F51B97" w:rsidRDefault="00F51B97" w:rsidP="00404D7C">
      <w:pPr>
        <w:rPr>
          <w:rFonts w:ascii="Calibri" w:hAnsi="Calibri" w:cs="Calibri"/>
          <w:sz w:val="36"/>
          <w:szCs w:val="36"/>
        </w:rPr>
      </w:pPr>
      <w:r w:rsidRPr="005622D7">
        <w:rPr>
          <w:rFonts w:ascii="Calibri" w:hAnsi="Calibri" w:cs="Calibri"/>
          <w:sz w:val="36"/>
          <w:szCs w:val="36"/>
        </w:rPr>
        <w:object w:dxaOrig="9719" w:dyaOrig="9985">
          <v:shape id="_x0000_i1025" type="#_x0000_t75" style="width:486pt;height:499.5pt" o:ole="">
            <v:imagedata r:id="rId8" o:title=""/>
          </v:shape>
          <o:OLEObject Type="Embed" ProgID="Word.Document.8" ShapeID="_x0000_i1025" DrawAspect="Content" ObjectID="_1394015544" r:id="rId9">
            <o:FieldCodes>\s</o:FieldCodes>
          </o:OLEObject>
        </w:object>
      </w:r>
      <w:r>
        <w:rPr>
          <w:rFonts w:ascii="Calibri" w:hAnsi="Calibri" w:cs="Calibri"/>
          <w:sz w:val="36"/>
          <w:szCs w:val="36"/>
        </w:rPr>
        <w:t xml:space="preserve">Byly použity obrázky ze šablony </w:t>
      </w:r>
      <w:r>
        <w:rPr>
          <w:rFonts w:ascii="Calibri" w:hAnsi="Calibri" w:cs="Calibri"/>
          <w:sz w:val="36"/>
          <w:szCs w:val="36"/>
        </w:rPr>
        <w:softHyphen/>
        <w:t xml:space="preserve">   VY_22_INOVACE_02-15</w:t>
      </w:r>
    </w:p>
    <w:p w:rsidR="00F51B97" w:rsidRDefault="00F51B97" w:rsidP="00404D7C">
      <w:pPr>
        <w:rPr>
          <w:rFonts w:ascii="Calibri" w:hAnsi="Calibri" w:cs="Calibri"/>
          <w:sz w:val="36"/>
          <w:szCs w:val="36"/>
        </w:rPr>
      </w:pPr>
    </w:p>
    <w:p w:rsidR="00F51B97" w:rsidRPr="00404D7C" w:rsidRDefault="00F51B97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F51B97" w:rsidRPr="00404D7C" w:rsidRDefault="00F51B97" w:rsidP="00404D7C">
      <w:pPr>
        <w:rPr>
          <w:rFonts w:ascii="Calibri" w:hAnsi="Calibri" w:cs="Calibri"/>
          <w:sz w:val="36"/>
          <w:szCs w:val="36"/>
        </w:rPr>
      </w:pPr>
    </w:p>
    <w:p w:rsidR="00F51B97" w:rsidRPr="00404D7C" w:rsidRDefault="00F51B97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F51B97" w:rsidRDefault="00F51B97" w:rsidP="00404D7C">
      <w:pPr>
        <w:rPr>
          <w:rFonts w:ascii="Calibri" w:hAnsi="Calibri" w:cs="Calibri"/>
          <w:sz w:val="36"/>
          <w:szCs w:val="36"/>
        </w:rPr>
      </w:pPr>
    </w:p>
    <w:p w:rsidR="00F51B97" w:rsidRPr="00404D7C" w:rsidRDefault="00F51B97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F51B97" w:rsidRDefault="00F51B97" w:rsidP="00404D7C">
      <w:pPr>
        <w:rPr>
          <w:rFonts w:ascii="Calibri" w:hAnsi="Calibri" w:cs="Calibri"/>
          <w:sz w:val="36"/>
          <w:szCs w:val="36"/>
        </w:rPr>
      </w:pPr>
    </w:p>
    <w:p w:rsidR="00F51B97" w:rsidRDefault="00F51B97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</w:t>
      </w:r>
      <w:r>
        <w:rPr>
          <w:rFonts w:ascii="Calibri" w:hAnsi="Calibri" w:cs="Calibri"/>
          <w:sz w:val="36"/>
          <w:szCs w:val="36"/>
        </w:rPr>
        <w:t>. Dostupné z www: snp.cz ISBN 80</w:t>
      </w:r>
    </w:p>
    <w:p w:rsidR="00F51B97" w:rsidRPr="002B5327" w:rsidRDefault="00F51B97" w:rsidP="00404D7C">
      <w:pPr>
        <w:rPr>
          <w:rFonts w:ascii="Calibri" w:hAnsi="Calibri" w:cs="Calibri"/>
          <w:sz w:val="36"/>
          <w:szCs w:val="36"/>
        </w:rPr>
        <w:sectPr w:rsidR="00F51B97" w:rsidRPr="002B5327" w:rsidSect="001C4F35"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284" w:right="1134" w:bottom="142" w:left="1134" w:header="709" w:footer="176" w:gutter="0"/>
          <w:cols w:space="708"/>
          <w:docGrid w:linePitch="326"/>
        </w:sectPr>
      </w:pPr>
      <w:r>
        <w:rPr>
          <w:noProof/>
        </w:rPr>
        <w:pict>
          <v:shape id="_x0000_s1027" type="#_x0000_t75" style="position:absolute;margin-left:0;margin-top:0;width:612.45pt;height:14in;z-index:-251657216;mso-position-horizontal:center;mso-position-vertical:center;mso-position-vertical-relative:margin" wrapcoords="-26 0 -26 21584 21600 21584 21600 0 -26 0">
            <v:imagedata r:id="rId11" o:title=""/>
            <w10:wrap type="tight" anchory="margin"/>
          </v:shape>
        </w:pict>
      </w:r>
    </w:p>
    <w:p w:rsidR="00F51B97" w:rsidRPr="002B5327" w:rsidRDefault="00F51B97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0;margin-top:0;width:612.45pt;height:14in;z-index:-251656192;mso-position-horizontal:center;mso-position-vertical:center;mso-position-vertical-relative:margin" wrapcoords="-26 0 -26 21584 21600 21584 21600 0 -26 0">
            <v:imagedata r:id="rId12" o:title=""/>
            <w10:wrap type="tight" anchory="margin"/>
          </v:shape>
        </w:pict>
      </w:r>
    </w:p>
    <w:sectPr w:rsidR="00F51B97" w:rsidRPr="002B5327" w:rsidSect="001B40C2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B97" w:rsidRDefault="00F51B97">
      <w:r>
        <w:separator/>
      </w:r>
    </w:p>
  </w:endnote>
  <w:endnote w:type="continuationSeparator" w:id="0">
    <w:p w:rsidR="00F51B97" w:rsidRDefault="00F51B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B97" w:rsidRDefault="00F51B97">
    <w:pPr>
      <w:pStyle w:val="Footer"/>
    </w:pPr>
  </w:p>
  <w:p w:rsidR="00F51B97" w:rsidRDefault="00F51B97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B97" w:rsidRDefault="00F51B97">
    <w:pPr>
      <w:pStyle w:val="Footer"/>
    </w:pPr>
  </w:p>
  <w:p w:rsidR="00F51B97" w:rsidRDefault="00F51B97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B97" w:rsidRDefault="00F51B97">
      <w:r>
        <w:separator/>
      </w:r>
    </w:p>
  </w:footnote>
  <w:footnote w:type="continuationSeparator" w:id="0">
    <w:p w:rsidR="00F51B97" w:rsidRDefault="00F51B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2A3"/>
    <w:rsid w:val="00006139"/>
    <w:rsid w:val="0002086F"/>
    <w:rsid w:val="00043451"/>
    <w:rsid w:val="00064AC5"/>
    <w:rsid w:val="00066334"/>
    <w:rsid w:val="000A6369"/>
    <w:rsid w:val="000B2AF0"/>
    <w:rsid w:val="000F3D18"/>
    <w:rsid w:val="00116677"/>
    <w:rsid w:val="001507E5"/>
    <w:rsid w:val="001B40C2"/>
    <w:rsid w:val="001C4F35"/>
    <w:rsid w:val="001E3266"/>
    <w:rsid w:val="001F2738"/>
    <w:rsid w:val="0024437C"/>
    <w:rsid w:val="002B5327"/>
    <w:rsid w:val="002C3628"/>
    <w:rsid w:val="003013D2"/>
    <w:rsid w:val="00366322"/>
    <w:rsid w:val="00376E8E"/>
    <w:rsid w:val="003827E8"/>
    <w:rsid w:val="003A2F15"/>
    <w:rsid w:val="003C1A7E"/>
    <w:rsid w:val="003D5339"/>
    <w:rsid w:val="003F5764"/>
    <w:rsid w:val="00404D7C"/>
    <w:rsid w:val="004368FC"/>
    <w:rsid w:val="004413BA"/>
    <w:rsid w:val="004F0B6F"/>
    <w:rsid w:val="004F36C3"/>
    <w:rsid w:val="0052285F"/>
    <w:rsid w:val="00525028"/>
    <w:rsid w:val="00545CD7"/>
    <w:rsid w:val="00556657"/>
    <w:rsid w:val="005622D7"/>
    <w:rsid w:val="00562C83"/>
    <w:rsid w:val="00576C2A"/>
    <w:rsid w:val="0058701A"/>
    <w:rsid w:val="00591C27"/>
    <w:rsid w:val="005F6FF3"/>
    <w:rsid w:val="006463C8"/>
    <w:rsid w:val="006C46D0"/>
    <w:rsid w:val="006C4F82"/>
    <w:rsid w:val="006E55AD"/>
    <w:rsid w:val="006F4016"/>
    <w:rsid w:val="00742FFA"/>
    <w:rsid w:val="007462CC"/>
    <w:rsid w:val="007B3F0C"/>
    <w:rsid w:val="007B57C8"/>
    <w:rsid w:val="007C7339"/>
    <w:rsid w:val="00811AD6"/>
    <w:rsid w:val="00816CB7"/>
    <w:rsid w:val="00837AEF"/>
    <w:rsid w:val="008606DB"/>
    <w:rsid w:val="008724BB"/>
    <w:rsid w:val="00892A4C"/>
    <w:rsid w:val="008A75DA"/>
    <w:rsid w:val="008C2FDD"/>
    <w:rsid w:val="008F538D"/>
    <w:rsid w:val="00944E47"/>
    <w:rsid w:val="00962B7E"/>
    <w:rsid w:val="00980AAC"/>
    <w:rsid w:val="00983E19"/>
    <w:rsid w:val="009A1C62"/>
    <w:rsid w:val="009C0468"/>
    <w:rsid w:val="00A17883"/>
    <w:rsid w:val="00A63D10"/>
    <w:rsid w:val="00A84702"/>
    <w:rsid w:val="00AE5E5C"/>
    <w:rsid w:val="00B10791"/>
    <w:rsid w:val="00B4295F"/>
    <w:rsid w:val="00B63911"/>
    <w:rsid w:val="00BA3BA3"/>
    <w:rsid w:val="00BE2D06"/>
    <w:rsid w:val="00C3566E"/>
    <w:rsid w:val="00C7475A"/>
    <w:rsid w:val="00C75F76"/>
    <w:rsid w:val="00CC0DFD"/>
    <w:rsid w:val="00CE6165"/>
    <w:rsid w:val="00CE79D5"/>
    <w:rsid w:val="00D53046"/>
    <w:rsid w:val="00D542B5"/>
    <w:rsid w:val="00D7305B"/>
    <w:rsid w:val="00DA13D1"/>
    <w:rsid w:val="00DA16C4"/>
    <w:rsid w:val="00DB347C"/>
    <w:rsid w:val="00DC3A92"/>
    <w:rsid w:val="00DC5520"/>
    <w:rsid w:val="00DD156E"/>
    <w:rsid w:val="00DD6947"/>
    <w:rsid w:val="00DE3D52"/>
    <w:rsid w:val="00E461AE"/>
    <w:rsid w:val="00E522B5"/>
    <w:rsid w:val="00E82AB0"/>
    <w:rsid w:val="00F51B97"/>
    <w:rsid w:val="00F61EE4"/>
    <w:rsid w:val="00F65F23"/>
    <w:rsid w:val="00F70291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4</Pages>
  <Words>147</Words>
  <Characters>869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12</cp:revision>
  <cp:lastPrinted>2011-10-31T12:34:00Z</cp:lastPrinted>
  <dcterms:created xsi:type="dcterms:W3CDTF">2011-11-13T11:03:00Z</dcterms:created>
  <dcterms:modified xsi:type="dcterms:W3CDTF">2012-03-23T12:46:00Z</dcterms:modified>
</cp:coreProperties>
</file>