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DDD" w:rsidRDefault="00C02DDD" w:rsidP="007B3F0C">
      <w:pPr>
        <w:pStyle w:val="Title"/>
      </w:pPr>
    </w:p>
    <w:p w:rsidR="00C02DDD" w:rsidRDefault="00C02DDD" w:rsidP="007B3F0C">
      <w:pPr>
        <w:pStyle w:val="Title"/>
      </w:pPr>
    </w:p>
    <w:p w:rsidR="00C02DDD" w:rsidRDefault="00C02DDD" w:rsidP="007B3F0C"/>
    <w:p w:rsidR="00C02DDD" w:rsidRDefault="00C02DDD" w:rsidP="007B3F0C"/>
    <w:p w:rsidR="00C02DDD" w:rsidRDefault="00C02DDD" w:rsidP="007B3F0C">
      <w:r>
        <w:tab/>
      </w:r>
      <w:r>
        <w:tab/>
      </w:r>
    </w:p>
    <w:p w:rsidR="00C02DDD" w:rsidRDefault="00C02DDD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C02DDD" w:rsidRDefault="00C02DDD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VY_22_INOVACE_02-25</w:t>
      </w:r>
    </w:p>
    <w:p w:rsidR="00C02DDD" w:rsidRPr="001540B8" w:rsidRDefault="00C02DDD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</w:t>
      </w:r>
      <w:r>
        <w:rPr>
          <w:rFonts w:ascii="Calibri" w:hAnsi="Calibri" w:cs="Calibri"/>
          <w:b/>
          <w:bCs/>
          <w:sz w:val="56"/>
          <w:szCs w:val="56"/>
        </w:rPr>
        <w:t>Domestic animals - Is it? (urči ano, ne)</w:t>
      </w:r>
    </w:p>
    <w:p w:rsidR="00C02DDD" w:rsidRPr="001B40C2" w:rsidRDefault="00C02DDD" w:rsidP="001B40C2">
      <w:pPr>
        <w:rPr>
          <w:rFonts w:ascii="Calibri" w:hAnsi="Calibri" w:cs="Calibri"/>
          <w:sz w:val="56"/>
          <w:szCs w:val="56"/>
        </w:rPr>
      </w:pPr>
    </w:p>
    <w:p w:rsidR="00C02DDD" w:rsidRDefault="00C02DDD" w:rsidP="001B40C2">
      <w:pPr>
        <w:rPr>
          <w:rFonts w:ascii="Calibri" w:hAnsi="Calibri" w:cs="Calibri"/>
          <w:sz w:val="56"/>
          <w:szCs w:val="56"/>
        </w:rPr>
      </w:pPr>
    </w:p>
    <w:p w:rsidR="00C02DDD" w:rsidRPr="001B40C2" w:rsidRDefault="00C02DDD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C02DDD">
        <w:tc>
          <w:tcPr>
            <w:tcW w:w="1215" w:type="pct"/>
          </w:tcPr>
          <w:p w:rsidR="00C02DDD" w:rsidRPr="00A63D10" w:rsidRDefault="00C02DD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C02DDD" w:rsidRPr="00A63D10" w:rsidRDefault="00C02DD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C02DDD">
        <w:tc>
          <w:tcPr>
            <w:tcW w:w="1215" w:type="pct"/>
          </w:tcPr>
          <w:p w:rsidR="00C02DDD" w:rsidRPr="00A63D10" w:rsidRDefault="00C02DDD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C02DDD" w:rsidRPr="00A63D10" w:rsidRDefault="00C02DD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02DDD">
        <w:tc>
          <w:tcPr>
            <w:tcW w:w="1215" w:type="pct"/>
          </w:tcPr>
          <w:p w:rsidR="00C02DDD" w:rsidRPr="00A63D10" w:rsidRDefault="00C02DD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C02DDD" w:rsidRPr="00A63D10" w:rsidRDefault="00C02DD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02DDD">
        <w:tc>
          <w:tcPr>
            <w:tcW w:w="1215" w:type="pct"/>
          </w:tcPr>
          <w:p w:rsidR="00C02DDD" w:rsidRPr="00A63D10" w:rsidRDefault="00C02DD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C02DDD" w:rsidRPr="00A63D10" w:rsidRDefault="00C02DD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C02DDD">
        <w:tc>
          <w:tcPr>
            <w:tcW w:w="1215" w:type="pct"/>
          </w:tcPr>
          <w:p w:rsidR="00C02DDD" w:rsidRPr="00A63D10" w:rsidRDefault="00C02DD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C02DDD" w:rsidRPr="00A63D10" w:rsidRDefault="00C02DD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Domestic animals – domácí zvířata  Is it? ano, ne</w:t>
            </w:r>
          </w:p>
        </w:tc>
      </w:tr>
      <w:tr w:rsidR="00C02DDD">
        <w:tc>
          <w:tcPr>
            <w:tcW w:w="1215" w:type="pct"/>
          </w:tcPr>
          <w:p w:rsidR="00C02DDD" w:rsidRPr="00A63D10" w:rsidRDefault="00C02DD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C02DDD" w:rsidRPr="00A63D10" w:rsidRDefault="00C02DD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C02DDD">
        <w:tc>
          <w:tcPr>
            <w:tcW w:w="1215" w:type="pct"/>
          </w:tcPr>
          <w:p w:rsidR="00C02DDD" w:rsidRPr="00A63D10" w:rsidRDefault="00C02DD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C02DDD" w:rsidRPr="00A63D10" w:rsidRDefault="00C02DD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25.2. 2011</w:t>
            </w:r>
          </w:p>
        </w:tc>
      </w:tr>
      <w:tr w:rsidR="00C02DDD">
        <w:tc>
          <w:tcPr>
            <w:tcW w:w="1215" w:type="pct"/>
          </w:tcPr>
          <w:p w:rsidR="00C02DDD" w:rsidRPr="00A63D10" w:rsidRDefault="00C02DD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C02DDD" w:rsidRPr="00A63D10" w:rsidRDefault="00C02DD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C02DDD" w:rsidRDefault="00C02DD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Kladné nebo záporné rozhodnutí   Is it? – yes, no</w:t>
            </w:r>
          </w:p>
          <w:p w:rsidR="00C02DDD" w:rsidRPr="00A63D10" w:rsidRDefault="00C02DD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</w:tc>
      </w:tr>
      <w:bookmarkEnd w:id="0"/>
    </w:tbl>
    <w:p w:rsidR="00C02DDD" w:rsidRPr="001B40C2" w:rsidRDefault="00C02DDD" w:rsidP="001B40C2">
      <w:pPr>
        <w:rPr>
          <w:rFonts w:ascii="Calibri" w:hAnsi="Calibri" w:cs="Calibri"/>
          <w:sz w:val="56"/>
          <w:szCs w:val="56"/>
        </w:rPr>
      </w:pPr>
    </w:p>
    <w:p w:rsidR="00C02DDD" w:rsidRPr="001B40C2" w:rsidRDefault="00C02DDD" w:rsidP="001B40C2">
      <w:pPr>
        <w:rPr>
          <w:rFonts w:ascii="Calibri" w:hAnsi="Calibri" w:cs="Calibri"/>
          <w:sz w:val="56"/>
          <w:szCs w:val="56"/>
        </w:rPr>
      </w:pPr>
    </w:p>
    <w:p w:rsidR="00C02DDD" w:rsidRPr="001B40C2" w:rsidRDefault="00C02DDD" w:rsidP="001B40C2">
      <w:pPr>
        <w:rPr>
          <w:rFonts w:ascii="Calibri" w:hAnsi="Calibri" w:cs="Calibri"/>
          <w:sz w:val="56"/>
          <w:szCs w:val="56"/>
        </w:rPr>
      </w:pPr>
    </w:p>
    <w:p w:rsidR="00C02DDD" w:rsidRDefault="00C02DDD" w:rsidP="001B40C2">
      <w:pPr>
        <w:rPr>
          <w:rFonts w:ascii="Calibri" w:hAnsi="Calibri" w:cs="Calibri"/>
          <w:sz w:val="56"/>
          <w:szCs w:val="56"/>
        </w:rPr>
      </w:pPr>
    </w:p>
    <w:p w:rsidR="00C02DDD" w:rsidRDefault="00C02DD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0;margin-top:705.05pt;width:445.5pt;height:97.5pt;z-index:-251658240;visibility:visible;mso-position-horizontal:center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C02DDD" w:rsidRDefault="00C02DD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02DDD" w:rsidRPr="00404D7C" w:rsidRDefault="00C02DDD" w:rsidP="00091C67">
      <w:pPr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Způsob využití</w:t>
      </w:r>
    </w:p>
    <w:p w:rsidR="00C02DDD" w:rsidRPr="00404D7C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</w:p>
    <w:p w:rsidR="00C02DDD" w:rsidRPr="00404D7C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Pracovní list slouží pro upevnění vizuální podoby slova.</w:t>
      </w:r>
    </w:p>
    <w:p w:rsidR="00C02DDD" w:rsidRPr="00404D7C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Děti doplňují písmena</w:t>
      </w:r>
      <w:r>
        <w:rPr>
          <w:rFonts w:ascii="Calibri" w:hAnsi="Calibri" w:cs="Calibri"/>
          <w:sz w:val="36"/>
          <w:szCs w:val="36"/>
        </w:rPr>
        <w:t xml:space="preserve"> prvních nejjednodušších angl. s</w:t>
      </w:r>
      <w:r w:rsidRPr="00404D7C">
        <w:rPr>
          <w:rFonts w:ascii="Calibri" w:hAnsi="Calibri" w:cs="Calibri"/>
          <w:sz w:val="36"/>
          <w:szCs w:val="36"/>
        </w:rPr>
        <w:t>lov</w:t>
      </w:r>
      <w:r>
        <w:rPr>
          <w:rFonts w:ascii="Calibri" w:hAnsi="Calibri" w:cs="Calibri"/>
          <w:sz w:val="36"/>
          <w:szCs w:val="36"/>
        </w:rPr>
        <w:t>.</w:t>
      </w:r>
    </w:p>
    <w:p w:rsidR="00C02DDD" w:rsidRPr="00404D7C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Další využití:</w:t>
      </w:r>
    </w:p>
    <w:p w:rsidR="00C02DDD" w:rsidRPr="00404D7C" w:rsidRDefault="00C02DDD" w:rsidP="00091C67">
      <w:pPr>
        <w:widowControl/>
        <w:numPr>
          <w:ilvl w:val="0"/>
          <w:numId w:val="1"/>
        </w:numPr>
        <w:tabs>
          <w:tab w:val="num" w:pos="851"/>
        </w:tabs>
        <w:suppressAutoHyphens w:val="0"/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najdi slova začínající na stejné písmeno</w:t>
      </w:r>
    </w:p>
    <w:p w:rsidR="00C02DDD" w:rsidRPr="00404D7C" w:rsidRDefault="00C02DDD" w:rsidP="00091C67">
      <w:pPr>
        <w:widowControl/>
        <w:numPr>
          <w:ilvl w:val="0"/>
          <w:numId w:val="1"/>
        </w:numPr>
        <w:tabs>
          <w:tab w:val="num" w:pos="851"/>
        </w:tabs>
        <w:suppressAutoHyphens w:val="0"/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diktá</w:t>
      </w:r>
      <w:r>
        <w:rPr>
          <w:rFonts w:ascii="Calibri" w:hAnsi="Calibri" w:cs="Calibri"/>
          <w:sz w:val="36"/>
          <w:szCs w:val="36"/>
        </w:rPr>
        <w:t>t barev – „colour the frog green</w:t>
      </w:r>
      <w:r w:rsidRPr="00404D7C">
        <w:rPr>
          <w:rFonts w:ascii="Calibri" w:hAnsi="Calibri" w:cs="Calibri"/>
          <w:sz w:val="36"/>
          <w:szCs w:val="36"/>
        </w:rPr>
        <w:t>“</w:t>
      </w:r>
    </w:p>
    <w:p w:rsidR="00C02DDD" w:rsidRPr="00404D7C" w:rsidRDefault="00C02DDD" w:rsidP="00091C67">
      <w:pPr>
        <w:widowControl/>
        <w:numPr>
          <w:ilvl w:val="0"/>
          <w:numId w:val="1"/>
        </w:numPr>
        <w:tabs>
          <w:tab w:val="num" w:pos="851"/>
        </w:tabs>
        <w:suppressAutoHyphens w:val="0"/>
        <w:overflowPunct/>
        <w:autoSpaceDE/>
        <w:autoSpaceDN/>
        <w:adjustRightInd/>
        <w:spacing w:after="120"/>
        <w:ind w:left="0" w:firstLine="0"/>
        <w:jc w:val="both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vybarvi obrázky, které spolu mohou souviset</w:t>
      </w:r>
    </w:p>
    <w:p w:rsidR="00C02DDD" w:rsidRPr="001540B8" w:rsidRDefault="00C02DDD" w:rsidP="00091C67">
      <w:pPr>
        <w:tabs>
          <w:tab w:val="num" w:pos="851"/>
        </w:tabs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př. kohout, slepice, kuře     </w:t>
      </w:r>
    </w:p>
    <w:p w:rsidR="00C02DDD" w:rsidRPr="001540B8" w:rsidRDefault="00C02DDD" w:rsidP="00091C67">
      <w:pPr>
        <w:tabs>
          <w:tab w:val="num" w:pos="851"/>
        </w:tabs>
        <w:spacing w:after="120"/>
        <w:jc w:val="both"/>
        <w:rPr>
          <w:rFonts w:ascii="Calibri" w:hAnsi="Calibri" w:cs="Calibri"/>
          <w:sz w:val="36"/>
          <w:szCs w:val="36"/>
        </w:rPr>
      </w:pPr>
    </w:p>
    <w:p w:rsidR="00C02DDD" w:rsidRPr="001540B8" w:rsidRDefault="00C02DDD" w:rsidP="00091C67">
      <w:pPr>
        <w:tabs>
          <w:tab w:val="num" w:pos="851"/>
        </w:tabs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 w:rsidRPr="001540B8">
        <w:rPr>
          <w:rFonts w:ascii="Calibri" w:hAnsi="Calibri" w:cs="Calibri"/>
          <w:b/>
          <w:bCs/>
          <w:sz w:val="36"/>
          <w:szCs w:val="36"/>
        </w:rPr>
        <w:t>Předpokládané znalosti</w:t>
      </w:r>
    </w:p>
    <w:p w:rsidR="00C02DDD" w:rsidRPr="00404D7C" w:rsidRDefault="00C02DDD" w:rsidP="00091C67">
      <w:pPr>
        <w:tabs>
          <w:tab w:val="num" w:pos="851"/>
        </w:tabs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  <w:lang w:val="en-US"/>
        </w:rPr>
        <w:t>Slovíčka ze šablony VY_22_INOVACE_02-23</w:t>
      </w:r>
    </w:p>
    <w:p w:rsidR="00C02DDD" w:rsidRPr="00404D7C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</w:p>
    <w:p w:rsidR="00C02DDD" w:rsidRPr="00404D7C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</w:p>
    <w:p w:rsidR="00C02DDD" w:rsidRPr="00404D7C" w:rsidRDefault="00C02DDD" w:rsidP="00091C67">
      <w:pPr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Použité zdroje</w:t>
      </w:r>
    </w:p>
    <w:p w:rsidR="00C02DDD" w:rsidRPr="00404D7C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C02DDD" w:rsidRPr="00404D7C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C02DDD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s. Dostupné z www: snp.cz ISBN 80</w:t>
      </w:r>
    </w:p>
    <w:p w:rsidR="00C02DDD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C02DDD" w:rsidRDefault="00C02DDD" w:rsidP="00091C67">
      <w:pPr>
        <w:spacing w:after="120"/>
        <w:jc w:val="both"/>
        <w:rPr>
          <w:rFonts w:ascii="Calibri" w:hAnsi="Calibri" w:cs="Calibri"/>
          <w:sz w:val="36"/>
          <w:szCs w:val="36"/>
        </w:rPr>
      </w:pPr>
    </w:p>
    <w:p w:rsidR="00C02DDD" w:rsidRPr="00C71609" w:rsidRDefault="00C02DDD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margin-left:0;margin-top:0;width:612.45pt;height:14in;z-index:-251657216;mso-position-horizontal:center;mso-position-vertical:center;mso-position-vertical-relative:margin" wrapcoords="-26 0 -26 21584 21600 21584 21600 0 -26 0">
            <v:imagedata r:id="rId8" o:title=""/>
            <w10:wrap type="tight" anchory="margin"/>
          </v:shape>
        </w:pict>
      </w:r>
    </w:p>
    <w:p w:rsidR="00C02DDD" w:rsidRPr="00C71609" w:rsidRDefault="00C02DDD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margin-left:0;margin-top:0;width:612.45pt;height:14in;z-index:-251656192;mso-position-horizontal:center;mso-position-vertical:center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C02DDD" w:rsidRDefault="00C02DDD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9" type="#_x0000_t75" style="position:absolute;margin-left:-43.65pt;margin-top:-29.5pt;width:8in;height:749.8pt;z-index:251661312;mso-position-vertical-relative:margin" wrapcoords="7875 648 7875 994 -28 1037 -28 21146 21600 21146 21600 1058 21488 1037 18788 994 20756 907 20953 821 20841 648 7875 648">
            <v:imagedata r:id="rId10" o:title=""/>
            <w10:wrap type="tight" anchory="margin"/>
          </v:shape>
          <o:OLEObject Type="Embed" ProgID="Word.Document.8" ShapeID="_x0000_s1029" DrawAspect="Content" ObjectID="_1394965412" r:id="rId11">
            <o:FieldCodes>\s</o:FieldCodes>
          </o:OLEObject>
        </w:pict>
      </w:r>
    </w:p>
    <w:p w:rsidR="00C02DDD" w:rsidRPr="00C71609" w:rsidRDefault="00C02DDD" w:rsidP="00404D7C">
      <w:pPr>
        <w:rPr>
          <w:rFonts w:ascii="Calibri" w:hAnsi="Calibri" w:cs="Calibri"/>
          <w:sz w:val="36"/>
          <w:szCs w:val="36"/>
        </w:rPr>
        <w:sectPr w:rsidR="00C02DDD" w:rsidRPr="00C71609" w:rsidSect="00091C67">
          <w:foot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418" w:left="1134" w:header="709" w:footer="176" w:gutter="0"/>
          <w:cols w:space="708"/>
          <w:docGrid w:linePitch="326"/>
        </w:sectPr>
      </w:pPr>
    </w:p>
    <w:p w:rsidR="00C02DDD" w:rsidRDefault="00C02DDD" w:rsidP="00C71609">
      <w:pPr>
        <w:rPr>
          <w:rFonts w:ascii="Calibri" w:hAnsi="Calibri" w:cs="Calibri"/>
          <w:b/>
          <w:bCs/>
          <w:sz w:val="44"/>
          <w:szCs w:val="44"/>
        </w:rPr>
      </w:pPr>
    </w:p>
    <w:p w:rsidR="00C02DDD" w:rsidRDefault="00C02DDD" w:rsidP="00C71609">
      <w:pPr>
        <w:rPr>
          <w:rFonts w:ascii="Calibri" w:hAnsi="Calibri" w:cs="Calibri"/>
          <w:b/>
          <w:bCs/>
          <w:sz w:val="44"/>
          <w:szCs w:val="44"/>
        </w:rPr>
      </w:pPr>
    </w:p>
    <w:p w:rsidR="00C02DDD" w:rsidRPr="0047478F" w:rsidRDefault="00C02DDD" w:rsidP="00C71609">
      <w:pPr>
        <w:rPr>
          <w:rFonts w:ascii="Calibri" w:hAnsi="Calibri" w:cs="Calibri"/>
          <w:b/>
          <w:bCs/>
          <w:sz w:val="44"/>
          <w:szCs w:val="44"/>
        </w:rPr>
      </w:pPr>
      <w:r w:rsidRPr="0047478F">
        <w:rPr>
          <w:rFonts w:ascii="Calibri" w:hAnsi="Calibri" w:cs="Calibri"/>
          <w:b/>
          <w:bCs/>
          <w:sz w:val="44"/>
          <w:szCs w:val="44"/>
        </w:rPr>
        <w:t>Seznam slov k listu      Domestic  animals</w:t>
      </w:r>
    </w:p>
    <w:p w:rsidR="00C02DDD" w:rsidRPr="0047478F" w:rsidRDefault="00C02DDD" w:rsidP="00C71609">
      <w:pPr>
        <w:rPr>
          <w:sz w:val="40"/>
          <w:szCs w:val="40"/>
        </w:rPr>
      </w:pPr>
    </w:p>
    <w:tbl>
      <w:tblPr>
        <w:tblW w:w="0" w:type="auto"/>
        <w:tblInd w:w="-106" w:type="dxa"/>
        <w:tblLook w:val="01E0"/>
      </w:tblPr>
      <w:tblGrid>
        <w:gridCol w:w="723"/>
        <w:gridCol w:w="1683"/>
        <w:gridCol w:w="1683"/>
        <w:gridCol w:w="748"/>
        <w:gridCol w:w="748"/>
        <w:gridCol w:w="1870"/>
        <w:gridCol w:w="1885"/>
      </w:tblGrid>
      <w:tr w:rsidR="00C02DDD" w:rsidRPr="0047478F">
        <w:tc>
          <w:tcPr>
            <w:tcW w:w="669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1.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cat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kočka</w:t>
            </w: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11.</w:t>
            </w:r>
          </w:p>
        </w:tc>
        <w:tc>
          <w:tcPr>
            <w:tcW w:w="1870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sheep</w:t>
            </w:r>
          </w:p>
        </w:tc>
        <w:tc>
          <w:tcPr>
            <w:tcW w:w="1885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ovce</w:t>
            </w:r>
          </w:p>
        </w:tc>
      </w:tr>
      <w:tr w:rsidR="00C02DDD" w:rsidRPr="0047478F">
        <w:tc>
          <w:tcPr>
            <w:tcW w:w="669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2.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dog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pes</w:t>
            </w: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12.</w:t>
            </w:r>
          </w:p>
        </w:tc>
        <w:tc>
          <w:tcPr>
            <w:tcW w:w="1870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mouse</w:t>
            </w:r>
          </w:p>
        </w:tc>
        <w:tc>
          <w:tcPr>
            <w:tcW w:w="1885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myš</w:t>
            </w:r>
          </w:p>
        </w:tc>
      </w:tr>
      <w:tr w:rsidR="00C02DDD" w:rsidRPr="0047478F">
        <w:tc>
          <w:tcPr>
            <w:tcW w:w="669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3.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cow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kráva</w:t>
            </w: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13.</w:t>
            </w:r>
          </w:p>
        </w:tc>
        <w:tc>
          <w:tcPr>
            <w:tcW w:w="1870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snake</w:t>
            </w:r>
          </w:p>
        </w:tc>
        <w:tc>
          <w:tcPr>
            <w:tcW w:w="1885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had</w:t>
            </w:r>
          </w:p>
        </w:tc>
      </w:tr>
      <w:tr w:rsidR="00C02DDD" w:rsidRPr="0047478F">
        <w:tc>
          <w:tcPr>
            <w:tcW w:w="669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4.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fish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ryba</w:t>
            </w: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14.</w:t>
            </w:r>
          </w:p>
        </w:tc>
        <w:tc>
          <w:tcPr>
            <w:tcW w:w="1870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horse</w:t>
            </w:r>
          </w:p>
        </w:tc>
        <w:tc>
          <w:tcPr>
            <w:tcW w:w="1885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kůň</w:t>
            </w:r>
          </w:p>
        </w:tc>
      </w:tr>
      <w:tr w:rsidR="00C02DDD" w:rsidRPr="0047478F">
        <w:tc>
          <w:tcPr>
            <w:tcW w:w="669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5.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bird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pták</w:t>
            </w: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15.</w:t>
            </w:r>
          </w:p>
        </w:tc>
        <w:tc>
          <w:tcPr>
            <w:tcW w:w="1870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goose</w:t>
            </w:r>
          </w:p>
        </w:tc>
        <w:tc>
          <w:tcPr>
            <w:tcW w:w="1885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husa</w:t>
            </w:r>
          </w:p>
        </w:tc>
      </w:tr>
      <w:tr w:rsidR="00C02DDD" w:rsidRPr="0047478F">
        <w:tc>
          <w:tcPr>
            <w:tcW w:w="669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6.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goat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koza</w:t>
            </w: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16.</w:t>
            </w:r>
          </w:p>
        </w:tc>
        <w:tc>
          <w:tcPr>
            <w:tcW w:w="1870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donkey</w:t>
            </w:r>
          </w:p>
        </w:tc>
        <w:tc>
          <w:tcPr>
            <w:tcW w:w="1885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osel</w:t>
            </w:r>
          </w:p>
        </w:tc>
      </w:tr>
      <w:tr w:rsidR="00C02DDD" w:rsidRPr="0047478F">
        <w:tc>
          <w:tcPr>
            <w:tcW w:w="669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7.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cock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kohout</w:t>
            </w: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17.</w:t>
            </w:r>
          </w:p>
        </w:tc>
        <w:tc>
          <w:tcPr>
            <w:tcW w:w="1870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rabbit</w:t>
            </w:r>
          </w:p>
        </w:tc>
        <w:tc>
          <w:tcPr>
            <w:tcW w:w="1885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králík</w:t>
            </w:r>
          </w:p>
        </w:tc>
      </w:tr>
      <w:tr w:rsidR="00C02DDD" w:rsidRPr="0047478F">
        <w:tc>
          <w:tcPr>
            <w:tcW w:w="669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8.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hen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slepice</w:t>
            </w: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18.</w:t>
            </w:r>
          </w:p>
        </w:tc>
        <w:tc>
          <w:tcPr>
            <w:tcW w:w="1870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chicken</w:t>
            </w:r>
          </w:p>
        </w:tc>
        <w:tc>
          <w:tcPr>
            <w:tcW w:w="1885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kuře</w:t>
            </w:r>
          </w:p>
        </w:tc>
      </w:tr>
      <w:tr w:rsidR="00C02DDD" w:rsidRPr="0047478F">
        <w:tc>
          <w:tcPr>
            <w:tcW w:w="669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9.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duck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kachna</w:t>
            </w: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19.</w:t>
            </w:r>
          </w:p>
        </w:tc>
        <w:tc>
          <w:tcPr>
            <w:tcW w:w="1870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turkey</w:t>
            </w:r>
          </w:p>
        </w:tc>
        <w:tc>
          <w:tcPr>
            <w:tcW w:w="1885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krocan</w:t>
            </w:r>
          </w:p>
        </w:tc>
      </w:tr>
      <w:tr w:rsidR="00C02DDD" w:rsidRPr="0047478F">
        <w:tc>
          <w:tcPr>
            <w:tcW w:w="669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10.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pig</w:t>
            </w:r>
          </w:p>
        </w:tc>
        <w:tc>
          <w:tcPr>
            <w:tcW w:w="1683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prase</w:t>
            </w: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20.</w:t>
            </w:r>
          </w:p>
        </w:tc>
        <w:tc>
          <w:tcPr>
            <w:tcW w:w="1870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butterfly</w:t>
            </w:r>
          </w:p>
        </w:tc>
        <w:tc>
          <w:tcPr>
            <w:tcW w:w="1885" w:type="dxa"/>
          </w:tcPr>
          <w:p w:rsidR="00C02DDD" w:rsidRPr="0047478F" w:rsidRDefault="00C02DDD" w:rsidP="003E18BB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motýl</w:t>
            </w:r>
          </w:p>
        </w:tc>
      </w:tr>
    </w:tbl>
    <w:p w:rsidR="00C02DDD" w:rsidRPr="009611BE" w:rsidRDefault="00C02DDD" w:rsidP="00C71609">
      <w:pPr>
        <w:tabs>
          <w:tab w:val="left" w:pos="1020"/>
        </w:tabs>
        <w:spacing w:after="120"/>
      </w:pPr>
      <w:r>
        <w:rPr>
          <w:noProof/>
        </w:rPr>
        <w:pict>
          <v:shape id="_x0000_s1030" type="#_x0000_t75" style="position:absolute;margin-left:28.35pt;margin-top:669.2pt;width:445.5pt;height:97.5pt;z-index:-251654144;visibility:visible;mso-position-horizontal-relative:text;mso-position-vertical-relative:page" wrapcoords="-36 0 -36 21434 21600 21434 21600 0 -36 0">
            <v:imagedata r:id="rId7" o:title=""/>
            <w10:wrap type="tight" anchory="page"/>
          </v:shape>
        </w:pict>
      </w:r>
    </w:p>
    <w:sectPr w:rsidR="00C02DDD" w:rsidRPr="009611BE" w:rsidSect="001B40C2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DDD" w:rsidRDefault="00C02DDD">
      <w:r>
        <w:separator/>
      </w:r>
    </w:p>
  </w:endnote>
  <w:endnote w:type="continuationSeparator" w:id="0">
    <w:p w:rsidR="00C02DDD" w:rsidRDefault="00C02D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DDD" w:rsidRDefault="00C02DDD">
    <w:pPr>
      <w:pStyle w:val="Footer"/>
    </w:pPr>
  </w:p>
  <w:p w:rsidR="00C02DDD" w:rsidRDefault="00C02DDD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DDD" w:rsidRDefault="00C02DDD">
    <w:pPr>
      <w:pStyle w:val="Footer"/>
    </w:pPr>
  </w:p>
  <w:p w:rsidR="00C02DDD" w:rsidRDefault="00C02DDD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DDD" w:rsidRDefault="00C02DDD">
      <w:r>
        <w:separator/>
      </w:r>
    </w:p>
  </w:footnote>
  <w:footnote w:type="continuationSeparator" w:id="0">
    <w:p w:rsidR="00C02DDD" w:rsidRDefault="00C02D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35ACC"/>
    <w:rsid w:val="00064AC5"/>
    <w:rsid w:val="00066334"/>
    <w:rsid w:val="000670BE"/>
    <w:rsid w:val="00091C67"/>
    <w:rsid w:val="000B2AF0"/>
    <w:rsid w:val="00116677"/>
    <w:rsid w:val="001279A2"/>
    <w:rsid w:val="00141ED8"/>
    <w:rsid w:val="001507E5"/>
    <w:rsid w:val="001540B8"/>
    <w:rsid w:val="00172095"/>
    <w:rsid w:val="001A3545"/>
    <w:rsid w:val="001A6BCB"/>
    <w:rsid w:val="001B40C2"/>
    <w:rsid w:val="001E3266"/>
    <w:rsid w:val="002356C8"/>
    <w:rsid w:val="00256258"/>
    <w:rsid w:val="003265D8"/>
    <w:rsid w:val="00366322"/>
    <w:rsid w:val="00376E8E"/>
    <w:rsid w:val="003827E8"/>
    <w:rsid w:val="003A2F15"/>
    <w:rsid w:val="003D5339"/>
    <w:rsid w:val="003E18BB"/>
    <w:rsid w:val="00404D7C"/>
    <w:rsid w:val="00456134"/>
    <w:rsid w:val="0047478F"/>
    <w:rsid w:val="004F36C3"/>
    <w:rsid w:val="00545E30"/>
    <w:rsid w:val="00576C2A"/>
    <w:rsid w:val="0058701A"/>
    <w:rsid w:val="00591C27"/>
    <w:rsid w:val="005967CF"/>
    <w:rsid w:val="005F6FF3"/>
    <w:rsid w:val="006463C8"/>
    <w:rsid w:val="006C4F82"/>
    <w:rsid w:val="006E55AD"/>
    <w:rsid w:val="00742FFA"/>
    <w:rsid w:val="007462CC"/>
    <w:rsid w:val="007B3F0C"/>
    <w:rsid w:val="007B57C8"/>
    <w:rsid w:val="007B7DAA"/>
    <w:rsid w:val="007C7339"/>
    <w:rsid w:val="00811AD6"/>
    <w:rsid w:val="00816CB7"/>
    <w:rsid w:val="00831516"/>
    <w:rsid w:val="00837AEF"/>
    <w:rsid w:val="00857614"/>
    <w:rsid w:val="008606DB"/>
    <w:rsid w:val="00892A4C"/>
    <w:rsid w:val="008C2FDD"/>
    <w:rsid w:val="008F5246"/>
    <w:rsid w:val="008F538D"/>
    <w:rsid w:val="009611BE"/>
    <w:rsid w:val="00962B7E"/>
    <w:rsid w:val="0098261D"/>
    <w:rsid w:val="00983E19"/>
    <w:rsid w:val="009A1C62"/>
    <w:rsid w:val="009C0468"/>
    <w:rsid w:val="00A17883"/>
    <w:rsid w:val="00A63D10"/>
    <w:rsid w:val="00AE5E5C"/>
    <w:rsid w:val="00B27930"/>
    <w:rsid w:val="00B32530"/>
    <w:rsid w:val="00B4295F"/>
    <w:rsid w:val="00B46E1B"/>
    <w:rsid w:val="00B63911"/>
    <w:rsid w:val="00BA3BA3"/>
    <w:rsid w:val="00C02DDD"/>
    <w:rsid w:val="00C3566E"/>
    <w:rsid w:val="00C71609"/>
    <w:rsid w:val="00C7475A"/>
    <w:rsid w:val="00C75F76"/>
    <w:rsid w:val="00C85F0F"/>
    <w:rsid w:val="00CC0DFD"/>
    <w:rsid w:val="00CE79D5"/>
    <w:rsid w:val="00D22470"/>
    <w:rsid w:val="00D41642"/>
    <w:rsid w:val="00D43DBD"/>
    <w:rsid w:val="00D53046"/>
    <w:rsid w:val="00D7305B"/>
    <w:rsid w:val="00DA13D1"/>
    <w:rsid w:val="00DA16C4"/>
    <w:rsid w:val="00DB347C"/>
    <w:rsid w:val="00DD156E"/>
    <w:rsid w:val="00DD6947"/>
    <w:rsid w:val="00E05C60"/>
    <w:rsid w:val="00E14E8C"/>
    <w:rsid w:val="00E461AE"/>
    <w:rsid w:val="00E522B5"/>
    <w:rsid w:val="00E82AB0"/>
    <w:rsid w:val="00F0430A"/>
    <w:rsid w:val="00F44A95"/>
    <w:rsid w:val="00F65F23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6</Pages>
  <Words>232</Words>
  <Characters>1373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10</cp:revision>
  <cp:lastPrinted>2011-10-31T12:34:00Z</cp:lastPrinted>
  <dcterms:created xsi:type="dcterms:W3CDTF">2011-11-27T10:14:00Z</dcterms:created>
  <dcterms:modified xsi:type="dcterms:W3CDTF">2012-04-03T11:37:00Z</dcterms:modified>
</cp:coreProperties>
</file>