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F90" w:rsidRDefault="00787F90" w:rsidP="009B24D8">
      <w:pPr>
        <w:pStyle w:val="Title"/>
        <w:jc w:val="left"/>
      </w:pPr>
    </w:p>
    <w:p w:rsidR="00787F90" w:rsidRDefault="00787F90" w:rsidP="007B3F0C"/>
    <w:p w:rsidR="00787F90" w:rsidRDefault="00787F90" w:rsidP="007B3F0C"/>
    <w:p w:rsidR="00787F90" w:rsidRDefault="00787F90" w:rsidP="007B3F0C"/>
    <w:p w:rsidR="00787F90" w:rsidRDefault="00787F90" w:rsidP="007B3F0C"/>
    <w:p w:rsidR="00787F90" w:rsidRDefault="00787F90" w:rsidP="007B3F0C">
      <w:r>
        <w:tab/>
      </w:r>
      <w:r>
        <w:tab/>
      </w:r>
    </w:p>
    <w:p w:rsidR="00787F90" w:rsidRDefault="00787F90"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787F90" w:rsidRDefault="00787F90" w:rsidP="007B3F0C">
      <w:pPr>
        <w:jc w:val="center"/>
        <w:rPr>
          <w:rFonts w:ascii="Calibri" w:hAnsi="Calibri" w:cs="Calibri"/>
          <w:b/>
          <w:bCs/>
          <w:sz w:val="56"/>
          <w:szCs w:val="56"/>
        </w:rPr>
      </w:pPr>
      <w:r>
        <w:rPr>
          <w:rFonts w:ascii="Calibri" w:hAnsi="Calibri" w:cs="Calibri"/>
          <w:b/>
          <w:bCs/>
          <w:sz w:val="56"/>
          <w:szCs w:val="56"/>
        </w:rPr>
        <w:t>VY_22_INOVACE_02-30</w:t>
      </w:r>
    </w:p>
    <w:p w:rsidR="00787F90" w:rsidRDefault="00787F90"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ZOO animals – Otazník – odděl slova</w:t>
      </w:r>
    </w:p>
    <w:p w:rsidR="00787F90" w:rsidRDefault="00787F90" w:rsidP="001B40C2">
      <w:pPr>
        <w:rPr>
          <w:rFonts w:ascii="Calibri" w:hAnsi="Calibri" w:cs="Calibri"/>
          <w:b/>
          <w:bCs/>
          <w:sz w:val="56"/>
          <w:szCs w:val="56"/>
        </w:rPr>
      </w:pPr>
    </w:p>
    <w:p w:rsidR="00787F90" w:rsidRPr="009B24D8" w:rsidRDefault="00787F90" w:rsidP="001B40C2">
      <w:pPr>
        <w:rPr>
          <w:rFonts w:ascii="Calibri" w:hAnsi="Calibri" w:cs="Calibri"/>
          <w:b/>
          <w:bCs/>
          <w:sz w:val="56"/>
          <w:szCs w:val="56"/>
        </w:rPr>
      </w:pPr>
    </w:p>
    <w:p w:rsidR="00787F90" w:rsidRPr="001B40C2" w:rsidRDefault="00787F90"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787F90">
        <w:tc>
          <w:tcPr>
            <w:tcW w:w="1215" w:type="pct"/>
          </w:tcPr>
          <w:p w:rsidR="00787F90" w:rsidRPr="00A63D10" w:rsidRDefault="00787F90"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2. ročník</w:t>
            </w:r>
          </w:p>
        </w:tc>
      </w:tr>
      <w:tr w:rsidR="00787F90">
        <w:tc>
          <w:tcPr>
            <w:tcW w:w="1215" w:type="pct"/>
          </w:tcPr>
          <w:p w:rsidR="00787F90" w:rsidRPr="00A63D10" w:rsidRDefault="00787F90"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Jazyk a jazyková komunikace</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Anglický jazyk</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Základní slovní zásoba - rozšíření</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ZOO animals – zvířata v ZOO      Otazník – odděl slova</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Miloslava Boháčová</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787F90" w:rsidRPr="00A63D10" w:rsidRDefault="00787F90" w:rsidP="001B40C2">
            <w:pPr>
              <w:rPr>
                <w:rFonts w:ascii="Calibri" w:hAnsi="Calibri" w:cs="Calibri"/>
                <w:sz w:val="28"/>
                <w:szCs w:val="28"/>
              </w:rPr>
            </w:pPr>
            <w:r>
              <w:rPr>
                <w:rFonts w:ascii="Calibri" w:hAnsi="Calibri" w:cs="Calibri"/>
                <w:sz w:val="28"/>
                <w:szCs w:val="28"/>
              </w:rPr>
              <w:t>25.3. 2011</w:t>
            </w:r>
          </w:p>
        </w:tc>
      </w:tr>
      <w:tr w:rsidR="00787F90">
        <w:tc>
          <w:tcPr>
            <w:tcW w:w="1215" w:type="pct"/>
          </w:tcPr>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Metodický popis,</w:t>
            </w:r>
          </w:p>
          <w:p w:rsidR="00787F90" w:rsidRPr="00A63D10" w:rsidRDefault="00787F90"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787F90" w:rsidRDefault="00787F90" w:rsidP="001B40C2">
            <w:pPr>
              <w:rPr>
                <w:rFonts w:ascii="Calibri" w:hAnsi="Calibri" w:cs="Calibri"/>
                <w:sz w:val="28"/>
                <w:szCs w:val="28"/>
              </w:rPr>
            </w:pPr>
            <w:r>
              <w:rPr>
                <w:rFonts w:ascii="Calibri" w:hAnsi="Calibri" w:cs="Calibri"/>
                <w:sz w:val="28"/>
                <w:szCs w:val="28"/>
              </w:rPr>
              <w:t>Písemná podoba anglických slov-spelling</w:t>
            </w:r>
          </w:p>
          <w:p w:rsidR="00787F90" w:rsidRPr="00A63D10" w:rsidRDefault="00787F90" w:rsidP="001B40C2">
            <w:pPr>
              <w:rPr>
                <w:rFonts w:ascii="Calibri" w:hAnsi="Calibri" w:cs="Calibri"/>
                <w:sz w:val="28"/>
                <w:szCs w:val="28"/>
              </w:rPr>
            </w:pPr>
            <w:r>
              <w:rPr>
                <w:rFonts w:ascii="Calibri" w:hAnsi="Calibri" w:cs="Calibri"/>
                <w:sz w:val="28"/>
                <w:szCs w:val="28"/>
              </w:rPr>
              <w:t>Odděl slovo a přiřaď jej k obrázku. Upevnění slovní zásoby</w:t>
            </w:r>
          </w:p>
        </w:tc>
      </w:tr>
      <w:bookmarkEnd w:id="0"/>
    </w:tbl>
    <w:p w:rsidR="00787F90" w:rsidRPr="001B40C2" w:rsidRDefault="00787F90" w:rsidP="001B40C2">
      <w:pPr>
        <w:rPr>
          <w:rFonts w:ascii="Calibri" w:hAnsi="Calibri" w:cs="Calibri"/>
          <w:sz w:val="56"/>
          <w:szCs w:val="56"/>
        </w:rPr>
      </w:pPr>
    </w:p>
    <w:p w:rsidR="00787F90" w:rsidRPr="001B40C2" w:rsidRDefault="00787F90" w:rsidP="001B40C2">
      <w:pPr>
        <w:rPr>
          <w:rFonts w:ascii="Calibri" w:hAnsi="Calibri" w:cs="Calibri"/>
          <w:sz w:val="56"/>
          <w:szCs w:val="56"/>
        </w:rPr>
      </w:pPr>
    </w:p>
    <w:p w:rsidR="00787F90" w:rsidRPr="001B40C2" w:rsidRDefault="00787F90" w:rsidP="001B40C2">
      <w:pPr>
        <w:rPr>
          <w:rFonts w:ascii="Calibri" w:hAnsi="Calibri" w:cs="Calibri"/>
          <w:sz w:val="56"/>
          <w:szCs w:val="56"/>
        </w:rPr>
      </w:pPr>
    </w:p>
    <w:p w:rsidR="00787F90" w:rsidRDefault="00787F90" w:rsidP="001B40C2">
      <w:pPr>
        <w:rPr>
          <w:rFonts w:ascii="Calibri" w:hAnsi="Calibri" w:cs="Calibri"/>
          <w:sz w:val="56"/>
          <w:szCs w:val="56"/>
        </w:rPr>
      </w:pPr>
    </w:p>
    <w:p w:rsidR="00787F90" w:rsidRDefault="00787F90" w:rsidP="001B40C2">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34.35pt;margin-top:693.2pt;width:445.5pt;height:97.5pt;z-index:-251661312;visibility:visible;mso-position-vertical-relative:page" wrapcoords="-36 0 -36 21434 21600 21434 21600 0 -36 0">
            <v:imagedata r:id="rId7" o:title=""/>
            <w10:wrap type="tight" anchory="page"/>
          </v:shape>
        </w:pict>
      </w:r>
      <w:r>
        <w:rPr>
          <w:rFonts w:ascii="Calibri" w:hAnsi="Calibri" w:cs="Calibri"/>
          <w:sz w:val="56"/>
          <w:szCs w:val="56"/>
        </w:rPr>
        <w:tab/>
      </w:r>
    </w:p>
    <w:p w:rsidR="00787F90" w:rsidRDefault="00787F90" w:rsidP="001B40C2">
      <w:pPr>
        <w:tabs>
          <w:tab w:val="left" w:pos="1020"/>
        </w:tabs>
        <w:rPr>
          <w:rFonts w:ascii="Calibri" w:hAnsi="Calibri" w:cs="Calibri"/>
          <w:sz w:val="56"/>
          <w:szCs w:val="56"/>
        </w:rPr>
      </w:pPr>
    </w:p>
    <w:p w:rsidR="00787F90" w:rsidRDefault="00787F90" w:rsidP="00404D7C">
      <w:pPr>
        <w:rPr>
          <w:rFonts w:ascii="Calibri" w:hAnsi="Calibri" w:cs="Calibri"/>
          <w:sz w:val="36"/>
          <w:szCs w:val="36"/>
        </w:rPr>
      </w:pPr>
    </w:p>
    <w:p w:rsidR="00787F90" w:rsidRPr="00404D7C" w:rsidRDefault="00787F90" w:rsidP="00404D7C">
      <w:pPr>
        <w:rPr>
          <w:rFonts w:ascii="Calibri" w:hAnsi="Calibri" w:cs="Calibri"/>
          <w:sz w:val="36"/>
          <w:szCs w:val="36"/>
        </w:rPr>
        <w:sectPr w:rsidR="00787F90" w:rsidRPr="00404D7C" w:rsidSect="00404D7C">
          <w:footerReference w:type="default" r:id="rId8"/>
          <w:footnotePr>
            <w:pos w:val="beneathText"/>
            <w:numRestart w:val="eachPage"/>
          </w:footnotePr>
          <w:endnotePr>
            <w:numFmt w:val="decimal"/>
          </w:endnotePr>
          <w:pgSz w:w="11905" w:h="16837"/>
          <w:pgMar w:top="1134" w:right="1134" w:bottom="1134" w:left="1134" w:header="709" w:footer="176" w:gutter="0"/>
          <w:cols w:space="708"/>
          <w:docGrid w:linePitch="326"/>
        </w:sectPr>
      </w:pPr>
    </w:p>
    <w:p w:rsidR="00787F90" w:rsidRDefault="00787F90" w:rsidP="001B40C2">
      <w:pPr>
        <w:tabs>
          <w:tab w:val="left" w:pos="1020"/>
        </w:tabs>
        <w:rPr>
          <w:rFonts w:ascii="Calibri" w:hAnsi="Calibri" w:cs="Calibri"/>
          <w:sz w:val="56"/>
          <w:szCs w:val="56"/>
        </w:rPr>
      </w:pPr>
      <w:r>
        <w:rPr>
          <w:noProof/>
        </w:rPr>
        <w:pict>
          <v:shape id="_x0000_s1027" type="#_x0000_t75" style="position:absolute;margin-left:5.4pt;margin-top:27.2pt;width:453pt;height:474pt;z-index:251657216;mso-position-vertical-relative:margin" wrapcoords="858 171 0 205 -36 684 322 820 9155 1265 1109 1367 -36 1401 -36 1880 9763 2358 10800 2358 1073 2597 966 2905 2432 2905 2432 3144 7367 3452 10800 3452 3362 3657 966 3794 966 4204 7403 4546 10800 4546 2396 4853 2503 5092 966 5092 1073 5434 10800 5639 2468 6015 2468 6186 966 6254 1073 6528 10800 6733 2468 7211 966 7451 1073 7827 10800 7827 10800 12201 -36 12372 -36 12851 9083 13295 10800 13295 823 13568 -36 13637 -36 14081 6366 14389 36 14457 36 14935 14090 14935 -36 15346 -36 15824 4363 16029 10800 16029 0 16508 0 16986 3004 17123 10800 17123 358 17430 0 17465 36 17909 4399 18114 10800 18216 1752 18456 0 18592 107 18763 -36 19071 536 19071 10800 19310 0 19447 0 19959 9083 20404 10800 20404 1574 20575 -36 20643 36 21122 4399 21224 4577 21224 4649 20951 10800 20404 11122 20404 14126 19925 14197 19549 13661 19447 10800 19310 17881 19242 21528 19071 21493 18661 13160 18046 13947 17909 13768 17670 13911 17499 13625 17430 10800 17123 18596 17123 21564 16986 21421 16576 21528 16371 10764 15995 10192 15482 10836 15482 14233 15038 21564 14935 21528 14457 10800 14389 21099 14218 21600 14149 21350 13842 21600 13739 21171 13534 10764 13295 4721 12748 10800 12201 10800 7827 20062 7827 20813 7792 20527 7280 20599 7143 10800 6733 13661 6665 15056 6494 14948 6084 14197 5981 10800 5639 15556 5468 17309 5332 17201 4990 15914 4887 10800 4546 10013 3999 10800 3452 17702 3042 17738 2529 10764 2358 9656 1811 10764 1265 3111 718 4613 684 4542 171 1073 171 858 171">
            <v:imagedata r:id="rId9" o:title=""/>
            <w10:wrap type="tight" anchory="margin"/>
          </v:shape>
          <o:OLEObject Type="Embed" ProgID="Word.Document.8" ShapeID="_x0000_s1027" DrawAspect="Content" ObjectID="_1394020792" r:id="rId10">
            <o:FieldCodes>\s</o:FieldCodes>
          </o:OLEObject>
        </w:pict>
      </w: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r>
        <w:rPr>
          <w:noProof/>
        </w:rPr>
        <w:pict>
          <v:shape id="_x0000_s1028" type="#_x0000_t75" style="position:absolute;margin-left:10.35pt;margin-top:687.2pt;width:445.5pt;height:97.5pt;z-index:-251660288;visibility:visible;mso-position-vertical-relative:page" wrapcoords="-36 0 -36 21434 21600 21434 21600 0 -36 0">
            <v:imagedata r:id="rId7" o:title=""/>
            <w10:wrap type="tight" anchory="page"/>
          </v:shape>
        </w:pict>
      </w:r>
      <w:r>
        <w:rPr>
          <w:rFonts w:ascii="Calibri" w:hAnsi="Calibri" w:cs="Calibri"/>
          <w:sz w:val="56"/>
          <w:szCs w:val="56"/>
        </w:rPr>
        <w:t xml:space="preserve">  </w:t>
      </w: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36"/>
          <w:szCs w:val="36"/>
        </w:rPr>
      </w:pPr>
      <w:r>
        <w:rPr>
          <w:rFonts w:ascii="Calibri" w:hAnsi="Calibri" w:cs="Calibri"/>
          <w:sz w:val="56"/>
          <w:szCs w:val="56"/>
        </w:rPr>
        <w:t xml:space="preserve">  </w:t>
      </w:r>
      <w:r w:rsidRPr="00D4533A">
        <w:rPr>
          <w:rFonts w:ascii="Calibri" w:hAnsi="Calibri" w:cs="Calibri"/>
          <w:sz w:val="36"/>
          <w:szCs w:val="36"/>
        </w:rPr>
        <w:t>Byly použity obrázky ze šablony</w:t>
      </w:r>
      <w:r>
        <w:rPr>
          <w:rFonts w:ascii="Calibri" w:hAnsi="Calibri" w:cs="Calibri"/>
          <w:sz w:val="36"/>
          <w:szCs w:val="36"/>
        </w:rPr>
        <w:t xml:space="preserve"> VY_22_INOVACE_02-29</w:t>
      </w:r>
    </w:p>
    <w:p w:rsidR="00787F90" w:rsidRPr="00D4533A" w:rsidRDefault="00787F90" w:rsidP="001B40C2">
      <w:pPr>
        <w:tabs>
          <w:tab w:val="left" w:pos="1020"/>
        </w:tabs>
        <w:rPr>
          <w:rFonts w:ascii="Calibri" w:hAnsi="Calibri" w:cs="Calibri"/>
          <w:sz w:val="36"/>
          <w:szCs w:val="3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r>
        <w:rPr>
          <w:noProof/>
        </w:rPr>
        <w:pict>
          <v:shape id="_x0000_s1029" type="#_x0000_t75" style="position:absolute;margin-left:-120.6pt;margin-top:-20.8pt;width:612pt;height:14in;z-index:-251657216;mso-position-vertical-relative:margin" wrapcoords="-26 0 -26 21584 21600 21584 21600 0 -26 0">
            <v:imagedata r:id="rId11" o:title=""/>
            <w10:wrap type="tight" anchory="margin"/>
          </v:shape>
        </w:pict>
      </w:r>
    </w:p>
    <w:p w:rsidR="00787F90" w:rsidRDefault="00787F90" w:rsidP="002F6642">
      <w:pPr>
        <w:tabs>
          <w:tab w:val="left" w:pos="1020"/>
        </w:tabs>
        <w:rPr>
          <w:rFonts w:ascii="Calibri" w:hAnsi="Calibri" w:cs="Calibri"/>
          <w:sz w:val="56"/>
          <w:szCs w:val="56"/>
        </w:rPr>
      </w:pPr>
      <w:r>
        <w:rPr>
          <w:noProof/>
        </w:rPr>
        <w:pict>
          <v:shape id="_x0000_s1030" type="#_x0000_t75" style="position:absolute;margin-left:-30.6pt;margin-top:-62.8pt;width:612pt;height:14in;z-index:-251656192;mso-position-vertical-relative:margin" wrapcoords="-26 0 -26 21584 21600 21584 21600 0 -26 0">
            <v:imagedata r:id="rId12" o:title=""/>
            <w10:wrap type="tight" anchory="margin"/>
          </v:shape>
        </w:pict>
      </w:r>
    </w:p>
    <w:p w:rsidR="00787F90" w:rsidRDefault="00787F90" w:rsidP="002F6642">
      <w:pPr>
        <w:tabs>
          <w:tab w:val="left" w:pos="1020"/>
        </w:tabs>
        <w:rPr>
          <w:rFonts w:ascii="Calibri" w:hAnsi="Calibri" w:cs="Calibri"/>
          <w:sz w:val="56"/>
          <w:szCs w:val="56"/>
        </w:rPr>
      </w:pPr>
    </w:p>
    <w:p w:rsidR="00787F90" w:rsidRDefault="00787F90" w:rsidP="002F6642">
      <w:pPr>
        <w:tabs>
          <w:tab w:val="left" w:pos="1020"/>
        </w:tabs>
        <w:rPr>
          <w:rFonts w:ascii="Calibri" w:hAnsi="Calibri" w:cs="Calibri"/>
          <w:sz w:val="56"/>
          <w:szCs w:val="56"/>
        </w:rPr>
      </w:pPr>
    </w:p>
    <w:p w:rsidR="00787F90" w:rsidRDefault="00787F90" w:rsidP="002F6642">
      <w:pPr>
        <w:tabs>
          <w:tab w:val="left" w:pos="1020"/>
        </w:tabs>
        <w:rPr>
          <w:rFonts w:ascii="Calibri" w:hAnsi="Calibri" w:cs="Calibri"/>
          <w:b/>
          <w:bCs/>
          <w:sz w:val="48"/>
          <w:szCs w:val="48"/>
        </w:rPr>
      </w:pPr>
      <w:r w:rsidRPr="00ED417F">
        <w:rPr>
          <w:rFonts w:ascii="Calibri" w:hAnsi="Calibri" w:cs="Calibri"/>
          <w:b/>
          <w:bCs/>
          <w:sz w:val="48"/>
          <w:szCs w:val="48"/>
        </w:rPr>
        <w:t xml:space="preserve">  Seznam slov k</w:t>
      </w:r>
      <w:r>
        <w:rPr>
          <w:rFonts w:ascii="Calibri" w:hAnsi="Calibri" w:cs="Calibri"/>
          <w:b/>
          <w:bCs/>
          <w:sz w:val="48"/>
          <w:szCs w:val="48"/>
        </w:rPr>
        <w:t> </w:t>
      </w:r>
      <w:r w:rsidRPr="00ED417F">
        <w:rPr>
          <w:rFonts w:ascii="Calibri" w:hAnsi="Calibri" w:cs="Calibri"/>
          <w:b/>
          <w:bCs/>
          <w:sz w:val="48"/>
          <w:szCs w:val="48"/>
        </w:rPr>
        <w:t>listu</w:t>
      </w:r>
      <w:r>
        <w:rPr>
          <w:rFonts w:ascii="Calibri" w:hAnsi="Calibri" w:cs="Calibri"/>
          <w:b/>
          <w:bCs/>
          <w:sz w:val="48"/>
          <w:szCs w:val="48"/>
        </w:rPr>
        <w:t xml:space="preserve">    ZOO  animals</w:t>
      </w:r>
    </w:p>
    <w:p w:rsidR="00787F90" w:rsidRDefault="00787F90" w:rsidP="002F6642">
      <w:pPr>
        <w:tabs>
          <w:tab w:val="left" w:pos="1020"/>
        </w:tabs>
        <w:rPr>
          <w:rFonts w:ascii="Calibri" w:hAnsi="Calibri" w:cs="Calibri"/>
          <w:b/>
          <w:bCs/>
          <w:sz w:val="48"/>
          <w:szCs w:val="48"/>
        </w:rPr>
      </w:pPr>
    </w:p>
    <w:p w:rsidR="00787F90" w:rsidRDefault="00787F90" w:rsidP="002F6642">
      <w:pPr>
        <w:tabs>
          <w:tab w:val="left" w:pos="1020"/>
        </w:tabs>
        <w:rPr>
          <w:rFonts w:ascii="Calibri" w:hAnsi="Calibri" w:cs="Calibri"/>
          <w:b/>
          <w:bCs/>
          <w:sz w:val="48"/>
          <w:szCs w:val="48"/>
        </w:rPr>
      </w:pPr>
    </w:p>
    <w:p w:rsidR="00787F90" w:rsidRDefault="00787F90" w:rsidP="002F6642">
      <w:pPr>
        <w:tabs>
          <w:tab w:val="left" w:pos="1020"/>
        </w:tabs>
        <w:rPr>
          <w:rFonts w:ascii="Calibri" w:hAnsi="Calibri" w:cs="Calibri"/>
          <w:sz w:val="36"/>
          <w:szCs w:val="36"/>
        </w:rPr>
      </w:pPr>
      <w:r>
        <w:rPr>
          <w:rFonts w:ascii="Calibri" w:hAnsi="Calibri" w:cs="Calibri"/>
          <w:sz w:val="36"/>
          <w:szCs w:val="36"/>
        </w:rPr>
        <w:t>1.    hippo                hroch                 11.   penguin        tučňák</w:t>
      </w:r>
    </w:p>
    <w:p w:rsidR="00787F90" w:rsidRDefault="00787F90" w:rsidP="002F6642">
      <w:pPr>
        <w:tabs>
          <w:tab w:val="left" w:pos="1020"/>
        </w:tabs>
        <w:rPr>
          <w:rFonts w:ascii="Calibri" w:hAnsi="Calibri" w:cs="Calibri"/>
          <w:sz w:val="36"/>
          <w:szCs w:val="36"/>
        </w:rPr>
      </w:pPr>
      <w:r>
        <w:rPr>
          <w:rFonts w:ascii="Calibri" w:hAnsi="Calibri" w:cs="Calibri"/>
          <w:sz w:val="36"/>
          <w:szCs w:val="36"/>
        </w:rPr>
        <w:t>2.   zebra                 zebra                  12.   bufflo            bůvol</w:t>
      </w:r>
    </w:p>
    <w:p w:rsidR="00787F90" w:rsidRDefault="00787F90" w:rsidP="002F6642">
      <w:pPr>
        <w:tabs>
          <w:tab w:val="left" w:pos="1020"/>
        </w:tabs>
        <w:rPr>
          <w:rFonts w:ascii="Calibri" w:hAnsi="Calibri" w:cs="Calibri"/>
          <w:sz w:val="36"/>
          <w:szCs w:val="36"/>
        </w:rPr>
      </w:pPr>
      <w:r>
        <w:rPr>
          <w:rFonts w:ascii="Calibri" w:hAnsi="Calibri" w:cs="Calibri"/>
          <w:sz w:val="36"/>
          <w:szCs w:val="36"/>
        </w:rPr>
        <w:t>3.   panda               panda                 13.   lion                 lev</w:t>
      </w:r>
    </w:p>
    <w:p w:rsidR="00787F90" w:rsidRDefault="00787F90" w:rsidP="003468D2">
      <w:pPr>
        <w:rPr>
          <w:rFonts w:ascii="Calibri" w:hAnsi="Calibri" w:cs="Calibri"/>
          <w:sz w:val="36"/>
          <w:szCs w:val="36"/>
        </w:rPr>
      </w:pPr>
      <w:r>
        <w:rPr>
          <w:rFonts w:ascii="Calibri" w:hAnsi="Calibri" w:cs="Calibri"/>
          <w:sz w:val="36"/>
          <w:szCs w:val="36"/>
        </w:rPr>
        <w:t>4.   koala                 koala                  14.   camel            velbloud</w:t>
      </w:r>
    </w:p>
    <w:p w:rsidR="00787F90" w:rsidRDefault="00787F90" w:rsidP="002F6642">
      <w:pPr>
        <w:tabs>
          <w:tab w:val="left" w:pos="1020"/>
        </w:tabs>
        <w:rPr>
          <w:rFonts w:ascii="Calibri" w:hAnsi="Calibri" w:cs="Calibri"/>
          <w:sz w:val="36"/>
          <w:szCs w:val="36"/>
        </w:rPr>
      </w:pPr>
      <w:r>
        <w:rPr>
          <w:rFonts w:ascii="Calibri" w:hAnsi="Calibri" w:cs="Calibri"/>
          <w:sz w:val="36"/>
          <w:szCs w:val="36"/>
        </w:rPr>
        <w:t>5.   eagel                 orel                     15.   parrot            papošek</w:t>
      </w:r>
    </w:p>
    <w:p w:rsidR="00787F90" w:rsidRDefault="00787F90" w:rsidP="002F6642">
      <w:pPr>
        <w:tabs>
          <w:tab w:val="left" w:pos="1020"/>
        </w:tabs>
        <w:rPr>
          <w:rFonts w:ascii="Calibri" w:hAnsi="Calibri" w:cs="Calibri"/>
          <w:sz w:val="36"/>
          <w:szCs w:val="36"/>
        </w:rPr>
      </w:pPr>
      <w:r>
        <w:rPr>
          <w:rFonts w:ascii="Calibri" w:hAnsi="Calibri" w:cs="Calibri"/>
          <w:sz w:val="36"/>
          <w:szCs w:val="36"/>
        </w:rPr>
        <w:t>6.   tiger                  tygr                     16.   crocodile       krokodýl</w:t>
      </w:r>
    </w:p>
    <w:p w:rsidR="00787F90" w:rsidRDefault="00787F90" w:rsidP="002F6642">
      <w:pPr>
        <w:tabs>
          <w:tab w:val="left" w:pos="1020"/>
        </w:tabs>
        <w:rPr>
          <w:rFonts w:ascii="Calibri" w:hAnsi="Calibri" w:cs="Calibri"/>
          <w:sz w:val="36"/>
          <w:szCs w:val="36"/>
        </w:rPr>
      </w:pPr>
      <w:r>
        <w:rPr>
          <w:rFonts w:ascii="Calibri" w:hAnsi="Calibri" w:cs="Calibri"/>
          <w:sz w:val="36"/>
          <w:szCs w:val="36"/>
        </w:rPr>
        <w:t>7.   jaguar               jaguár                 17.   kangaroo       klokan</w:t>
      </w:r>
    </w:p>
    <w:p w:rsidR="00787F90" w:rsidRDefault="00787F90" w:rsidP="002F6642">
      <w:pPr>
        <w:tabs>
          <w:tab w:val="left" w:pos="1020"/>
        </w:tabs>
        <w:rPr>
          <w:rFonts w:ascii="Calibri" w:hAnsi="Calibri" w:cs="Calibri"/>
          <w:sz w:val="36"/>
          <w:szCs w:val="36"/>
        </w:rPr>
      </w:pPr>
      <w:r>
        <w:rPr>
          <w:rFonts w:ascii="Calibri" w:hAnsi="Calibri" w:cs="Calibri"/>
          <w:sz w:val="36"/>
          <w:szCs w:val="36"/>
        </w:rPr>
        <w:t>8.   giraffe               žirafa                  18.   rhino              nosorožec</w:t>
      </w:r>
    </w:p>
    <w:p w:rsidR="00787F90" w:rsidRDefault="00787F90" w:rsidP="002F6642">
      <w:pPr>
        <w:tabs>
          <w:tab w:val="left" w:pos="1020"/>
        </w:tabs>
        <w:rPr>
          <w:rFonts w:ascii="Calibri" w:hAnsi="Calibri" w:cs="Calibri"/>
          <w:sz w:val="36"/>
          <w:szCs w:val="36"/>
        </w:rPr>
      </w:pPr>
      <w:r>
        <w:rPr>
          <w:rFonts w:ascii="Calibri" w:hAnsi="Calibri" w:cs="Calibri"/>
          <w:sz w:val="36"/>
          <w:szCs w:val="36"/>
        </w:rPr>
        <w:t>9.   monkey             opice                 19.   elephant        slon</w:t>
      </w:r>
    </w:p>
    <w:p w:rsidR="00787F90" w:rsidRPr="00ED417F" w:rsidRDefault="00787F90" w:rsidP="002F6642">
      <w:pPr>
        <w:tabs>
          <w:tab w:val="left" w:pos="1020"/>
        </w:tabs>
        <w:rPr>
          <w:rFonts w:ascii="Calibri" w:hAnsi="Calibri" w:cs="Calibri"/>
          <w:sz w:val="36"/>
          <w:szCs w:val="36"/>
        </w:rPr>
      </w:pPr>
      <w:r>
        <w:rPr>
          <w:rFonts w:ascii="Calibri" w:hAnsi="Calibri" w:cs="Calibri"/>
          <w:sz w:val="36"/>
          <w:szCs w:val="36"/>
        </w:rPr>
        <w:t>10. ostrich              pštros                 20.  polar bear      medvěd lední</w:t>
      </w:r>
    </w:p>
    <w:p w:rsidR="00787F90" w:rsidRPr="00ED417F" w:rsidRDefault="00787F90" w:rsidP="002F6642">
      <w:pPr>
        <w:tabs>
          <w:tab w:val="left" w:pos="1020"/>
        </w:tabs>
        <w:rPr>
          <w:rFonts w:ascii="Calibri" w:hAnsi="Calibri" w:cs="Calibri"/>
          <w:b/>
          <w:bCs/>
          <w:sz w:val="48"/>
          <w:szCs w:val="48"/>
        </w:rPr>
      </w:pPr>
    </w:p>
    <w:p w:rsidR="00787F90" w:rsidRDefault="00787F90" w:rsidP="002F6642">
      <w:pPr>
        <w:tabs>
          <w:tab w:val="left" w:pos="1020"/>
        </w:tabs>
        <w:rPr>
          <w:rFonts w:ascii="Calibri" w:hAnsi="Calibri" w:cs="Calibri"/>
          <w:sz w:val="56"/>
          <w:szCs w:val="56"/>
        </w:rPr>
      </w:pPr>
    </w:p>
    <w:p w:rsidR="00787F90" w:rsidRPr="002F6642" w:rsidRDefault="00787F90" w:rsidP="002F6642">
      <w:pPr>
        <w:tabs>
          <w:tab w:val="left" w:pos="1020"/>
        </w:tabs>
        <w:rPr>
          <w:rFonts w:ascii="Calibri" w:hAnsi="Calibri" w:cs="Calibri"/>
          <w:sz w:val="56"/>
          <w:szCs w:val="56"/>
        </w:rPr>
      </w:pPr>
    </w:p>
    <w:p w:rsidR="00787F90" w:rsidRPr="00A62768" w:rsidRDefault="00787F90" w:rsidP="002F6642">
      <w:pPr>
        <w:rPr>
          <w:sz w:val="36"/>
          <w:szCs w:val="36"/>
        </w:rPr>
      </w:pPr>
      <w:r w:rsidRPr="004E0DBC">
        <w:rPr>
          <w:b/>
          <w:bCs/>
        </w:rPr>
        <w:t xml:space="preserve">                            </w:t>
      </w:r>
    </w:p>
    <w:p w:rsidR="00787F90" w:rsidRDefault="00787F90" w:rsidP="001B40C2">
      <w:pPr>
        <w:tabs>
          <w:tab w:val="left" w:pos="1020"/>
        </w:tabs>
        <w:rPr>
          <w:rFonts w:ascii="Calibri" w:hAnsi="Calibri" w:cs="Calibri"/>
          <w:sz w:val="56"/>
          <w:szCs w:val="56"/>
        </w:rPr>
      </w:pPr>
      <w:r w:rsidRPr="00A62768">
        <w:rPr>
          <w:b/>
          <w:bCs/>
          <w:sz w:val="36"/>
          <w:szCs w:val="36"/>
        </w:rPr>
        <w:t xml:space="preserve">                          </w:t>
      </w: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p>
    <w:p w:rsidR="00787F90" w:rsidRDefault="00787F90" w:rsidP="001B40C2">
      <w:pPr>
        <w:tabs>
          <w:tab w:val="left" w:pos="1020"/>
        </w:tabs>
        <w:rPr>
          <w:rFonts w:ascii="Calibri" w:hAnsi="Calibri" w:cs="Calibri"/>
          <w:sz w:val="56"/>
          <w:szCs w:val="56"/>
        </w:rPr>
      </w:pPr>
      <w:r>
        <w:rPr>
          <w:noProof/>
        </w:rPr>
        <w:pict>
          <v:shape id="_x0000_s1031" type="#_x0000_t75" style="position:absolute;margin-left:22.35pt;margin-top:699.2pt;width:445.5pt;height:97.5pt;z-index:-251658240;visibility:visible;mso-position-vertical-relative:page" wrapcoords="-36 0 -36 21434 21600 21434 21600 0 -36 0">
            <v:imagedata r:id="rId7" o:title=""/>
            <w10:wrap type="tight" anchory="page"/>
          </v:shape>
        </w:pict>
      </w:r>
    </w:p>
    <w:sectPr w:rsidR="00787F90" w:rsidSect="00DC4361">
      <w:footerReference w:type="default" r:id="rId13"/>
      <w:footnotePr>
        <w:pos w:val="beneathText"/>
        <w:numRestart w:val="eachPage"/>
      </w:footnotePr>
      <w:endnotePr>
        <w:numFmt w:val="decimal"/>
      </w:endnotePr>
      <w:pgSz w:w="11905" w:h="16837"/>
      <w:pgMar w:top="1560" w:right="565" w:bottom="1955" w:left="993"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90" w:rsidRDefault="00787F90">
      <w:r>
        <w:separator/>
      </w:r>
    </w:p>
  </w:endnote>
  <w:endnote w:type="continuationSeparator" w:id="0">
    <w:p w:rsidR="00787F90" w:rsidRDefault="00787F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90" w:rsidRDefault="00787F90">
    <w:pPr>
      <w:pStyle w:val="Footer"/>
    </w:pPr>
  </w:p>
  <w:p w:rsidR="00787F90" w:rsidRDefault="00787F90">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90" w:rsidRDefault="00787F90">
    <w:pPr>
      <w:pStyle w:val="Footer"/>
    </w:pPr>
  </w:p>
  <w:p w:rsidR="00787F90" w:rsidRDefault="00787F90">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90" w:rsidRDefault="00787F90">
      <w:r>
        <w:separator/>
      </w:r>
    </w:p>
  </w:footnote>
  <w:footnote w:type="continuationSeparator" w:id="0">
    <w:p w:rsidR="00787F90" w:rsidRDefault="00787F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403FB"/>
    <w:rsid w:val="00054892"/>
    <w:rsid w:val="00064AC5"/>
    <w:rsid w:val="00066334"/>
    <w:rsid w:val="000B2AF0"/>
    <w:rsid w:val="000F6372"/>
    <w:rsid w:val="00116677"/>
    <w:rsid w:val="00142C9F"/>
    <w:rsid w:val="001507E5"/>
    <w:rsid w:val="001B40C2"/>
    <w:rsid w:val="001C0110"/>
    <w:rsid w:val="001D7FC3"/>
    <w:rsid w:val="001E3266"/>
    <w:rsid w:val="002F6642"/>
    <w:rsid w:val="003468D2"/>
    <w:rsid w:val="00364D27"/>
    <w:rsid w:val="00366322"/>
    <w:rsid w:val="00376E8E"/>
    <w:rsid w:val="003827E8"/>
    <w:rsid w:val="003A2F15"/>
    <w:rsid w:val="003A700F"/>
    <w:rsid w:val="003C2268"/>
    <w:rsid w:val="003C3414"/>
    <w:rsid w:val="003D5339"/>
    <w:rsid w:val="00404D7C"/>
    <w:rsid w:val="004E0DBC"/>
    <w:rsid w:val="004F36C3"/>
    <w:rsid w:val="004F58B9"/>
    <w:rsid w:val="00576C2A"/>
    <w:rsid w:val="0058701A"/>
    <w:rsid w:val="00591C27"/>
    <w:rsid w:val="005B2584"/>
    <w:rsid w:val="005F6FF3"/>
    <w:rsid w:val="006463C8"/>
    <w:rsid w:val="00663B68"/>
    <w:rsid w:val="006C4F82"/>
    <w:rsid w:val="006E55AD"/>
    <w:rsid w:val="007063E1"/>
    <w:rsid w:val="00710F01"/>
    <w:rsid w:val="00742FFA"/>
    <w:rsid w:val="007462CC"/>
    <w:rsid w:val="00787F90"/>
    <w:rsid w:val="007B3F0C"/>
    <w:rsid w:val="007B57C8"/>
    <w:rsid w:val="007C7339"/>
    <w:rsid w:val="007E1E64"/>
    <w:rsid w:val="00811AD6"/>
    <w:rsid w:val="00816CB7"/>
    <w:rsid w:val="00837AEF"/>
    <w:rsid w:val="008606DB"/>
    <w:rsid w:val="00892A4C"/>
    <w:rsid w:val="008A7033"/>
    <w:rsid w:val="008C2FDD"/>
    <w:rsid w:val="008F538D"/>
    <w:rsid w:val="0091290E"/>
    <w:rsid w:val="00962B7E"/>
    <w:rsid w:val="00973CCF"/>
    <w:rsid w:val="00983E19"/>
    <w:rsid w:val="009A1C62"/>
    <w:rsid w:val="009B24D8"/>
    <w:rsid w:val="009C0468"/>
    <w:rsid w:val="009C5B45"/>
    <w:rsid w:val="00A17883"/>
    <w:rsid w:val="00A37AC2"/>
    <w:rsid w:val="00A5077E"/>
    <w:rsid w:val="00A62768"/>
    <w:rsid w:val="00A63D10"/>
    <w:rsid w:val="00A9622E"/>
    <w:rsid w:val="00AE5E5C"/>
    <w:rsid w:val="00B4295F"/>
    <w:rsid w:val="00B63911"/>
    <w:rsid w:val="00BA3BA3"/>
    <w:rsid w:val="00BE4429"/>
    <w:rsid w:val="00C3566E"/>
    <w:rsid w:val="00C45C2E"/>
    <w:rsid w:val="00C7475A"/>
    <w:rsid w:val="00C75F76"/>
    <w:rsid w:val="00CC0DFD"/>
    <w:rsid w:val="00CE79D5"/>
    <w:rsid w:val="00D03E6F"/>
    <w:rsid w:val="00D4533A"/>
    <w:rsid w:val="00D53046"/>
    <w:rsid w:val="00D7305B"/>
    <w:rsid w:val="00DA13D1"/>
    <w:rsid w:val="00DA16C4"/>
    <w:rsid w:val="00DB347C"/>
    <w:rsid w:val="00DC4361"/>
    <w:rsid w:val="00DD156E"/>
    <w:rsid w:val="00DD6947"/>
    <w:rsid w:val="00E039AD"/>
    <w:rsid w:val="00E30F3B"/>
    <w:rsid w:val="00E461AE"/>
    <w:rsid w:val="00E522B5"/>
    <w:rsid w:val="00E627FA"/>
    <w:rsid w:val="00E82AB0"/>
    <w:rsid w:val="00ED417F"/>
    <w:rsid w:val="00F118AE"/>
    <w:rsid w:val="00F232A2"/>
    <w:rsid w:val="00F65F23"/>
    <w:rsid w:val="00F84D33"/>
    <w:rsid w:val="00F87EE6"/>
    <w:rsid w:val="00F94238"/>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5</Pages>
  <Words>217</Words>
  <Characters>1287</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11</cp:revision>
  <cp:lastPrinted>2011-10-31T12:34:00Z</cp:lastPrinted>
  <dcterms:created xsi:type="dcterms:W3CDTF">2011-11-30T19:09:00Z</dcterms:created>
  <dcterms:modified xsi:type="dcterms:W3CDTF">2012-03-23T14:13:00Z</dcterms:modified>
</cp:coreProperties>
</file>