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495" w:rsidRDefault="00960495" w:rsidP="007B3F0C">
      <w:pPr>
        <w:pStyle w:val="Title"/>
      </w:pPr>
    </w:p>
    <w:p w:rsidR="00960495" w:rsidRDefault="00960495" w:rsidP="007B3F0C">
      <w:pPr>
        <w:pStyle w:val="Title"/>
      </w:pPr>
    </w:p>
    <w:p w:rsidR="00960495" w:rsidRDefault="00960495" w:rsidP="007B3F0C"/>
    <w:p w:rsidR="00960495" w:rsidRDefault="00960495" w:rsidP="007B3F0C"/>
    <w:p w:rsidR="00960495" w:rsidRDefault="00960495" w:rsidP="007B3F0C">
      <w:r>
        <w:tab/>
      </w:r>
      <w:r>
        <w:tab/>
      </w:r>
    </w:p>
    <w:p w:rsidR="00960495" w:rsidRDefault="00960495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60495" w:rsidRDefault="00960495" w:rsidP="00717081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VY_22_INOVACE_02-31</w:t>
      </w:r>
    </w:p>
    <w:p w:rsidR="00960495" w:rsidRPr="00717081" w:rsidRDefault="00960495" w:rsidP="00717081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17081">
        <w:rPr>
          <w:rFonts w:ascii="Calibri" w:hAnsi="Calibri" w:cs="Calibri"/>
          <w:b/>
          <w:bCs/>
          <w:sz w:val="56"/>
          <w:szCs w:val="56"/>
        </w:rPr>
        <w:t>ZOO animals</w:t>
      </w:r>
      <w:r>
        <w:rPr>
          <w:rFonts w:ascii="Calibri" w:hAnsi="Calibri" w:cs="Calibri"/>
          <w:b/>
          <w:bCs/>
          <w:sz w:val="56"/>
          <w:szCs w:val="56"/>
        </w:rPr>
        <w:t xml:space="preserve"> – Is it?( urči ano, ne)</w:t>
      </w:r>
    </w:p>
    <w:p w:rsidR="00960495" w:rsidRDefault="00960495" w:rsidP="001B40C2">
      <w:pPr>
        <w:rPr>
          <w:rFonts w:ascii="Calibri" w:hAnsi="Calibri" w:cs="Calibri"/>
          <w:sz w:val="56"/>
          <w:szCs w:val="56"/>
        </w:rPr>
      </w:pPr>
    </w:p>
    <w:p w:rsidR="00960495" w:rsidRPr="001B40C2" w:rsidRDefault="00960495" w:rsidP="001B40C2">
      <w:pPr>
        <w:rPr>
          <w:rFonts w:ascii="Calibri" w:hAnsi="Calibri" w:cs="Calibri"/>
          <w:sz w:val="56"/>
          <w:szCs w:val="56"/>
        </w:rPr>
      </w:pPr>
    </w:p>
    <w:p w:rsidR="00960495" w:rsidRPr="001B40C2" w:rsidRDefault="00960495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2. ročník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ZOO  animals    Is it? (urči ano, ne)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25.3. 2011</w:t>
            </w:r>
          </w:p>
        </w:tc>
      </w:tr>
      <w:tr w:rsidR="00960495">
        <w:tc>
          <w:tcPr>
            <w:tcW w:w="1215" w:type="pct"/>
          </w:tcPr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60495" w:rsidRPr="00A63D10" w:rsidRDefault="0096049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960495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a záporné rozlišení obrázku     Is it? – yes, no</w:t>
            </w:r>
          </w:p>
          <w:p w:rsidR="00960495" w:rsidRPr="00A63D10" w:rsidRDefault="0096049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</w:tc>
      </w:tr>
      <w:bookmarkEnd w:id="0"/>
    </w:tbl>
    <w:p w:rsidR="00960495" w:rsidRPr="001B40C2" w:rsidRDefault="00960495" w:rsidP="001B40C2">
      <w:pPr>
        <w:rPr>
          <w:rFonts w:ascii="Calibri" w:hAnsi="Calibri" w:cs="Calibri"/>
          <w:sz w:val="56"/>
          <w:szCs w:val="56"/>
        </w:rPr>
      </w:pPr>
    </w:p>
    <w:p w:rsidR="00960495" w:rsidRPr="001B40C2" w:rsidRDefault="00960495" w:rsidP="001B40C2">
      <w:pPr>
        <w:rPr>
          <w:rFonts w:ascii="Calibri" w:hAnsi="Calibri" w:cs="Calibri"/>
          <w:sz w:val="56"/>
          <w:szCs w:val="56"/>
        </w:rPr>
      </w:pPr>
    </w:p>
    <w:p w:rsidR="00960495" w:rsidRPr="001B40C2" w:rsidRDefault="00960495" w:rsidP="001B40C2">
      <w:pPr>
        <w:rPr>
          <w:rFonts w:ascii="Calibri" w:hAnsi="Calibri" w:cs="Calibri"/>
          <w:sz w:val="56"/>
          <w:szCs w:val="56"/>
        </w:rPr>
      </w:pPr>
    </w:p>
    <w:p w:rsidR="00960495" w:rsidRDefault="00960495" w:rsidP="001B40C2">
      <w:pPr>
        <w:rPr>
          <w:rFonts w:ascii="Calibri" w:hAnsi="Calibri" w:cs="Calibri"/>
          <w:sz w:val="56"/>
          <w:szCs w:val="56"/>
        </w:rPr>
      </w:pPr>
    </w:p>
    <w:p w:rsidR="00960495" w:rsidRDefault="0096049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705.05pt;width:445.5pt;height:97.5pt;z-index:-25166080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960495" w:rsidRDefault="0096049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002BE8">
      <w:pPr>
        <w:rPr>
          <w:rFonts w:ascii="Calibri" w:hAnsi="Calibri" w:cs="Calibri"/>
          <w:b/>
          <w:bCs/>
          <w:sz w:val="36"/>
          <w:szCs w:val="36"/>
        </w:rPr>
      </w:pPr>
      <w:r w:rsidRPr="00364AE1">
        <w:rPr>
          <w:rFonts w:ascii="Calibri" w:hAnsi="Calibri" w:cs="Calibri"/>
          <w:b/>
          <w:bCs/>
          <w:sz w:val="36"/>
          <w:szCs w:val="36"/>
        </w:rPr>
        <w:t xml:space="preserve">           Způsob využití.</w:t>
      </w: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Pracovní list slouží pro nejjednodušší určení obrázku.</w:t>
      </w: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Děti vyhodnocují pouze kladnou nebo zápornou odpověď.</w:t>
      </w: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Další využití:</w:t>
      </w:r>
    </w:p>
    <w:p w:rsidR="00960495" w:rsidRPr="00364AE1" w:rsidRDefault="00960495" w:rsidP="00002BE8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najdi slova začínající na stejné písmeno</w:t>
      </w:r>
    </w:p>
    <w:p w:rsidR="00960495" w:rsidRPr="00364AE1" w:rsidRDefault="00960495" w:rsidP="00002BE8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diktát barev – „</w:t>
      </w:r>
      <w:r>
        <w:rPr>
          <w:rFonts w:ascii="Calibri" w:hAnsi="Calibri" w:cs="Calibri"/>
          <w:sz w:val="36"/>
          <w:szCs w:val="36"/>
        </w:rPr>
        <w:t>colour the parrot</w:t>
      </w:r>
      <w:r w:rsidRPr="00364AE1">
        <w:rPr>
          <w:rFonts w:ascii="Calibri" w:hAnsi="Calibri" w:cs="Calibri"/>
          <w:sz w:val="36"/>
          <w:szCs w:val="36"/>
        </w:rPr>
        <w:t xml:space="preserve"> green“</w:t>
      </w:r>
    </w:p>
    <w:p w:rsidR="00960495" w:rsidRPr="00364AE1" w:rsidRDefault="00960495" w:rsidP="00002BE8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vybarvi obrázky, které spolu mohou souviset</w:t>
      </w:r>
    </w:p>
    <w:p w:rsidR="00960495" w:rsidRDefault="00960495" w:rsidP="00002BE8">
      <w:pPr>
        <w:ind w:left="2610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př. </w:t>
      </w:r>
      <w:r>
        <w:rPr>
          <w:rFonts w:ascii="Calibri" w:hAnsi="Calibri" w:cs="Calibri"/>
          <w:sz w:val="36"/>
          <w:szCs w:val="36"/>
        </w:rPr>
        <w:t xml:space="preserve"> - začínají na stejné písmeno</w:t>
      </w:r>
    </w:p>
    <w:p w:rsidR="00960495" w:rsidRPr="00364AE1" w:rsidRDefault="00960495" w:rsidP="00002BE8">
      <w:pPr>
        <w:ind w:left="261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- žijí ve vodě</w:t>
      </w: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</w:p>
    <w:p w:rsidR="00960495" w:rsidRDefault="00960495" w:rsidP="00002BE8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6"/>
          <w:szCs w:val="36"/>
        </w:rPr>
        <w:t xml:space="preserve">     </w:t>
      </w:r>
      <w:r w:rsidRPr="00002BE8">
        <w:rPr>
          <w:rFonts w:ascii="Calibri" w:hAnsi="Calibri" w:cs="Calibri"/>
          <w:sz w:val="32"/>
          <w:szCs w:val="32"/>
        </w:rPr>
        <w:t xml:space="preserve">Předpokládané znalosti – slova ze šablony   </w:t>
      </w:r>
    </w:p>
    <w:p w:rsidR="00960495" w:rsidRPr="00BC48B1" w:rsidRDefault="00960495" w:rsidP="00BC48B1">
      <w:pPr>
        <w:jc w:val="center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</w:t>
      </w:r>
      <w:r w:rsidRPr="00BC48B1">
        <w:rPr>
          <w:rFonts w:ascii="Calibri" w:hAnsi="Calibri" w:cs="Calibri"/>
          <w:sz w:val="36"/>
          <w:szCs w:val="36"/>
        </w:rPr>
        <w:t>VY_22_INOVACE_02-</w:t>
      </w:r>
      <w:r>
        <w:rPr>
          <w:rFonts w:ascii="Calibri" w:hAnsi="Calibri" w:cs="Calibri"/>
          <w:sz w:val="36"/>
          <w:szCs w:val="36"/>
        </w:rPr>
        <w:t>29</w:t>
      </w:r>
    </w:p>
    <w:p w:rsidR="00960495" w:rsidRPr="00002BE8" w:rsidRDefault="00960495" w:rsidP="00002BE8">
      <w:pPr>
        <w:rPr>
          <w:rFonts w:ascii="Calibri" w:hAnsi="Calibri" w:cs="Calibri"/>
          <w:b/>
          <w:bCs/>
          <w:sz w:val="32"/>
          <w:szCs w:val="32"/>
        </w:rPr>
      </w:pPr>
    </w:p>
    <w:p w:rsidR="00960495" w:rsidRPr="00364AE1" w:rsidRDefault="00960495" w:rsidP="00002BE8">
      <w:pPr>
        <w:rPr>
          <w:rFonts w:ascii="Calibri" w:hAnsi="Calibri" w:cs="Calibri"/>
          <w:b/>
          <w:bCs/>
          <w:sz w:val="36"/>
          <w:szCs w:val="36"/>
        </w:rPr>
      </w:pPr>
      <w:r w:rsidRPr="00364AE1">
        <w:rPr>
          <w:rFonts w:ascii="Calibri" w:hAnsi="Calibri" w:cs="Calibri"/>
          <w:b/>
          <w:bCs/>
          <w:sz w:val="36"/>
          <w:szCs w:val="36"/>
        </w:rPr>
        <w:t xml:space="preserve">  </w:t>
      </w:r>
      <w:r>
        <w:rPr>
          <w:rFonts w:ascii="Calibri" w:hAnsi="Calibri" w:cs="Calibri"/>
          <w:b/>
          <w:bCs/>
          <w:sz w:val="36"/>
          <w:szCs w:val="36"/>
        </w:rPr>
        <w:t xml:space="preserve">                                                    </w:t>
      </w: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 Použité zdroje:</w:t>
      </w:r>
    </w:p>
    <w:p w:rsidR="00960495" w:rsidRPr="00364AE1" w:rsidRDefault="00960495" w:rsidP="00002BE8">
      <w:pPr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002BE8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GRAHAM, Carolyn. </w:t>
      </w:r>
      <w:r w:rsidRPr="00364AE1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364AE1">
        <w:rPr>
          <w:rFonts w:ascii="Calibri" w:hAnsi="Calibri" w:cs="Calibri"/>
          <w:sz w:val="36"/>
          <w:szCs w:val="36"/>
        </w:rPr>
        <w:t xml:space="preserve"> (s.l.): Pearson Education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364AE1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960495" w:rsidRPr="00364AE1" w:rsidRDefault="00960495" w:rsidP="00002BE8">
      <w:pPr>
        <w:ind w:left="374"/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BC48B1">
      <w:pPr>
        <w:ind w:left="374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364AE1">
        <w:rPr>
          <w:rFonts w:ascii="Calibri" w:hAnsi="Calibri" w:cs="Calibri"/>
          <w:sz w:val="36"/>
          <w:szCs w:val="36"/>
        </w:rPr>
        <w:t>.Hana.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364AE1">
        <w:rPr>
          <w:rFonts w:ascii="Calibri" w:hAnsi="Calibri" w:cs="Calibri"/>
          <w:sz w:val="36"/>
          <w:szCs w:val="36"/>
        </w:rPr>
        <w:t xml:space="preserve">: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364AE1">
        <w:rPr>
          <w:rFonts w:ascii="Calibri" w:hAnsi="Calibri" w:cs="Calibri"/>
          <w:sz w:val="36"/>
          <w:szCs w:val="36"/>
        </w:rPr>
        <w:t>1993.Praha:, 1993. 16 s. ISBN 80-7168-078-8.</w:t>
      </w:r>
    </w:p>
    <w:p w:rsidR="00960495" w:rsidRPr="00364AE1" w:rsidRDefault="00960495" w:rsidP="00002BE8">
      <w:pPr>
        <w:ind w:left="374"/>
        <w:rPr>
          <w:rFonts w:ascii="Calibri" w:hAnsi="Calibri" w:cs="Calibri"/>
          <w:sz w:val="36"/>
          <w:szCs w:val="36"/>
        </w:rPr>
      </w:pPr>
    </w:p>
    <w:p w:rsidR="00960495" w:rsidRPr="00364AE1" w:rsidRDefault="00960495" w:rsidP="00002BE8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ZAHÁLKOVÁ, Marie.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364AE1">
        <w:rPr>
          <w:rFonts w:ascii="Calibri" w:hAnsi="Calibri" w:cs="Calibri"/>
          <w:sz w:val="36"/>
          <w:szCs w:val="36"/>
        </w:rPr>
        <w:t xml:space="preserve">SNP, Praha: 2001.80 s. Dostupné </w:t>
      </w:r>
    </w:p>
    <w:p w:rsidR="00960495" w:rsidRPr="00364AE1" w:rsidRDefault="00960495" w:rsidP="00002BE8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z www: snp.cz ISBN 80-7235-064-1.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960495" w:rsidRPr="00364AE1" w:rsidRDefault="00960495" w:rsidP="00002BE8">
      <w:pPr>
        <w:ind w:left="374"/>
        <w:rPr>
          <w:rFonts w:ascii="Calibri" w:hAnsi="Calibri" w:cs="Calibri"/>
          <w:i/>
          <w:iCs/>
          <w:sz w:val="36"/>
          <w:szCs w:val="36"/>
        </w:rPr>
      </w:pPr>
    </w:p>
    <w:p w:rsidR="00960495" w:rsidRPr="00364AE1" w:rsidRDefault="00960495" w:rsidP="00002BE8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Vlastní obrázky</w:t>
      </w:r>
    </w:p>
    <w:p w:rsidR="00960495" w:rsidRPr="00404D7C" w:rsidRDefault="00960495" w:rsidP="00404D7C">
      <w:pPr>
        <w:rPr>
          <w:rFonts w:ascii="Calibri" w:hAnsi="Calibri" w:cs="Calibri"/>
          <w:sz w:val="36"/>
          <w:szCs w:val="36"/>
        </w:rPr>
        <w:sectPr w:rsidR="00960495" w:rsidRPr="00404D7C" w:rsidSect="00404D7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960495" w:rsidRDefault="0096049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-115.65pt;margin-top:6.5pt;width:612pt;height:14in;z-index:-251659776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960495" w:rsidRPr="00250B7B" w:rsidRDefault="0096049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67.65pt;margin-top:-17.5pt;width:612pt;height:14in;z-index:-251657728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9.65pt;margin-top:-35.5pt;width:8in;height:750.3pt;z-index:251657728;mso-position-vertical-relative:margin" wrapcoords="7875 648 7875 994 -28 1037 -28 21146 21600 21146 21600 1058 21488 1037 18788 994 20756 907 20953 821 20841 648 7875 648">
            <v:imagedata r:id="rId11" o:title=""/>
            <w10:wrap type="tight" anchory="margin"/>
          </v:shape>
          <o:OLEObject Type="Embed" ProgID="Word.Document.8" ShapeID="_x0000_s1029" DrawAspect="Content" ObjectID="_1394965573" r:id="rId12">
            <o:FieldCodes>\s</o:FieldCodes>
          </o:OLEObject>
        </w:pic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  <w:r w:rsidRPr="00ED417F">
        <w:rPr>
          <w:rFonts w:ascii="Calibri" w:hAnsi="Calibri" w:cs="Calibri"/>
          <w:b/>
          <w:bCs/>
          <w:sz w:val="48"/>
          <w:szCs w:val="48"/>
        </w:rPr>
        <w:t xml:space="preserve">         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 xml:space="preserve">        Se</w:t>
      </w:r>
      <w:r w:rsidRPr="00ED417F">
        <w:rPr>
          <w:rFonts w:ascii="Calibri" w:hAnsi="Calibri" w:cs="Calibri"/>
          <w:b/>
          <w:bCs/>
          <w:sz w:val="48"/>
          <w:szCs w:val="48"/>
        </w:rPr>
        <w:t>znam slov k</w:t>
      </w:r>
      <w:r>
        <w:rPr>
          <w:rFonts w:ascii="Calibri" w:hAnsi="Calibri" w:cs="Calibri"/>
          <w:b/>
          <w:bCs/>
          <w:sz w:val="48"/>
          <w:szCs w:val="48"/>
        </w:rPr>
        <w:t> </w:t>
      </w:r>
      <w:r w:rsidRPr="00ED417F">
        <w:rPr>
          <w:rFonts w:ascii="Calibri" w:hAnsi="Calibri" w:cs="Calibri"/>
          <w:b/>
          <w:bCs/>
          <w:sz w:val="48"/>
          <w:szCs w:val="48"/>
        </w:rPr>
        <w:t>listu</w:t>
      </w:r>
      <w:r>
        <w:rPr>
          <w:rFonts w:ascii="Calibri" w:hAnsi="Calibri" w:cs="Calibri"/>
          <w:b/>
          <w:bCs/>
          <w:sz w:val="48"/>
          <w:szCs w:val="48"/>
        </w:rPr>
        <w:t xml:space="preserve">    ZOO  animals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1.    hippo                hroch                 11.   penguin        tučňák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2.   zebra                 zebra                  12.   bufflo            bůvol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3.   panda               panda                 13.   lion                 lev</w:t>
      </w:r>
    </w:p>
    <w:p w:rsidR="00960495" w:rsidRDefault="00960495" w:rsidP="002F506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4.   koala                 koala                  14.   camel            velbloud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5.   eagel                 orel                     15.   parrot            papoušek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6.   tiger                  tygr                     16.   crocodile       krokodýl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7.   jaguar               jaguár                 17.   kangaroo       klokan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8.   giraffe               žirafa                  18.   rhino            nosorožec  </w:t>
      </w:r>
    </w:p>
    <w:p w:rsidR="00960495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9.   monkey             opice                 19.   elephant        slon</w:t>
      </w:r>
    </w:p>
    <w:p w:rsidR="00960495" w:rsidRPr="00ED417F" w:rsidRDefault="00960495" w:rsidP="002F506E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10. ostrich              pštros                 20.  polar bear      medvěd </w:t>
      </w:r>
    </w:p>
    <w:p w:rsidR="00960495" w:rsidRPr="002F506E" w:rsidRDefault="00960495" w:rsidP="002F506E">
      <w:pPr>
        <w:rPr>
          <w:rFonts w:ascii="Calibri" w:hAnsi="Calibri" w:cs="Calibri"/>
          <w:sz w:val="36"/>
          <w:szCs w:val="36"/>
        </w:rPr>
      </w:pPr>
      <w:r w:rsidRPr="002F506E">
        <w:rPr>
          <w:rFonts w:ascii="Calibri" w:hAnsi="Calibri" w:cs="Calibri"/>
          <w:sz w:val="36"/>
          <w:szCs w:val="36"/>
        </w:rPr>
        <w:t xml:space="preserve">                                                                                                   lední</w:t>
      </w:r>
    </w:p>
    <w:p w:rsidR="00960495" w:rsidRDefault="00960495" w:rsidP="002F506E">
      <w:pPr>
        <w:rPr>
          <w:rFonts w:ascii="Calibri" w:hAnsi="Calibri" w:cs="Calibri"/>
          <w:b/>
          <w:bCs/>
          <w:sz w:val="36"/>
          <w:szCs w:val="36"/>
        </w:rPr>
      </w:pPr>
    </w:p>
    <w:p w:rsidR="00960495" w:rsidRPr="00364AE1" w:rsidRDefault="00960495" w:rsidP="002F506E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                                                                 </w:t>
      </w:r>
    </w:p>
    <w:p w:rsidR="00960495" w:rsidRDefault="00960495" w:rsidP="00250B7B">
      <w:r w:rsidRPr="000228A3">
        <w:t xml:space="preserve">      </w:t>
      </w:r>
    </w:p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/>
    <w:p w:rsidR="00960495" w:rsidRDefault="00960495" w:rsidP="00250B7B">
      <w:r>
        <w:rPr>
          <w:noProof/>
        </w:rPr>
        <w:pict>
          <v:shape id="_x0000_s1030" type="#_x0000_t75" style="position:absolute;margin-left:28.35pt;margin-top:681.2pt;width:445.5pt;height:97.5pt;z-index:-251656704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sectPr w:rsidR="00960495" w:rsidSect="002F506E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495" w:rsidRDefault="00960495">
      <w:r>
        <w:separator/>
      </w:r>
    </w:p>
  </w:endnote>
  <w:endnote w:type="continuationSeparator" w:id="0">
    <w:p w:rsidR="00960495" w:rsidRDefault="00960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495" w:rsidRDefault="00960495">
    <w:pPr>
      <w:pStyle w:val="Footer"/>
    </w:pPr>
  </w:p>
  <w:p w:rsidR="00960495" w:rsidRDefault="00960495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495" w:rsidRDefault="00960495">
    <w:pPr>
      <w:pStyle w:val="Footer"/>
    </w:pPr>
  </w:p>
  <w:p w:rsidR="00960495" w:rsidRDefault="00960495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495" w:rsidRDefault="00960495">
      <w:r>
        <w:separator/>
      </w:r>
    </w:p>
  </w:footnote>
  <w:footnote w:type="continuationSeparator" w:id="0">
    <w:p w:rsidR="00960495" w:rsidRDefault="00960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2BE8"/>
    <w:rsid w:val="00006139"/>
    <w:rsid w:val="0002086F"/>
    <w:rsid w:val="000228A3"/>
    <w:rsid w:val="00064AC5"/>
    <w:rsid w:val="00066334"/>
    <w:rsid w:val="000A5A88"/>
    <w:rsid w:val="000B2AF0"/>
    <w:rsid w:val="00116677"/>
    <w:rsid w:val="00133C21"/>
    <w:rsid w:val="001507E5"/>
    <w:rsid w:val="00150F6D"/>
    <w:rsid w:val="00161A21"/>
    <w:rsid w:val="001A13A8"/>
    <w:rsid w:val="001B40C2"/>
    <w:rsid w:val="001E3266"/>
    <w:rsid w:val="002200CC"/>
    <w:rsid w:val="00250B7B"/>
    <w:rsid w:val="00264F6F"/>
    <w:rsid w:val="002E307B"/>
    <w:rsid w:val="002F506E"/>
    <w:rsid w:val="00364AE1"/>
    <w:rsid w:val="00366322"/>
    <w:rsid w:val="00376E8E"/>
    <w:rsid w:val="003827E8"/>
    <w:rsid w:val="003A2F15"/>
    <w:rsid w:val="003D184F"/>
    <w:rsid w:val="003D5339"/>
    <w:rsid w:val="00404D7C"/>
    <w:rsid w:val="00490601"/>
    <w:rsid w:val="004E0C9C"/>
    <w:rsid w:val="004F36C3"/>
    <w:rsid w:val="00552042"/>
    <w:rsid w:val="00576C2A"/>
    <w:rsid w:val="0058701A"/>
    <w:rsid w:val="00591C27"/>
    <w:rsid w:val="005F6FF3"/>
    <w:rsid w:val="006463C8"/>
    <w:rsid w:val="00684603"/>
    <w:rsid w:val="006C4F82"/>
    <w:rsid w:val="006E55AD"/>
    <w:rsid w:val="00704BEE"/>
    <w:rsid w:val="00710F01"/>
    <w:rsid w:val="00717081"/>
    <w:rsid w:val="00742FFA"/>
    <w:rsid w:val="007462CC"/>
    <w:rsid w:val="00765932"/>
    <w:rsid w:val="007B3F0C"/>
    <w:rsid w:val="007B57C8"/>
    <w:rsid w:val="007C7339"/>
    <w:rsid w:val="00811AD6"/>
    <w:rsid w:val="00816CB7"/>
    <w:rsid w:val="00837AEF"/>
    <w:rsid w:val="008606DB"/>
    <w:rsid w:val="00860B4F"/>
    <w:rsid w:val="00892A4C"/>
    <w:rsid w:val="008C2FDD"/>
    <w:rsid w:val="008F2FAD"/>
    <w:rsid w:val="008F538D"/>
    <w:rsid w:val="009108F8"/>
    <w:rsid w:val="0091290E"/>
    <w:rsid w:val="00960495"/>
    <w:rsid w:val="00962B7E"/>
    <w:rsid w:val="00983E19"/>
    <w:rsid w:val="009A1C62"/>
    <w:rsid w:val="009C0468"/>
    <w:rsid w:val="009C49F7"/>
    <w:rsid w:val="00A17883"/>
    <w:rsid w:val="00A63D10"/>
    <w:rsid w:val="00AE29A1"/>
    <w:rsid w:val="00AE5E5C"/>
    <w:rsid w:val="00B4295F"/>
    <w:rsid w:val="00B469C9"/>
    <w:rsid w:val="00B47FA5"/>
    <w:rsid w:val="00B63911"/>
    <w:rsid w:val="00BA3BA3"/>
    <w:rsid w:val="00BA6E1F"/>
    <w:rsid w:val="00BC48B1"/>
    <w:rsid w:val="00BE4429"/>
    <w:rsid w:val="00C3566E"/>
    <w:rsid w:val="00C5522F"/>
    <w:rsid w:val="00C728D7"/>
    <w:rsid w:val="00C7475A"/>
    <w:rsid w:val="00C75F76"/>
    <w:rsid w:val="00CB339E"/>
    <w:rsid w:val="00CC0DFD"/>
    <w:rsid w:val="00CE79D5"/>
    <w:rsid w:val="00D05A6A"/>
    <w:rsid w:val="00D53046"/>
    <w:rsid w:val="00D5545A"/>
    <w:rsid w:val="00D7305B"/>
    <w:rsid w:val="00DA13D1"/>
    <w:rsid w:val="00DA16C4"/>
    <w:rsid w:val="00DB347C"/>
    <w:rsid w:val="00DD024D"/>
    <w:rsid w:val="00DD156E"/>
    <w:rsid w:val="00DD6947"/>
    <w:rsid w:val="00E461AE"/>
    <w:rsid w:val="00E522B5"/>
    <w:rsid w:val="00E627FA"/>
    <w:rsid w:val="00E82AB0"/>
    <w:rsid w:val="00ED17E2"/>
    <w:rsid w:val="00ED417F"/>
    <w:rsid w:val="00F456C1"/>
    <w:rsid w:val="00F65F23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6</Pages>
  <Words>363</Words>
  <Characters>2146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13</cp:revision>
  <cp:lastPrinted>2011-10-31T12:34:00Z</cp:lastPrinted>
  <dcterms:created xsi:type="dcterms:W3CDTF">2011-11-30T22:03:00Z</dcterms:created>
  <dcterms:modified xsi:type="dcterms:W3CDTF">2012-04-03T11:40:00Z</dcterms:modified>
</cp:coreProperties>
</file>