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EFB" w:rsidRDefault="008D7EFB" w:rsidP="007B3F0C">
      <w:pPr>
        <w:pStyle w:val="Title"/>
      </w:pPr>
    </w:p>
    <w:p w:rsidR="008D7EFB" w:rsidRDefault="008D7EFB" w:rsidP="007B3F0C"/>
    <w:p w:rsidR="008D7EFB" w:rsidRDefault="008D7EFB" w:rsidP="007B3F0C"/>
    <w:p w:rsidR="008D7EFB" w:rsidRDefault="008D7EFB" w:rsidP="007B3F0C"/>
    <w:p w:rsidR="008D7EFB" w:rsidRDefault="008D7EFB" w:rsidP="007B3F0C"/>
    <w:p w:rsidR="008D7EFB" w:rsidRDefault="008D7EFB" w:rsidP="007B3F0C">
      <w:r>
        <w:tab/>
      </w:r>
      <w:r>
        <w:tab/>
      </w:r>
    </w:p>
    <w:p w:rsidR="008D7EFB" w:rsidRDefault="008D7EFB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8D7EFB" w:rsidRDefault="008D7EFB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VY_22_INOVACE_02-33</w:t>
      </w:r>
    </w:p>
    <w:p w:rsidR="008D7EFB" w:rsidRDefault="008D7EFB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</w:t>
      </w:r>
      <w:r>
        <w:rPr>
          <w:rFonts w:ascii="Calibri" w:hAnsi="Calibri" w:cs="Calibri"/>
          <w:b/>
          <w:bCs/>
          <w:sz w:val="56"/>
          <w:szCs w:val="56"/>
        </w:rPr>
        <w:t>ZOO animals – doplň písmeno –</w:t>
      </w:r>
    </w:p>
    <w:p w:rsidR="008D7EFB" w:rsidRPr="00263D05" w:rsidRDefault="008D7EFB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část - B</w:t>
      </w:r>
    </w:p>
    <w:p w:rsidR="008D7EFB" w:rsidRPr="001B40C2" w:rsidRDefault="008D7EFB" w:rsidP="001B40C2">
      <w:pPr>
        <w:rPr>
          <w:rFonts w:ascii="Calibri" w:hAnsi="Calibri" w:cs="Calibri"/>
          <w:sz w:val="56"/>
          <w:szCs w:val="56"/>
        </w:rPr>
      </w:pPr>
    </w:p>
    <w:p w:rsidR="008D7EFB" w:rsidRPr="001B40C2" w:rsidRDefault="008D7EFB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až 5. ročník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ZOO  animals    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25.3. 2011</w:t>
            </w:r>
          </w:p>
        </w:tc>
      </w:tr>
      <w:tr w:rsidR="008D7EFB">
        <w:tc>
          <w:tcPr>
            <w:tcW w:w="1215" w:type="pct"/>
          </w:tcPr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8D7EFB" w:rsidRPr="00A63D10" w:rsidRDefault="008D7EFB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8D7EFB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  <w:p w:rsidR="008D7EFB" w:rsidRPr="00A63D10" w:rsidRDefault="008D7EF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8D7EFB" w:rsidRPr="001B40C2" w:rsidRDefault="008D7EFB" w:rsidP="001B40C2">
      <w:pPr>
        <w:rPr>
          <w:rFonts w:ascii="Calibri" w:hAnsi="Calibri" w:cs="Calibri"/>
          <w:sz w:val="56"/>
          <w:szCs w:val="56"/>
        </w:rPr>
      </w:pPr>
    </w:p>
    <w:p w:rsidR="008D7EFB" w:rsidRPr="001B40C2" w:rsidRDefault="008D7EFB" w:rsidP="001B40C2">
      <w:pPr>
        <w:rPr>
          <w:rFonts w:ascii="Calibri" w:hAnsi="Calibri" w:cs="Calibri"/>
          <w:sz w:val="56"/>
          <w:szCs w:val="56"/>
        </w:rPr>
      </w:pPr>
    </w:p>
    <w:p w:rsidR="008D7EFB" w:rsidRPr="001B40C2" w:rsidRDefault="008D7EFB" w:rsidP="001B40C2">
      <w:pPr>
        <w:rPr>
          <w:rFonts w:ascii="Calibri" w:hAnsi="Calibri" w:cs="Calibri"/>
          <w:sz w:val="56"/>
          <w:szCs w:val="56"/>
        </w:rPr>
      </w:pPr>
    </w:p>
    <w:p w:rsidR="008D7EFB" w:rsidRDefault="008D7EFB" w:rsidP="001B40C2">
      <w:pPr>
        <w:rPr>
          <w:rFonts w:ascii="Calibri" w:hAnsi="Calibri" w:cs="Calibri"/>
          <w:sz w:val="56"/>
          <w:szCs w:val="56"/>
        </w:rPr>
      </w:pPr>
    </w:p>
    <w:p w:rsidR="008D7EFB" w:rsidRDefault="008D7EF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1312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8D7EFB" w:rsidRDefault="008D7EF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Default="008D7EFB" w:rsidP="00404D7C">
      <w:pPr>
        <w:rPr>
          <w:rFonts w:ascii="Calibri" w:hAnsi="Calibri" w:cs="Calibri"/>
          <w:sz w:val="36"/>
          <w:szCs w:val="36"/>
        </w:rPr>
      </w:pPr>
    </w:p>
    <w:p w:rsidR="008D7EFB" w:rsidRPr="00404D7C" w:rsidRDefault="008D7EFB" w:rsidP="00404D7C">
      <w:pPr>
        <w:rPr>
          <w:rFonts w:ascii="Calibri" w:hAnsi="Calibri" w:cs="Calibri"/>
          <w:sz w:val="36"/>
          <w:szCs w:val="36"/>
        </w:rPr>
        <w:sectPr w:rsidR="008D7EFB" w:rsidRPr="00404D7C" w:rsidSect="00404D7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8D7EFB" w:rsidRDefault="008D7EF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28.35pt;margin-top:705.2pt;width:445.5pt;height:97.5pt;z-index:-251660288;visibility:visible;mso-position-vertical-relative:page" wrapcoords="-36 0 -36 21434 21600 21434 21600 0 -36 0">
            <v:imagedata r:id="rId7" o:title=""/>
            <w10:wrap type="tight" anchory="page"/>
          </v:shape>
        </w:pict>
      </w:r>
      <w:r w:rsidRPr="009220D7">
        <w:rPr>
          <w:rFonts w:ascii="Calibri" w:hAnsi="Calibri" w:cs="Calibri"/>
          <w:sz w:val="56"/>
          <w:szCs w:val="56"/>
        </w:rPr>
        <w:object w:dxaOrig="9637" w:dyaOrig="13404">
          <v:shape id="_x0000_i1025" type="#_x0000_t75" style="width:477pt;height:670.5pt" o:ole="">
            <v:imagedata r:id="rId9" o:title=""/>
          </v:shape>
          <o:OLEObject Type="Embed" ProgID="Word.Document.8" ShapeID="_x0000_i1025" DrawAspect="Content" ObjectID="_1394965871" r:id="rId10">
            <o:FieldCodes>\s</o:FieldCodes>
          </o:OLEObject>
        </w:object>
      </w:r>
    </w:p>
    <w:p w:rsidR="008D7EFB" w:rsidRDefault="008D7EF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103.65pt;margin-top:3.2pt;width:612pt;height:14in;z-index:-251658240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8D7EFB" w:rsidRDefault="008D7EF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85.65pt;margin-top:-86.8pt;width:612pt;height:14in;z-index:-251657216;mso-position-vertical-relative:margin" wrapcoords="-26 0 -26 21584 21600 21584 21600 0 -26 0">
            <v:imagedata r:id="rId12" o:title=""/>
            <w10:wrap type="tight" anchory="margin"/>
          </v:shape>
        </w:pic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-49.65pt;margin-top:-74.8pt;width:579.8pt;height:782.55pt;z-index:251660288;mso-position-vertical-relative:margin" wrapcoords="140 1139 140 21207 21544 21207 21544 1139 140 1139">
            <v:imagedata r:id="rId13" o:title=""/>
            <w10:wrap type="tight" anchory="margin"/>
          </v:shape>
          <o:OLEObject Type="Embed" ProgID="Word.Document.8" ShapeID="_x0000_s1030" DrawAspect="Content" ObjectID="_1394965872" r:id="rId14">
            <o:FieldCodes>\s</o:FieldCodes>
          </o:OLEObject>
        </w:pic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  <w:r w:rsidRPr="00ED417F">
        <w:rPr>
          <w:rFonts w:ascii="Calibri" w:hAnsi="Calibri" w:cs="Calibri"/>
          <w:b/>
          <w:bCs/>
          <w:sz w:val="48"/>
          <w:szCs w:val="48"/>
        </w:rPr>
        <w:t xml:space="preserve">          Seznam slov k</w:t>
      </w:r>
      <w:r>
        <w:rPr>
          <w:rFonts w:ascii="Calibri" w:hAnsi="Calibri" w:cs="Calibri"/>
          <w:b/>
          <w:bCs/>
          <w:sz w:val="48"/>
          <w:szCs w:val="48"/>
        </w:rPr>
        <w:t> </w:t>
      </w:r>
      <w:r w:rsidRPr="00ED417F">
        <w:rPr>
          <w:rFonts w:ascii="Calibri" w:hAnsi="Calibri" w:cs="Calibri"/>
          <w:b/>
          <w:bCs/>
          <w:sz w:val="48"/>
          <w:szCs w:val="48"/>
        </w:rPr>
        <w:t>listu</w:t>
      </w:r>
      <w:r>
        <w:rPr>
          <w:rFonts w:ascii="Calibri" w:hAnsi="Calibri" w:cs="Calibri"/>
          <w:b/>
          <w:bCs/>
          <w:sz w:val="48"/>
          <w:szCs w:val="48"/>
        </w:rPr>
        <w:t xml:space="preserve">    ZOO  animals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1.    hippo                hroch                 11.   penguin        tučňák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2.   zebra                 zebra                  12.   bufflo            bůvol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3.   panda               panda                 13.   lion                 lev</w:t>
      </w:r>
    </w:p>
    <w:p w:rsidR="008D7EFB" w:rsidRDefault="008D7EFB" w:rsidP="008B4E7B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4.   koala                 koala                  14.   camel            velbloud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5.   eagel                 orel                     15.   parrot            papošek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6.   tiger                  tygr                     16.   crocodile       krokodýl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7.   jaguar               jaguár                 17.   kangaroo       klokan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8.   giraffe               žirafa                  18.   rhino              nosorožec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9.   monkey             opice                 19.   elephant        slon</w:t>
      </w:r>
    </w:p>
    <w:p w:rsidR="008D7EFB" w:rsidRPr="00ED417F" w:rsidRDefault="008D7EFB" w:rsidP="008B4E7B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10. ostrich              pštros                 20.  polar bear      medvěd lední</w:t>
      </w:r>
    </w:p>
    <w:p w:rsidR="008D7EFB" w:rsidRPr="00ED417F" w:rsidRDefault="008D7EFB" w:rsidP="008B4E7B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Pr="002F6642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Pr="00A62768" w:rsidRDefault="008D7EFB" w:rsidP="008B4E7B">
      <w:pPr>
        <w:rPr>
          <w:sz w:val="36"/>
          <w:szCs w:val="36"/>
        </w:rPr>
      </w:pPr>
      <w:r w:rsidRPr="004E0DBC">
        <w:rPr>
          <w:b/>
          <w:bCs/>
        </w:rPr>
        <w:t xml:space="preserve">                            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A62768">
        <w:rPr>
          <w:b/>
          <w:bCs/>
          <w:sz w:val="36"/>
          <w:szCs w:val="36"/>
        </w:rPr>
        <w:t xml:space="preserve">                          </w:t>
      </w: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D7EFB" w:rsidRDefault="008D7EFB" w:rsidP="008B4E7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1" type="#_x0000_t75" style="position:absolute;margin-left:22.35pt;margin-top:699.2pt;width:445.5pt;height:97.5pt;z-index:-251659264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8D7EFB" w:rsidRPr="00404D7C" w:rsidRDefault="008D7EFB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8D7EFB" w:rsidRPr="00404D7C" w:rsidSect="009220D7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EFB" w:rsidRDefault="008D7EFB">
      <w:r>
        <w:separator/>
      </w:r>
    </w:p>
  </w:endnote>
  <w:endnote w:type="continuationSeparator" w:id="0">
    <w:p w:rsidR="008D7EFB" w:rsidRDefault="008D7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EFB" w:rsidRDefault="008D7EFB">
    <w:pPr>
      <w:pStyle w:val="Footer"/>
    </w:pPr>
  </w:p>
  <w:p w:rsidR="008D7EFB" w:rsidRDefault="008D7EFB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EFB" w:rsidRDefault="008D7EFB">
    <w:pPr>
      <w:pStyle w:val="Footer"/>
    </w:pPr>
  </w:p>
  <w:p w:rsidR="008D7EFB" w:rsidRDefault="008D7EFB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EFB" w:rsidRDefault="008D7EFB">
      <w:r>
        <w:separator/>
      </w:r>
    </w:p>
  </w:footnote>
  <w:footnote w:type="continuationSeparator" w:id="0">
    <w:p w:rsidR="008D7EFB" w:rsidRDefault="008D7E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64AC5"/>
    <w:rsid w:val="00066334"/>
    <w:rsid w:val="000B2AF0"/>
    <w:rsid w:val="000C4D94"/>
    <w:rsid w:val="00116677"/>
    <w:rsid w:val="001507E5"/>
    <w:rsid w:val="001B40C2"/>
    <w:rsid w:val="001E3266"/>
    <w:rsid w:val="001E772E"/>
    <w:rsid w:val="00260CBC"/>
    <w:rsid w:val="00263D05"/>
    <w:rsid w:val="002B6D53"/>
    <w:rsid w:val="002F6642"/>
    <w:rsid w:val="003206EC"/>
    <w:rsid w:val="00366322"/>
    <w:rsid w:val="00376E8E"/>
    <w:rsid w:val="003827E8"/>
    <w:rsid w:val="003A2F15"/>
    <w:rsid w:val="003D5339"/>
    <w:rsid w:val="00404D7C"/>
    <w:rsid w:val="004E0DBC"/>
    <w:rsid w:val="004F36C3"/>
    <w:rsid w:val="00576C2A"/>
    <w:rsid w:val="0058701A"/>
    <w:rsid w:val="00591C27"/>
    <w:rsid w:val="005A4159"/>
    <w:rsid w:val="005F6FF3"/>
    <w:rsid w:val="006463C8"/>
    <w:rsid w:val="006477FF"/>
    <w:rsid w:val="006649FE"/>
    <w:rsid w:val="006974AC"/>
    <w:rsid w:val="006C4F82"/>
    <w:rsid w:val="006E55AD"/>
    <w:rsid w:val="006F33B9"/>
    <w:rsid w:val="00710F01"/>
    <w:rsid w:val="00742FFA"/>
    <w:rsid w:val="007462CC"/>
    <w:rsid w:val="007B3F0C"/>
    <w:rsid w:val="007B57C8"/>
    <w:rsid w:val="007C00FB"/>
    <w:rsid w:val="007C7339"/>
    <w:rsid w:val="00811AD6"/>
    <w:rsid w:val="00816809"/>
    <w:rsid w:val="00816CB7"/>
    <w:rsid w:val="00837AEF"/>
    <w:rsid w:val="008606DB"/>
    <w:rsid w:val="00892A4C"/>
    <w:rsid w:val="008A6CF6"/>
    <w:rsid w:val="008B4E7B"/>
    <w:rsid w:val="008C2FDD"/>
    <w:rsid w:val="008D7EFB"/>
    <w:rsid w:val="008F538D"/>
    <w:rsid w:val="0091290E"/>
    <w:rsid w:val="009220D7"/>
    <w:rsid w:val="00962B7E"/>
    <w:rsid w:val="00983E19"/>
    <w:rsid w:val="00991184"/>
    <w:rsid w:val="009A1C62"/>
    <w:rsid w:val="009C0468"/>
    <w:rsid w:val="00A17883"/>
    <w:rsid w:val="00A62768"/>
    <w:rsid w:val="00A63D10"/>
    <w:rsid w:val="00AE5E5C"/>
    <w:rsid w:val="00B4295F"/>
    <w:rsid w:val="00B63911"/>
    <w:rsid w:val="00BA3BA3"/>
    <w:rsid w:val="00BD1334"/>
    <w:rsid w:val="00BE4429"/>
    <w:rsid w:val="00BE7C8C"/>
    <w:rsid w:val="00C3566E"/>
    <w:rsid w:val="00C5522F"/>
    <w:rsid w:val="00C7475A"/>
    <w:rsid w:val="00C75F76"/>
    <w:rsid w:val="00C81568"/>
    <w:rsid w:val="00C816CF"/>
    <w:rsid w:val="00C86DC0"/>
    <w:rsid w:val="00CC0DFD"/>
    <w:rsid w:val="00CE79D5"/>
    <w:rsid w:val="00D53046"/>
    <w:rsid w:val="00D5545A"/>
    <w:rsid w:val="00D7305B"/>
    <w:rsid w:val="00DA13D1"/>
    <w:rsid w:val="00DA16C4"/>
    <w:rsid w:val="00DB347C"/>
    <w:rsid w:val="00DD156E"/>
    <w:rsid w:val="00DD6947"/>
    <w:rsid w:val="00E13D80"/>
    <w:rsid w:val="00E324EC"/>
    <w:rsid w:val="00E461AE"/>
    <w:rsid w:val="00E522B5"/>
    <w:rsid w:val="00E627FA"/>
    <w:rsid w:val="00E777CB"/>
    <w:rsid w:val="00E82AB0"/>
    <w:rsid w:val="00ED417F"/>
    <w:rsid w:val="00F456C1"/>
    <w:rsid w:val="00F65F23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6</Pages>
  <Words>207</Words>
  <Characters>1222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2011-11-30T23:08:00Z</dcterms:created>
  <dcterms:modified xsi:type="dcterms:W3CDTF">2012-04-03T11:45:00Z</dcterms:modified>
</cp:coreProperties>
</file>