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8CC" w:rsidRDefault="00CC08CC" w:rsidP="007B3F0C">
      <w:pPr>
        <w:pStyle w:val="Title"/>
      </w:pPr>
    </w:p>
    <w:p w:rsidR="00CC08CC" w:rsidRDefault="00CC08CC" w:rsidP="007B3F0C"/>
    <w:p w:rsidR="00CC08CC" w:rsidRDefault="00CC08CC" w:rsidP="007B3F0C"/>
    <w:p w:rsidR="00CC08CC" w:rsidRDefault="00CC08CC" w:rsidP="007B3F0C"/>
    <w:p w:rsidR="00CC08CC" w:rsidRDefault="00CC08CC" w:rsidP="007B3F0C">
      <w:r>
        <w:tab/>
      </w:r>
      <w:r>
        <w:tab/>
      </w:r>
    </w:p>
    <w:p w:rsidR="00CC08CC" w:rsidRDefault="00CC08CC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CC08CC" w:rsidRDefault="00CC08CC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VY_22_INOVACE_02-37</w:t>
      </w:r>
    </w:p>
    <w:p w:rsidR="00CC08CC" w:rsidRDefault="00CC08CC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 </w:t>
      </w:r>
      <w:r>
        <w:rPr>
          <w:rFonts w:ascii="Calibri" w:hAnsi="Calibri" w:cs="Calibri"/>
          <w:b/>
          <w:bCs/>
          <w:sz w:val="56"/>
          <w:szCs w:val="56"/>
        </w:rPr>
        <w:t>Insects – Is it? – (urči ano, ne)</w:t>
      </w:r>
    </w:p>
    <w:p w:rsidR="00CC08CC" w:rsidRPr="00514D56" w:rsidRDefault="00CC08CC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CC08CC" w:rsidRPr="001B40C2" w:rsidRDefault="00CC08CC" w:rsidP="001B40C2">
      <w:pPr>
        <w:rPr>
          <w:rFonts w:ascii="Calibri" w:hAnsi="Calibri" w:cs="Calibri"/>
          <w:sz w:val="56"/>
          <w:szCs w:val="56"/>
        </w:rPr>
      </w:pPr>
    </w:p>
    <w:p w:rsidR="00CC08CC" w:rsidRPr="001B40C2" w:rsidRDefault="00CC08CC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CC08CC">
        <w:tc>
          <w:tcPr>
            <w:tcW w:w="1215" w:type="pct"/>
          </w:tcPr>
          <w:p w:rsidR="00CC08CC" w:rsidRPr="00A63D10" w:rsidRDefault="00CC08C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CC08CC" w:rsidRPr="00A63D10" w:rsidRDefault="00CC08C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 ročník</w:t>
            </w:r>
          </w:p>
        </w:tc>
      </w:tr>
      <w:tr w:rsidR="00CC08CC">
        <w:tc>
          <w:tcPr>
            <w:tcW w:w="1215" w:type="pct"/>
          </w:tcPr>
          <w:p w:rsidR="00CC08CC" w:rsidRPr="00A63D10" w:rsidRDefault="00CC08CC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CC08CC" w:rsidRPr="00A63D10" w:rsidRDefault="00CC08C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C08CC">
        <w:tc>
          <w:tcPr>
            <w:tcW w:w="1215" w:type="pct"/>
          </w:tcPr>
          <w:p w:rsidR="00CC08CC" w:rsidRPr="00A63D10" w:rsidRDefault="00CC08C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CC08CC" w:rsidRPr="00A63D10" w:rsidRDefault="00CC08C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C08CC">
        <w:tc>
          <w:tcPr>
            <w:tcW w:w="1215" w:type="pct"/>
          </w:tcPr>
          <w:p w:rsidR="00CC08CC" w:rsidRPr="00A63D10" w:rsidRDefault="00CC08C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CC08CC" w:rsidRPr="00A63D10" w:rsidRDefault="00CC08C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 - rozšíření</w:t>
            </w:r>
          </w:p>
        </w:tc>
      </w:tr>
      <w:tr w:rsidR="00CC08CC">
        <w:tc>
          <w:tcPr>
            <w:tcW w:w="1215" w:type="pct"/>
          </w:tcPr>
          <w:p w:rsidR="00CC08CC" w:rsidRPr="00A63D10" w:rsidRDefault="00CC08C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CC08CC" w:rsidRPr="00A63D10" w:rsidRDefault="00CC08C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Insect  - hmyz a jiné</w:t>
            </w:r>
          </w:p>
        </w:tc>
      </w:tr>
      <w:tr w:rsidR="00CC08CC">
        <w:tc>
          <w:tcPr>
            <w:tcW w:w="1215" w:type="pct"/>
          </w:tcPr>
          <w:p w:rsidR="00CC08CC" w:rsidRPr="00A63D10" w:rsidRDefault="00CC08C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CC08CC" w:rsidRPr="00A63D10" w:rsidRDefault="00CC08C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CC08CC">
        <w:tc>
          <w:tcPr>
            <w:tcW w:w="1215" w:type="pct"/>
          </w:tcPr>
          <w:p w:rsidR="00CC08CC" w:rsidRPr="00A63D10" w:rsidRDefault="00CC08C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CC08CC" w:rsidRPr="00A63D10" w:rsidRDefault="00CC08C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26. 3. 2011</w:t>
            </w:r>
          </w:p>
        </w:tc>
      </w:tr>
      <w:tr w:rsidR="00CC08CC">
        <w:tc>
          <w:tcPr>
            <w:tcW w:w="1215" w:type="pct"/>
          </w:tcPr>
          <w:p w:rsidR="00CC08CC" w:rsidRPr="00A63D10" w:rsidRDefault="00CC08C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CC08CC" w:rsidRPr="00A63D10" w:rsidRDefault="00CC08C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CC08CC" w:rsidRDefault="00CC08C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Kladné nebo záporné rozlišení obrázku   Is it? – yes, no</w:t>
            </w:r>
          </w:p>
          <w:p w:rsidR="00CC08CC" w:rsidRPr="00A63D10" w:rsidRDefault="00CC08C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Vizuální podoba anglických slov, upevnění slovní zásoby</w:t>
            </w:r>
          </w:p>
        </w:tc>
      </w:tr>
    </w:tbl>
    <w:bookmarkEnd w:id="0"/>
    <w:p w:rsidR="00CC08CC" w:rsidRPr="0061186C" w:rsidRDefault="00CC08CC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CC08CC" w:rsidRPr="0061186C" w:rsidSect="00404D7C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93.2pt;width:445.5pt;height:97.5pt;z-index:-251661312;visibility:visible;mso-position-horizontal-relative:text;mso-position-vertical-relative:page" wrapcoords="-36 0 -36 21434 21600 21434 21600 0 -36 0">
            <v:imagedata r:id="rId8" o:title=""/>
            <w10:wrap type="tight" anchory="page"/>
          </v:shape>
        </w:pict>
      </w:r>
    </w:p>
    <w:p w:rsidR="00CC08CC" w:rsidRPr="00364AE1" w:rsidRDefault="00CC08CC" w:rsidP="0061186C">
      <w:pPr>
        <w:rPr>
          <w:rFonts w:ascii="Calibri" w:hAnsi="Calibri" w:cs="Calibri"/>
          <w:sz w:val="36"/>
          <w:szCs w:val="36"/>
        </w:rPr>
      </w:pPr>
    </w:p>
    <w:p w:rsidR="00CC08CC" w:rsidRPr="00364AE1" w:rsidRDefault="00CC08CC" w:rsidP="0061186C">
      <w:pPr>
        <w:rPr>
          <w:rFonts w:ascii="Calibri" w:hAnsi="Calibri" w:cs="Calibri"/>
          <w:b/>
          <w:bCs/>
          <w:sz w:val="36"/>
          <w:szCs w:val="36"/>
        </w:rPr>
      </w:pPr>
      <w:r w:rsidRPr="00364AE1">
        <w:rPr>
          <w:rFonts w:ascii="Calibri" w:hAnsi="Calibri" w:cs="Calibri"/>
          <w:b/>
          <w:bCs/>
          <w:sz w:val="36"/>
          <w:szCs w:val="36"/>
        </w:rPr>
        <w:t xml:space="preserve">           Způsob využití.</w:t>
      </w:r>
    </w:p>
    <w:p w:rsidR="00CC08CC" w:rsidRPr="00364AE1" w:rsidRDefault="00CC08CC" w:rsidP="0061186C">
      <w:pPr>
        <w:rPr>
          <w:rFonts w:ascii="Calibri" w:hAnsi="Calibri" w:cs="Calibri"/>
          <w:sz w:val="36"/>
          <w:szCs w:val="36"/>
        </w:rPr>
      </w:pPr>
    </w:p>
    <w:p w:rsidR="00CC08CC" w:rsidRPr="00364AE1" w:rsidRDefault="00CC08CC" w:rsidP="0061186C">
      <w:pPr>
        <w:rPr>
          <w:rFonts w:ascii="Calibri" w:hAnsi="Calibri" w:cs="Calibri"/>
          <w:sz w:val="36"/>
          <w:szCs w:val="36"/>
        </w:rPr>
      </w:pPr>
    </w:p>
    <w:p w:rsidR="00CC08CC" w:rsidRPr="00364AE1" w:rsidRDefault="00CC08CC" w:rsidP="0061186C">
      <w:pPr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     Pracovní list slouží pro nejjednodušší určení obrázku.</w:t>
      </w:r>
    </w:p>
    <w:p w:rsidR="00CC08CC" w:rsidRPr="00364AE1" w:rsidRDefault="00CC08CC" w:rsidP="0061186C">
      <w:pPr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     Děti vyhodnocují pouze kladnou nebo zápornou odpověď.</w:t>
      </w:r>
    </w:p>
    <w:p w:rsidR="00CC08CC" w:rsidRPr="00364AE1" w:rsidRDefault="00CC08CC" w:rsidP="0061186C">
      <w:pPr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     Další využití:</w:t>
      </w:r>
    </w:p>
    <w:p w:rsidR="00CC08CC" w:rsidRPr="00364AE1" w:rsidRDefault="00CC08CC" w:rsidP="0061186C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najdi slova začínající na stejné písmeno</w:t>
      </w:r>
    </w:p>
    <w:p w:rsidR="00CC08CC" w:rsidRPr="00364AE1" w:rsidRDefault="00CC08CC" w:rsidP="0061186C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diktát barev – „</w:t>
      </w:r>
      <w:r>
        <w:rPr>
          <w:rFonts w:ascii="Calibri" w:hAnsi="Calibri" w:cs="Calibri"/>
          <w:sz w:val="36"/>
          <w:szCs w:val="36"/>
        </w:rPr>
        <w:t>colour the snake</w:t>
      </w:r>
      <w:r w:rsidRPr="00364AE1">
        <w:rPr>
          <w:rFonts w:ascii="Calibri" w:hAnsi="Calibri" w:cs="Calibri"/>
          <w:sz w:val="36"/>
          <w:szCs w:val="36"/>
        </w:rPr>
        <w:t xml:space="preserve"> green“</w:t>
      </w:r>
    </w:p>
    <w:p w:rsidR="00CC08CC" w:rsidRPr="00364AE1" w:rsidRDefault="00CC08CC" w:rsidP="0061186C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vybarvi obrázky, které spolu mohou souviset</w:t>
      </w:r>
    </w:p>
    <w:p w:rsidR="00CC08CC" w:rsidRDefault="00CC08CC" w:rsidP="0061186C">
      <w:pPr>
        <w:ind w:left="2610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př. </w:t>
      </w:r>
      <w:r>
        <w:rPr>
          <w:rFonts w:ascii="Calibri" w:hAnsi="Calibri" w:cs="Calibri"/>
          <w:sz w:val="36"/>
          <w:szCs w:val="36"/>
        </w:rPr>
        <w:t xml:space="preserve"> - začínají na stejné písmeno</w:t>
      </w:r>
    </w:p>
    <w:p w:rsidR="00CC08CC" w:rsidRPr="00364AE1" w:rsidRDefault="00CC08CC" w:rsidP="0061186C">
      <w:pPr>
        <w:ind w:left="2610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- žijí ve vodě</w:t>
      </w:r>
    </w:p>
    <w:p w:rsidR="00CC08CC" w:rsidRDefault="00CC08CC" w:rsidP="0061186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                               - létají</w:t>
      </w:r>
    </w:p>
    <w:p w:rsidR="00CC08CC" w:rsidRPr="00364AE1" w:rsidRDefault="00CC08CC" w:rsidP="0061186C">
      <w:pPr>
        <w:rPr>
          <w:rFonts w:ascii="Calibri" w:hAnsi="Calibri" w:cs="Calibri"/>
          <w:sz w:val="36"/>
          <w:szCs w:val="36"/>
        </w:rPr>
      </w:pPr>
    </w:p>
    <w:p w:rsidR="00CC08CC" w:rsidRPr="00E81D86" w:rsidRDefault="00CC08CC" w:rsidP="0061186C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6"/>
          <w:szCs w:val="36"/>
        </w:rPr>
        <w:t xml:space="preserve">    </w:t>
      </w:r>
      <w:r w:rsidRPr="00E81D86">
        <w:rPr>
          <w:rFonts w:ascii="Calibri" w:hAnsi="Calibri" w:cs="Calibri"/>
          <w:sz w:val="32"/>
          <w:szCs w:val="32"/>
        </w:rPr>
        <w:t xml:space="preserve">Byly použity obrázky ze šablony </w:t>
      </w:r>
      <w:r>
        <w:rPr>
          <w:rFonts w:ascii="Calibri" w:hAnsi="Calibri" w:cs="Calibri"/>
          <w:sz w:val="32"/>
          <w:szCs w:val="32"/>
        </w:rPr>
        <w:t xml:space="preserve">  </w:t>
      </w:r>
      <w:r w:rsidRPr="00E81D86">
        <w:rPr>
          <w:rFonts w:ascii="Calibri" w:hAnsi="Calibri" w:cs="Calibri"/>
          <w:sz w:val="32"/>
          <w:szCs w:val="32"/>
        </w:rPr>
        <w:t>–</w:t>
      </w:r>
      <w:r>
        <w:rPr>
          <w:rFonts w:ascii="Calibri" w:hAnsi="Calibri" w:cs="Calibri"/>
          <w:sz w:val="32"/>
          <w:szCs w:val="32"/>
        </w:rPr>
        <w:t xml:space="preserve"> VY_22_INOVACE_02-35</w:t>
      </w:r>
    </w:p>
    <w:p w:rsidR="00CC08CC" w:rsidRPr="00364AE1" w:rsidRDefault="00CC08CC" w:rsidP="0061186C">
      <w:pPr>
        <w:rPr>
          <w:rFonts w:ascii="Calibri" w:hAnsi="Calibri" w:cs="Calibri"/>
          <w:sz w:val="36"/>
          <w:szCs w:val="36"/>
        </w:rPr>
      </w:pPr>
    </w:p>
    <w:p w:rsidR="00CC08CC" w:rsidRDefault="00CC08CC" w:rsidP="0061186C">
      <w:pPr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   </w:t>
      </w:r>
    </w:p>
    <w:p w:rsidR="00CC08CC" w:rsidRPr="00C017DB" w:rsidRDefault="00CC08CC" w:rsidP="0061186C">
      <w:pPr>
        <w:rPr>
          <w:rFonts w:ascii="Calibri" w:hAnsi="Calibri" w:cs="Calibri"/>
          <w:b/>
          <w:bCs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     </w:t>
      </w:r>
      <w:r w:rsidRPr="00C017DB">
        <w:rPr>
          <w:rFonts w:ascii="Calibri" w:hAnsi="Calibri" w:cs="Calibri"/>
          <w:b/>
          <w:bCs/>
          <w:sz w:val="36"/>
          <w:szCs w:val="36"/>
        </w:rPr>
        <w:t>Použité zdroje:</w:t>
      </w:r>
    </w:p>
    <w:p w:rsidR="00CC08CC" w:rsidRPr="00364AE1" w:rsidRDefault="00CC08CC" w:rsidP="0061186C">
      <w:pPr>
        <w:rPr>
          <w:rFonts w:ascii="Calibri" w:hAnsi="Calibri" w:cs="Calibri"/>
          <w:sz w:val="36"/>
          <w:szCs w:val="36"/>
        </w:rPr>
      </w:pPr>
    </w:p>
    <w:p w:rsidR="00CC08CC" w:rsidRPr="00364AE1" w:rsidRDefault="00CC08CC" w:rsidP="0061186C">
      <w:pPr>
        <w:ind w:left="374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GRAHAM, Carolyn. </w:t>
      </w:r>
      <w:r w:rsidRPr="00364AE1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364AE1">
        <w:rPr>
          <w:rFonts w:ascii="Calibri" w:hAnsi="Calibri" w:cs="Calibri"/>
          <w:sz w:val="36"/>
          <w:szCs w:val="36"/>
        </w:rPr>
        <w:t xml:space="preserve"> (s.l.): Pearson Education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364AE1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CC08CC" w:rsidRPr="00364AE1" w:rsidRDefault="00CC08CC" w:rsidP="0061186C">
      <w:pPr>
        <w:ind w:left="374"/>
        <w:rPr>
          <w:rFonts w:ascii="Calibri" w:hAnsi="Calibri" w:cs="Calibri"/>
          <w:sz w:val="36"/>
          <w:szCs w:val="36"/>
        </w:rPr>
      </w:pPr>
    </w:p>
    <w:p w:rsidR="00CC08CC" w:rsidRPr="00364AE1" w:rsidRDefault="00CC08CC" w:rsidP="0061186C">
      <w:pPr>
        <w:ind w:left="374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KROJZLOVÁ, PeadDr</w:t>
      </w:r>
      <w:r w:rsidRPr="00364AE1">
        <w:rPr>
          <w:rFonts w:ascii="Calibri" w:hAnsi="Calibri" w:cs="Calibri"/>
          <w:sz w:val="36"/>
          <w:szCs w:val="36"/>
        </w:rPr>
        <w:t>.Hana.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364AE1">
        <w:rPr>
          <w:rFonts w:ascii="Calibri" w:hAnsi="Calibri" w:cs="Calibri"/>
          <w:sz w:val="36"/>
          <w:szCs w:val="36"/>
        </w:rPr>
        <w:t xml:space="preserve">: 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364AE1">
        <w:rPr>
          <w:rFonts w:ascii="Calibri" w:hAnsi="Calibri" w:cs="Calibri"/>
          <w:sz w:val="36"/>
          <w:szCs w:val="36"/>
        </w:rPr>
        <w:t>1993.Praha:, 1993. 16 s. ISBN 80-7168-078-8.</w:t>
      </w:r>
    </w:p>
    <w:p w:rsidR="00CC08CC" w:rsidRPr="00364AE1" w:rsidRDefault="00CC08CC" w:rsidP="00F00642">
      <w:pPr>
        <w:rPr>
          <w:rFonts w:ascii="Calibri" w:hAnsi="Calibri" w:cs="Calibri"/>
          <w:sz w:val="36"/>
          <w:szCs w:val="36"/>
        </w:rPr>
      </w:pPr>
    </w:p>
    <w:p w:rsidR="00CC08CC" w:rsidRPr="00364AE1" w:rsidRDefault="00CC08CC" w:rsidP="0061186C">
      <w:pPr>
        <w:ind w:left="374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ZAHÁLKOVÁ, Marie. 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364AE1">
        <w:rPr>
          <w:rFonts w:ascii="Calibri" w:hAnsi="Calibri" w:cs="Calibri"/>
          <w:sz w:val="36"/>
          <w:szCs w:val="36"/>
        </w:rPr>
        <w:t xml:space="preserve">SNP, Praha: 2001.80 s. Dostupné </w:t>
      </w:r>
    </w:p>
    <w:p w:rsidR="00CC08CC" w:rsidRDefault="00CC08CC" w:rsidP="0061186C">
      <w:pPr>
        <w:ind w:left="374"/>
        <w:rPr>
          <w:rFonts w:ascii="Calibri" w:hAnsi="Calibri" w:cs="Calibri"/>
          <w:i/>
          <w:iCs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z www: snp.cz ISBN 80-7235-064-1.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  </w:t>
      </w:r>
    </w:p>
    <w:p w:rsidR="00CC08CC" w:rsidRDefault="00CC08CC" w:rsidP="0061186C">
      <w:pPr>
        <w:ind w:left="374"/>
        <w:rPr>
          <w:rFonts w:ascii="Calibri" w:hAnsi="Calibri" w:cs="Calibri"/>
          <w:i/>
          <w:iCs/>
          <w:sz w:val="36"/>
          <w:szCs w:val="36"/>
        </w:rPr>
      </w:pPr>
    </w:p>
    <w:p w:rsidR="00CC08CC" w:rsidRPr="00A316B7" w:rsidRDefault="00CC08CC" w:rsidP="0061186C">
      <w:pPr>
        <w:ind w:left="374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Vlastní obrázky</w:t>
      </w:r>
    </w:p>
    <w:p w:rsidR="00CC08CC" w:rsidRPr="00364AE1" w:rsidRDefault="00CC08CC" w:rsidP="00F00642">
      <w:pPr>
        <w:rPr>
          <w:rFonts w:ascii="Calibri" w:hAnsi="Calibri" w:cs="Calibri"/>
          <w:i/>
          <w:iCs/>
          <w:sz w:val="36"/>
          <w:szCs w:val="36"/>
        </w:rPr>
      </w:pPr>
    </w:p>
    <w:p w:rsidR="00CC08CC" w:rsidRPr="00364AE1" w:rsidRDefault="00CC08CC" w:rsidP="0061186C">
      <w:pPr>
        <w:ind w:left="374"/>
        <w:rPr>
          <w:rFonts w:ascii="Calibri" w:hAnsi="Calibri" w:cs="Calibri"/>
          <w:i/>
          <w:iCs/>
          <w:sz w:val="36"/>
          <w:szCs w:val="36"/>
        </w:rPr>
      </w:pPr>
      <w:r>
        <w:rPr>
          <w:noProof/>
        </w:rPr>
        <w:pict>
          <v:shape id="_x0000_s1027" type="#_x0000_t75" style="position:absolute;left:0;text-align:left;margin-left:-61.65pt;margin-top:-50.8pt;width:613.25pt;height:14in;z-index:-251659264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CC08CC" w:rsidRDefault="00CC08CC" w:rsidP="0061186C">
      <w:pPr>
        <w:ind w:left="374"/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8" type="#_x0000_t75" style="position:absolute;left:0;text-align:left;margin-left:-43.65pt;margin-top:-62.8pt;width:613.25pt;height:14in;z-index:-251658240;mso-position-vertical-relative:margin" wrapcoords="-26 0 -26 21584 21600 21584 21600 0 -26 0">
            <v:imagedata r:id="rId10" o:title=""/>
            <w10:wrap type="tight" anchory="margin"/>
          </v:shape>
        </w:pict>
      </w:r>
    </w:p>
    <w:p w:rsidR="00CC08CC" w:rsidRDefault="00CC08C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9" type="#_x0000_t75" style="position:absolute;margin-left:-37.65pt;margin-top:-38.8pt;width:613.25pt;height:14in;z-index:-251657216;mso-position-vertical-relative:margin" wrapcoords="-26 0 -26 21584 21600 21584 21600 0 -26 0">
            <v:imagedata r:id="rId11" o:title=""/>
            <w10:wrap type="tight" anchory="margin"/>
          </v:shape>
        </w:pict>
      </w:r>
    </w:p>
    <w:p w:rsidR="00CC08CC" w:rsidRDefault="00CC08C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30" type="#_x0000_t75" style="position:absolute;margin-left:-127.65pt;margin-top:-86.8pt;width:613.25pt;height:14in;z-index:-251656192;mso-position-vertical-relative:margin" wrapcoords="-26 0 -26 21584 21600 21584 21600 0 -26 0">
            <v:imagedata r:id="rId12" o:title=""/>
            <w10:wrap type="tight" anchory="margin"/>
          </v:shape>
        </w:pict>
      </w:r>
    </w:p>
    <w:p w:rsidR="00CC08CC" w:rsidRDefault="00CC08C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CC08CC" w:rsidRPr="00F272F7" w:rsidRDefault="00CC08C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CC08CC" w:rsidRDefault="00CC08C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CC08CC" w:rsidRPr="00CF6C8B" w:rsidRDefault="00CC08CC" w:rsidP="00C476CF">
      <w:pPr>
        <w:rPr>
          <w:rFonts w:ascii="Calibri" w:hAnsi="Calibri" w:cs="Calibri"/>
          <w:b/>
          <w:bCs/>
          <w:sz w:val="36"/>
          <w:szCs w:val="36"/>
        </w:rPr>
      </w:pPr>
    </w:p>
    <w:p w:rsidR="00CC08CC" w:rsidRPr="00CF6C8B" w:rsidRDefault="00CC08CC" w:rsidP="00C476CF">
      <w:pPr>
        <w:rPr>
          <w:rFonts w:ascii="Calibri" w:hAnsi="Calibri" w:cs="Calibri"/>
          <w:b/>
          <w:bCs/>
          <w:sz w:val="36"/>
          <w:szCs w:val="36"/>
        </w:rPr>
      </w:pPr>
    </w:p>
    <w:p w:rsidR="00CC08CC" w:rsidRPr="00CF6C8B" w:rsidRDefault="00CC08CC" w:rsidP="00C476CF">
      <w:pPr>
        <w:rPr>
          <w:rFonts w:ascii="Calibri" w:hAnsi="Calibri" w:cs="Calibri"/>
          <w:b/>
          <w:bCs/>
          <w:sz w:val="36"/>
          <w:szCs w:val="36"/>
        </w:rPr>
      </w:pPr>
      <w:r w:rsidRPr="00CF6C8B">
        <w:rPr>
          <w:rFonts w:ascii="Calibri" w:hAnsi="Calibri" w:cs="Calibri"/>
          <w:b/>
          <w:bCs/>
          <w:sz w:val="36"/>
          <w:szCs w:val="36"/>
        </w:rPr>
        <w:t xml:space="preserve">               Seznam slov k listu     Insect </w:t>
      </w:r>
      <w:r w:rsidRPr="00CF6C8B">
        <w:rPr>
          <w:rFonts w:ascii="Calibri" w:hAnsi="Calibri" w:cs="Calibri"/>
          <w:sz w:val="36"/>
          <w:szCs w:val="36"/>
        </w:rPr>
        <w:t xml:space="preserve">  (hmyz a jiné)</w:t>
      </w:r>
      <w:r w:rsidRPr="00CF6C8B">
        <w:rPr>
          <w:rFonts w:ascii="Calibri" w:hAnsi="Calibri" w:cs="Calibri"/>
          <w:b/>
          <w:bCs/>
          <w:sz w:val="36"/>
          <w:szCs w:val="36"/>
        </w:rPr>
        <w:t xml:space="preserve">     </w:t>
      </w:r>
    </w:p>
    <w:p w:rsidR="00CC08CC" w:rsidRPr="00CF6C8B" w:rsidRDefault="00CC08CC" w:rsidP="00C476CF">
      <w:pPr>
        <w:rPr>
          <w:rFonts w:ascii="Calibri" w:hAnsi="Calibri" w:cs="Calibri"/>
          <w:sz w:val="36"/>
          <w:szCs w:val="36"/>
        </w:rPr>
      </w:pPr>
    </w:p>
    <w:p w:rsidR="00CC08CC" w:rsidRPr="00CF6C8B" w:rsidRDefault="00CC08CC" w:rsidP="00C476CF">
      <w:pPr>
        <w:rPr>
          <w:rFonts w:ascii="Calibri" w:hAnsi="Calibri" w:cs="Calibri"/>
          <w:b/>
          <w:bCs/>
          <w:sz w:val="36"/>
          <w:szCs w:val="36"/>
        </w:rPr>
      </w:pPr>
    </w:p>
    <w:p w:rsidR="00CC08CC" w:rsidRPr="00CF6C8B" w:rsidRDefault="00CC08CC" w:rsidP="00C476C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>ladybird          beruška                  11.   wasp      vosa</w:t>
      </w:r>
    </w:p>
    <w:p w:rsidR="00CC08CC" w:rsidRPr="00CF6C8B" w:rsidRDefault="00CC08CC" w:rsidP="00C476C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dragonfly        vážka 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CF6C8B">
        <w:rPr>
          <w:rFonts w:ascii="Calibri" w:hAnsi="Calibri" w:cs="Calibri"/>
          <w:sz w:val="36"/>
          <w:szCs w:val="36"/>
        </w:rPr>
        <w:t xml:space="preserve">  12.   bee         včela</w:t>
      </w:r>
    </w:p>
    <w:p w:rsidR="00CC08CC" w:rsidRPr="00CF6C8B" w:rsidRDefault="00CC08CC" w:rsidP="00C476C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scorpion          štír     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CF6C8B">
        <w:rPr>
          <w:rFonts w:ascii="Calibri" w:hAnsi="Calibri" w:cs="Calibri"/>
          <w:sz w:val="36"/>
          <w:szCs w:val="36"/>
        </w:rPr>
        <w:t xml:space="preserve">  13.   beetle     brouk</w:t>
      </w:r>
    </w:p>
    <w:p w:rsidR="00CC08CC" w:rsidRPr="00CF6C8B" w:rsidRDefault="00CC08CC" w:rsidP="00C476C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caterpillar        housenka              14.   worm     červ </w:t>
      </w:r>
    </w:p>
    <w:p w:rsidR="00CC08CC" w:rsidRPr="00CF6C8B" w:rsidRDefault="00CC08CC" w:rsidP="00C476C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crayfish            rak                 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CF6C8B">
        <w:rPr>
          <w:rFonts w:ascii="Calibri" w:hAnsi="Calibri" w:cs="Calibri"/>
          <w:sz w:val="36"/>
          <w:szCs w:val="36"/>
        </w:rPr>
        <w:t xml:space="preserve">  15.   web        pavučina</w:t>
      </w:r>
    </w:p>
    <w:p w:rsidR="00CC08CC" w:rsidRPr="00CF6C8B" w:rsidRDefault="00CC08CC" w:rsidP="00C476C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grasshopper     kobylka                 16.   lizard      ještěrka </w:t>
      </w:r>
    </w:p>
    <w:p w:rsidR="00CC08CC" w:rsidRPr="00CF6C8B" w:rsidRDefault="00CC08CC" w:rsidP="00C476C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>mosquito          komár                   17.   snake      had</w:t>
      </w:r>
    </w:p>
    <w:p w:rsidR="00CC08CC" w:rsidRPr="00CF6C8B" w:rsidRDefault="00CC08CC" w:rsidP="00C476C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turtle                želva               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CF6C8B">
        <w:rPr>
          <w:rFonts w:ascii="Calibri" w:hAnsi="Calibri" w:cs="Calibri"/>
          <w:sz w:val="36"/>
          <w:szCs w:val="36"/>
        </w:rPr>
        <w:t xml:space="preserve"> 18.   ant          mravenec </w:t>
      </w:r>
    </w:p>
    <w:p w:rsidR="00CC08CC" w:rsidRPr="00CF6C8B" w:rsidRDefault="00CC08CC" w:rsidP="00C476C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spider               pavouk          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CF6C8B">
        <w:rPr>
          <w:rFonts w:ascii="Calibri" w:hAnsi="Calibri" w:cs="Calibri"/>
          <w:sz w:val="36"/>
          <w:szCs w:val="36"/>
        </w:rPr>
        <w:t xml:space="preserve"> 19.   fly           moucha</w:t>
      </w:r>
    </w:p>
    <w:p w:rsidR="00CC08CC" w:rsidRPr="00CF6C8B" w:rsidRDefault="00CC08CC" w:rsidP="00C476CF">
      <w:pPr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     10.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CF6C8B">
        <w:rPr>
          <w:rFonts w:ascii="Calibri" w:hAnsi="Calibri" w:cs="Calibri"/>
          <w:sz w:val="36"/>
          <w:szCs w:val="36"/>
        </w:rPr>
        <w:t xml:space="preserve">  snail                 hlemýžď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CF6C8B">
        <w:rPr>
          <w:rFonts w:ascii="Calibri" w:hAnsi="Calibri" w:cs="Calibri"/>
          <w:sz w:val="36"/>
          <w:szCs w:val="36"/>
        </w:rPr>
        <w:t xml:space="preserve"> 20.   mouse     myš</w:t>
      </w:r>
    </w:p>
    <w:p w:rsidR="00CC08CC" w:rsidRPr="00CF6C8B" w:rsidRDefault="00CC08CC" w:rsidP="00C476CF">
      <w:pPr>
        <w:rPr>
          <w:rFonts w:ascii="Calibri" w:hAnsi="Calibri" w:cs="Calibri"/>
          <w:b/>
          <w:bCs/>
          <w:sz w:val="36"/>
          <w:szCs w:val="36"/>
        </w:rPr>
      </w:pPr>
    </w:p>
    <w:p w:rsidR="00CC08CC" w:rsidRPr="00CF6C8B" w:rsidRDefault="00CC08CC" w:rsidP="00C476CF">
      <w:pPr>
        <w:rPr>
          <w:rFonts w:ascii="Calibri" w:hAnsi="Calibri" w:cs="Calibri"/>
          <w:sz w:val="36"/>
          <w:szCs w:val="36"/>
        </w:rPr>
      </w:pPr>
    </w:p>
    <w:p w:rsidR="00CC08CC" w:rsidRPr="00CF6C8B" w:rsidRDefault="00CC08CC" w:rsidP="00C476CF">
      <w:pPr>
        <w:rPr>
          <w:rFonts w:ascii="Calibri" w:hAnsi="Calibri" w:cs="Calibri"/>
          <w:sz w:val="36"/>
          <w:szCs w:val="36"/>
        </w:rPr>
      </w:pPr>
    </w:p>
    <w:p w:rsidR="00CC08CC" w:rsidRDefault="00CC08C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CC08CC" w:rsidRDefault="00CC08C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CC08CC" w:rsidRDefault="00CC08C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CC08CC" w:rsidRDefault="00CC08C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CC08CC" w:rsidRDefault="00CC08C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CC08CC" w:rsidRPr="00404D7C" w:rsidRDefault="00CC08C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31" type="#_x0000_t75" style="position:absolute;margin-left:28.35pt;margin-top:705.2pt;width:445.5pt;height:97.5pt;z-index:-251660288;visibility:visible;mso-position-vertical-relative:page" wrapcoords="-36 0 -36 21434 21600 21434 21600 0 -36 0">
            <v:imagedata r:id="rId8" o:title=""/>
            <w10:wrap type="tight" anchory="page"/>
          </v:shape>
        </w:pict>
      </w:r>
    </w:p>
    <w:sectPr w:rsidR="00CC08CC" w:rsidRPr="00404D7C" w:rsidSect="00CA2C58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0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8CC" w:rsidRDefault="00CC08CC">
      <w:r>
        <w:separator/>
      </w:r>
    </w:p>
  </w:endnote>
  <w:endnote w:type="continuationSeparator" w:id="0">
    <w:p w:rsidR="00CC08CC" w:rsidRDefault="00CC08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8CC" w:rsidRDefault="00CC08CC">
    <w:pPr>
      <w:pStyle w:val="Footer"/>
    </w:pPr>
  </w:p>
  <w:p w:rsidR="00CC08CC" w:rsidRDefault="00CC08CC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8CC" w:rsidRDefault="00CC08CC">
    <w:pPr>
      <w:pStyle w:val="Footer"/>
    </w:pPr>
  </w:p>
  <w:p w:rsidR="00CC08CC" w:rsidRDefault="00CC08CC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8CC" w:rsidRDefault="00CC08CC">
      <w:r>
        <w:separator/>
      </w:r>
    </w:p>
  </w:footnote>
  <w:footnote w:type="continuationSeparator" w:id="0">
    <w:p w:rsidR="00CC08CC" w:rsidRDefault="00CC08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25936"/>
    <w:rsid w:val="00064AC5"/>
    <w:rsid w:val="00066334"/>
    <w:rsid w:val="000B2AF0"/>
    <w:rsid w:val="000C1114"/>
    <w:rsid w:val="000C4D94"/>
    <w:rsid w:val="000D004B"/>
    <w:rsid w:val="00116677"/>
    <w:rsid w:val="001507E5"/>
    <w:rsid w:val="001947DA"/>
    <w:rsid w:val="001B40C2"/>
    <w:rsid w:val="001C0B9B"/>
    <w:rsid w:val="001E3266"/>
    <w:rsid w:val="00242462"/>
    <w:rsid w:val="002B6D53"/>
    <w:rsid w:val="002C0D6B"/>
    <w:rsid w:val="003259C5"/>
    <w:rsid w:val="00364AE1"/>
    <w:rsid w:val="00366322"/>
    <w:rsid w:val="00376E8E"/>
    <w:rsid w:val="003827E8"/>
    <w:rsid w:val="003A2F15"/>
    <w:rsid w:val="003D5339"/>
    <w:rsid w:val="00404D7C"/>
    <w:rsid w:val="00434549"/>
    <w:rsid w:val="004F36C3"/>
    <w:rsid w:val="00514D56"/>
    <w:rsid w:val="00532127"/>
    <w:rsid w:val="00576C2A"/>
    <w:rsid w:val="0058701A"/>
    <w:rsid w:val="00591C27"/>
    <w:rsid w:val="005A712B"/>
    <w:rsid w:val="005F6FF3"/>
    <w:rsid w:val="0061186C"/>
    <w:rsid w:val="006463C8"/>
    <w:rsid w:val="006C4F82"/>
    <w:rsid w:val="006D5522"/>
    <w:rsid w:val="006E55AD"/>
    <w:rsid w:val="006E55D6"/>
    <w:rsid w:val="006F33B9"/>
    <w:rsid w:val="00710F01"/>
    <w:rsid w:val="00721EA4"/>
    <w:rsid w:val="00742FFA"/>
    <w:rsid w:val="007462CC"/>
    <w:rsid w:val="00753CDF"/>
    <w:rsid w:val="007B3F0C"/>
    <w:rsid w:val="007B57C8"/>
    <w:rsid w:val="007C7339"/>
    <w:rsid w:val="007D200C"/>
    <w:rsid w:val="007E4474"/>
    <w:rsid w:val="00811AD6"/>
    <w:rsid w:val="00816CB7"/>
    <w:rsid w:val="00837AEF"/>
    <w:rsid w:val="00844451"/>
    <w:rsid w:val="008606DB"/>
    <w:rsid w:val="00892A4C"/>
    <w:rsid w:val="008A6CF6"/>
    <w:rsid w:val="008B13A2"/>
    <w:rsid w:val="008B613C"/>
    <w:rsid w:val="008C2FDD"/>
    <w:rsid w:val="008F538D"/>
    <w:rsid w:val="0091290E"/>
    <w:rsid w:val="009169B2"/>
    <w:rsid w:val="009220D7"/>
    <w:rsid w:val="00962B7E"/>
    <w:rsid w:val="00983E19"/>
    <w:rsid w:val="009A1C62"/>
    <w:rsid w:val="009C0468"/>
    <w:rsid w:val="009F5D77"/>
    <w:rsid w:val="00A05A4C"/>
    <w:rsid w:val="00A17883"/>
    <w:rsid w:val="00A316B7"/>
    <w:rsid w:val="00A568C6"/>
    <w:rsid w:val="00A60886"/>
    <w:rsid w:val="00A63D10"/>
    <w:rsid w:val="00A849C1"/>
    <w:rsid w:val="00A97768"/>
    <w:rsid w:val="00AE5E5C"/>
    <w:rsid w:val="00B4295F"/>
    <w:rsid w:val="00B63911"/>
    <w:rsid w:val="00B77B25"/>
    <w:rsid w:val="00BA3BA3"/>
    <w:rsid w:val="00BE4429"/>
    <w:rsid w:val="00BE7C8C"/>
    <w:rsid w:val="00C017DB"/>
    <w:rsid w:val="00C3566E"/>
    <w:rsid w:val="00C42999"/>
    <w:rsid w:val="00C476CF"/>
    <w:rsid w:val="00C52E31"/>
    <w:rsid w:val="00C5522F"/>
    <w:rsid w:val="00C7475A"/>
    <w:rsid w:val="00C75F76"/>
    <w:rsid w:val="00C81568"/>
    <w:rsid w:val="00C816CF"/>
    <w:rsid w:val="00CA2C58"/>
    <w:rsid w:val="00CC08CC"/>
    <w:rsid w:val="00CC0DFD"/>
    <w:rsid w:val="00CE79D5"/>
    <w:rsid w:val="00CF6C8B"/>
    <w:rsid w:val="00D53046"/>
    <w:rsid w:val="00D5545A"/>
    <w:rsid w:val="00D7305B"/>
    <w:rsid w:val="00DA13D1"/>
    <w:rsid w:val="00DA16C4"/>
    <w:rsid w:val="00DB347C"/>
    <w:rsid w:val="00DD156E"/>
    <w:rsid w:val="00DD6947"/>
    <w:rsid w:val="00DE4B96"/>
    <w:rsid w:val="00E461AE"/>
    <w:rsid w:val="00E522B5"/>
    <w:rsid w:val="00E627FA"/>
    <w:rsid w:val="00E81D86"/>
    <w:rsid w:val="00E82AB0"/>
    <w:rsid w:val="00F00642"/>
    <w:rsid w:val="00F272F7"/>
    <w:rsid w:val="00F42AE2"/>
    <w:rsid w:val="00F456C1"/>
    <w:rsid w:val="00F65F23"/>
    <w:rsid w:val="00F83D29"/>
    <w:rsid w:val="00F84D33"/>
    <w:rsid w:val="00F87EE6"/>
    <w:rsid w:val="00FB55F3"/>
    <w:rsid w:val="00FD2C85"/>
    <w:rsid w:val="00FD409F"/>
    <w:rsid w:val="00FD7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7</Pages>
  <Words>313</Words>
  <Characters>1850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9</cp:revision>
  <cp:lastPrinted>2011-10-31T12:34:00Z</cp:lastPrinted>
  <dcterms:created xsi:type="dcterms:W3CDTF">2011-12-01T09:56:00Z</dcterms:created>
  <dcterms:modified xsi:type="dcterms:W3CDTF">2012-04-04T12:34:00Z</dcterms:modified>
</cp:coreProperties>
</file>