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990" w:rsidRDefault="004E0990" w:rsidP="007B3F0C">
      <w:pPr>
        <w:pStyle w:val="Title"/>
      </w:pPr>
    </w:p>
    <w:p w:rsidR="004E0990" w:rsidRDefault="004E0990" w:rsidP="007B3F0C">
      <w:pPr>
        <w:pStyle w:val="Title"/>
      </w:pPr>
    </w:p>
    <w:p w:rsidR="004E0990" w:rsidRDefault="004E0990" w:rsidP="007B3F0C"/>
    <w:p w:rsidR="004E0990" w:rsidRDefault="004E0990" w:rsidP="007B3F0C"/>
    <w:p w:rsidR="004E0990" w:rsidRDefault="004E0990" w:rsidP="007B3F0C">
      <w:r>
        <w:tab/>
      </w:r>
      <w:r>
        <w:tab/>
      </w:r>
    </w:p>
    <w:p w:rsidR="004E0990" w:rsidRDefault="004E0990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4E0990" w:rsidRDefault="004E0990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VY_22_INOVACE_02-39</w:t>
      </w:r>
    </w:p>
    <w:p w:rsidR="004E0990" w:rsidRDefault="004E0990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</w:t>
      </w:r>
      <w:r>
        <w:rPr>
          <w:rFonts w:ascii="Calibri" w:hAnsi="Calibri" w:cs="Calibri"/>
          <w:b/>
          <w:bCs/>
          <w:sz w:val="56"/>
          <w:szCs w:val="56"/>
        </w:rPr>
        <w:t>Insects – Doplň písmeno – část B</w:t>
      </w:r>
    </w:p>
    <w:p w:rsidR="004E0990" w:rsidRPr="00CA3BFC" w:rsidRDefault="004E0990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4E0990" w:rsidRPr="001B40C2" w:rsidRDefault="004E0990" w:rsidP="001B40C2">
      <w:pPr>
        <w:rPr>
          <w:rFonts w:ascii="Calibri" w:hAnsi="Calibri" w:cs="Calibri"/>
          <w:sz w:val="56"/>
          <w:szCs w:val="56"/>
        </w:rPr>
      </w:pPr>
    </w:p>
    <w:p w:rsidR="004E0990" w:rsidRPr="001B40C2" w:rsidRDefault="004E0990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- rozšíření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Insect – hmyz a jiné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15.4. 2011.</w:t>
            </w:r>
          </w:p>
        </w:tc>
      </w:tr>
      <w:tr w:rsidR="004E0990">
        <w:tc>
          <w:tcPr>
            <w:tcW w:w="1215" w:type="pct"/>
          </w:tcPr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4E0990" w:rsidRPr="00A63D10" w:rsidRDefault="004E0990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4E099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slov, upevnění slovní zásoby</w:t>
            </w:r>
          </w:p>
          <w:p w:rsidR="004E0990" w:rsidRPr="00A63D10" w:rsidRDefault="004E099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</w:tc>
      </w:tr>
    </w:tbl>
    <w:bookmarkEnd w:id="0"/>
    <w:p w:rsidR="004E0990" w:rsidRPr="0061186C" w:rsidRDefault="004E0990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E0990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288;visibility:visible;mso-position-horizontal-relative:text;mso-position-vertical-relative:page" wrapcoords="-36 0 -36 21434 21600 21434 21600 0 -36 0">
            <v:imagedata r:id="rId8" o:title=""/>
            <w10:wrap type="tight" anchory="page"/>
          </v:shape>
        </w:pict>
      </w:r>
    </w:p>
    <w:p w:rsidR="004E0990" w:rsidRPr="00807D28" w:rsidRDefault="004E0990" w:rsidP="00B05621">
      <w:pPr>
        <w:spacing w:after="120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Způsob využití</w:t>
      </w:r>
    </w:p>
    <w:p w:rsidR="004E0990" w:rsidRPr="00807D28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Pracovní list slouží pro upevnění vizuální podoby slova.</w:t>
      </w:r>
    </w:p>
    <w:p w:rsidR="004E0990" w:rsidRPr="00807D28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Děti doplňují písmena</w:t>
      </w:r>
      <w:r>
        <w:rPr>
          <w:rFonts w:ascii="Calibri" w:hAnsi="Calibri" w:cs="Calibri"/>
          <w:sz w:val="32"/>
          <w:szCs w:val="32"/>
        </w:rPr>
        <w:t xml:space="preserve"> prvních nejjednodušších angl. s</w:t>
      </w:r>
      <w:r w:rsidRPr="00807D28">
        <w:rPr>
          <w:rFonts w:ascii="Calibri" w:hAnsi="Calibri" w:cs="Calibri"/>
          <w:sz w:val="32"/>
          <w:szCs w:val="32"/>
        </w:rPr>
        <w:t>lov</w:t>
      </w:r>
      <w:r>
        <w:rPr>
          <w:rFonts w:ascii="Calibri" w:hAnsi="Calibri" w:cs="Calibri"/>
          <w:sz w:val="32"/>
          <w:szCs w:val="32"/>
        </w:rPr>
        <w:t>.</w:t>
      </w: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Další využití:</w:t>
      </w:r>
    </w:p>
    <w:p w:rsidR="004E0990" w:rsidRDefault="004E0990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najdi slova začínající na stejné písmeno,</w:t>
      </w:r>
    </w:p>
    <w:p w:rsidR="004E0990" w:rsidRDefault="004E0990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diktát barev – colour the lizard green,</w:t>
      </w:r>
    </w:p>
    <w:p w:rsidR="004E0990" w:rsidRDefault="004E0990" w:rsidP="00B0562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vybarvi obrázky, které spolu mohou souviset:</w:t>
      </w: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žijí ve vodě</w:t>
      </w:r>
    </w:p>
    <w:p w:rsidR="004E0990" w:rsidRDefault="004E0990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-  létají</w:t>
      </w:r>
    </w:p>
    <w:p w:rsidR="004E0990" w:rsidRDefault="004E0990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</w:t>
      </w:r>
    </w:p>
    <w:p w:rsidR="004E0990" w:rsidRPr="009C6EEB" w:rsidRDefault="004E0990" w:rsidP="00B05621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9C6EEB"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t xml:space="preserve"> VY_ 22_INOVACE_02-35</w:t>
      </w:r>
    </w:p>
    <w:p w:rsidR="004E0990" w:rsidRDefault="004E0990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4E0990" w:rsidRDefault="004E0990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4E0990" w:rsidRDefault="004E0990" w:rsidP="00B05621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4E0990" w:rsidRPr="00807D28" w:rsidRDefault="004E0990" w:rsidP="00B05621">
      <w:pPr>
        <w:spacing w:after="120"/>
        <w:rPr>
          <w:rFonts w:ascii="Calibri" w:hAnsi="Calibri" w:cs="Calibri"/>
          <w:b/>
          <w:bCs/>
          <w:sz w:val="32"/>
          <w:szCs w:val="32"/>
        </w:rPr>
      </w:pPr>
      <w:r w:rsidRPr="00807D28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4E0990" w:rsidRPr="00807D28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GRAHAM, Carolyn. </w:t>
      </w:r>
      <w:r w:rsidRPr="00807D28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807D28">
        <w:rPr>
          <w:rFonts w:ascii="Calibri" w:hAnsi="Calibri" w:cs="Calibri"/>
          <w:sz w:val="32"/>
          <w:szCs w:val="32"/>
        </w:rPr>
        <w:t xml:space="preserve"> (s.l.): Pearson Education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807D28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4E0990" w:rsidRPr="00807D28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PeadDr. Ha</w:t>
      </w:r>
      <w:r w:rsidRPr="00807D28">
        <w:rPr>
          <w:rFonts w:ascii="Calibri" w:hAnsi="Calibri" w:cs="Calibri"/>
          <w:sz w:val="32"/>
          <w:szCs w:val="32"/>
        </w:rPr>
        <w:t>na.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807D28">
        <w:rPr>
          <w:rFonts w:ascii="Calibri" w:hAnsi="Calibri" w:cs="Calibri"/>
          <w:sz w:val="32"/>
          <w:szCs w:val="32"/>
        </w:rPr>
        <w:t xml:space="preserve">: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807D28">
        <w:rPr>
          <w:rFonts w:ascii="Calibri" w:hAnsi="Calibri" w:cs="Calibri"/>
          <w:sz w:val="32"/>
          <w:szCs w:val="32"/>
        </w:rPr>
        <w:t>1993.Praha:, 1993. 16 s. ISBN 80-7168-078-8.</w:t>
      </w:r>
    </w:p>
    <w:p w:rsidR="004E0990" w:rsidRPr="00807D28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ZAHÁLKOVÁ, Marie.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807D28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Vlastní obrázky</w:t>
      </w: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4E0990" w:rsidRDefault="004E0990" w:rsidP="00B05621">
      <w:pPr>
        <w:spacing w:after="120"/>
        <w:rPr>
          <w:rFonts w:ascii="Calibri" w:hAnsi="Calibri" w:cs="Calibri"/>
          <w:sz w:val="32"/>
          <w:szCs w:val="32"/>
        </w:rPr>
      </w:pPr>
    </w:p>
    <w:p w:rsidR="004E0990" w:rsidRDefault="004E0990" w:rsidP="00B05621">
      <w:pPr>
        <w:ind w:left="374"/>
        <w:rPr>
          <w:rFonts w:ascii="Calibri" w:hAnsi="Calibri" w:cs="Calibri"/>
          <w:sz w:val="36"/>
          <w:szCs w:val="36"/>
        </w:rPr>
      </w:pPr>
    </w:p>
    <w:p w:rsidR="004E0990" w:rsidRPr="00D52FFC" w:rsidRDefault="004E0990" w:rsidP="00B05621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left:0;text-align:left;margin-left:0;margin-top:0;width:612pt;height:14in;z-index:-251658240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4E0990" w:rsidRPr="00B05621" w:rsidRDefault="004E0990" w:rsidP="00A83015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left:0;text-align:left;margin-left:-49.65pt;margin-top:-92.8pt;width:612pt;height:14in;z-index:-251657216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4E0990" w:rsidRPr="00CF6C8B" w:rsidRDefault="004E0990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4E0990" w:rsidRPr="00CF6C8B" w:rsidRDefault="004E0990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4E0990" w:rsidRPr="00CF6C8B" w:rsidRDefault="004E0990" w:rsidP="00F6751C">
      <w:pPr>
        <w:rPr>
          <w:rFonts w:ascii="Calibri" w:hAnsi="Calibri" w:cs="Calibri"/>
          <w:b/>
          <w:bCs/>
          <w:sz w:val="36"/>
          <w:szCs w:val="36"/>
        </w:rPr>
      </w:pPr>
      <w:r w:rsidRPr="00CF6C8B">
        <w:rPr>
          <w:rFonts w:ascii="Calibri" w:hAnsi="Calibri" w:cs="Calibri"/>
          <w:b/>
          <w:bCs/>
          <w:sz w:val="36"/>
          <w:szCs w:val="36"/>
        </w:rPr>
        <w:t xml:space="preserve">               Seznam slov k listu     Insect </w:t>
      </w:r>
      <w:r w:rsidRPr="00CF6C8B">
        <w:rPr>
          <w:rFonts w:ascii="Calibri" w:hAnsi="Calibri" w:cs="Calibri"/>
          <w:sz w:val="36"/>
          <w:szCs w:val="36"/>
        </w:rPr>
        <w:t xml:space="preserve">  (hmyz a jiné)</w:t>
      </w:r>
      <w:r w:rsidRPr="00CF6C8B">
        <w:rPr>
          <w:rFonts w:ascii="Calibri" w:hAnsi="Calibri" w:cs="Calibri"/>
          <w:b/>
          <w:bCs/>
          <w:sz w:val="36"/>
          <w:szCs w:val="36"/>
        </w:rPr>
        <w:t xml:space="preserve">     </w:t>
      </w:r>
    </w:p>
    <w:p w:rsidR="004E0990" w:rsidRPr="00CF6C8B" w:rsidRDefault="004E0990" w:rsidP="00F6751C">
      <w:pPr>
        <w:rPr>
          <w:rFonts w:ascii="Calibri" w:hAnsi="Calibri" w:cs="Calibri"/>
          <w:sz w:val="36"/>
          <w:szCs w:val="36"/>
        </w:rPr>
      </w:pPr>
    </w:p>
    <w:p w:rsidR="004E0990" w:rsidRPr="00CF6C8B" w:rsidRDefault="004E0990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ladybird          beruška                  11.   wasp      vosa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dragonfly        vážka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12.   bee         včela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scorpion          štír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 13.   beetle     brouk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caterpillar        housenka              14.   worm     červ 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crayfish            rak  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 15.   web        pavučina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grasshopper     kobylka                 16.   lizard      ještěrka 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>mosquito          komár                   17.   snake      had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turtle                želva             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CF6C8B">
        <w:rPr>
          <w:rFonts w:ascii="Calibri" w:hAnsi="Calibri" w:cs="Calibri"/>
          <w:sz w:val="36"/>
          <w:szCs w:val="36"/>
        </w:rPr>
        <w:t xml:space="preserve"> 18.   ant          mravenec </w:t>
      </w:r>
    </w:p>
    <w:p w:rsidR="004E0990" w:rsidRPr="00CF6C8B" w:rsidRDefault="004E0990" w:rsidP="00F6751C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spider               pavouk          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19.   fly           moucha</w:t>
      </w:r>
    </w:p>
    <w:p w:rsidR="004E0990" w:rsidRPr="00CF6C8B" w:rsidRDefault="004E0990" w:rsidP="00F6751C">
      <w:pPr>
        <w:rPr>
          <w:rFonts w:ascii="Calibri" w:hAnsi="Calibri" w:cs="Calibri"/>
          <w:sz w:val="36"/>
          <w:szCs w:val="36"/>
        </w:rPr>
      </w:pPr>
      <w:r w:rsidRPr="00CF6C8B">
        <w:rPr>
          <w:rFonts w:ascii="Calibri" w:hAnsi="Calibri" w:cs="Calibri"/>
          <w:sz w:val="36"/>
          <w:szCs w:val="36"/>
        </w:rPr>
        <w:t xml:space="preserve">     10.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CF6C8B">
        <w:rPr>
          <w:rFonts w:ascii="Calibri" w:hAnsi="Calibri" w:cs="Calibri"/>
          <w:sz w:val="36"/>
          <w:szCs w:val="36"/>
        </w:rPr>
        <w:t xml:space="preserve">  snail                 hlemýžď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CF6C8B">
        <w:rPr>
          <w:rFonts w:ascii="Calibri" w:hAnsi="Calibri" w:cs="Calibri"/>
          <w:sz w:val="36"/>
          <w:szCs w:val="36"/>
        </w:rPr>
        <w:t xml:space="preserve"> 20.   mouse     myš</w:t>
      </w:r>
    </w:p>
    <w:p w:rsidR="004E0990" w:rsidRPr="00CF6C8B" w:rsidRDefault="004E0990" w:rsidP="00F6751C">
      <w:pPr>
        <w:rPr>
          <w:rFonts w:ascii="Calibri" w:hAnsi="Calibri" w:cs="Calibri"/>
          <w:b/>
          <w:bCs/>
          <w:sz w:val="36"/>
          <w:szCs w:val="36"/>
        </w:rPr>
      </w:pPr>
    </w:p>
    <w:p w:rsidR="004E0990" w:rsidRPr="00CF6C8B" w:rsidRDefault="004E0990" w:rsidP="00F6751C">
      <w:pPr>
        <w:rPr>
          <w:rFonts w:ascii="Calibri" w:hAnsi="Calibri" w:cs="Calibri"/>
          <w:sz w:val="36"/>
          <w:szCs w:val="36"/>
        </w:rPr>
      </w:pPr>
    </w:p>
    <w:p w:rsidR="004E0990" w:rsidRPr="00CF6C8B" w:rsidRDefault="004E0990" w:rsidP="00F6751C">
      <w:pPr>
        <w:rPr>
          <w:rFonts w:ascii="Calibri" w:hAnsi="Calibri" w:cs="Calibri"/>
          <w:sz w:val="36"/>
          <w:szCs w:val="36"/>
        </w:rPr>
      </w:pP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34.35pt;margin-top:657.2pt;width:445.5pt;height:97.5pt;z-index:-25165926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E0990" w:rsidRDefault="004E099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4E0990" w:rsidSect="009220D7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990" w:rsidRDefault="004E0990">
      <w:r>
        <w:separator/>
      </w:r>
    </w:p>
  </w:endnote>
  <w:endnote w:type="continuationSeparator" w:id="0">
    <w:p w:rsidR="004E0990" w:rsidRDefault="004E0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990" w:rsidRDefault="004E0990">
    <w:pPr>
      <w:pStyle w:val="Footer"/>
    </w:pPr>
  </w:p>
  <w:p w:rsidR="004E0990" w:rsidRDefault="004E0990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990" w:rsidRDefault="004E0990">
    <w:pPr>
      <w:pStyle w:val="Footer"/>
    </w:pPr>
  </w:p>
  <w:p w:rsidR="004E0990" w:rsidRDefault="004E0990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990" w:rsidRDefault="004E0990">
      <w:r>
        <w:separator/>
      </w:r>
    </w:p>
  </w:footnote>
  <w:footnote w:type="continuationSeparator" w:id="0">
    <w:p w:rsidR="004E0990" w:rsidRDefault="004E09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64219"/>
    <w:rsid w:val="00064AC5"/>
    <w:rsid w:val="00066334"/>
    <w:rsid w:val="000A30DF"/>
    <w:rsid w:val="000B2AF0"/>
    <w:rsid w:val="000C4D94"/>
    <w:rsid w:val="000C54D3"/>
    <w:rsid w:val="000D004B"/>
    <w:rsid w:val="00116677"/>
    <w:rsid w:val="001507E5"/>
    <w:rsid w:val="001947DA"/>
    <w:rsid w:val="001B40C2"/>
    <w:rsid w:val="001E3266"/>
    <w:rsid w:val="00207B96"/>
    <w:rsid w:val="00240E38"/>
    <w:rsid w:val="00242462"/>
    <w:rsid w:val="00261327"/>
    <w:rsid w:val="0029454E"/>
    <w:rsid w:val="002958F3"/>
    <w:rsid w:val="002A5585"/>
    <w:rsid w:val="002B6D53"/>
    <w:rsid w:val="002B7D43"/>
    <w:rsid w:val="002C0D6B"/>
    <w:rsid w:val="002F26BC"/>
    <w:rsid w:val="003259C5"/>
    <w:rsid w:val="00364AE1"/>
    <w:rsid w:val="00366322"/>
    <w:rsid w:val="00376E8E"/>
    <w:rsid w:val="003827E8"/>
    <w:rsid w:val="003A2F15"/>
    <w:rsid w:val="003C0A72"/>
    <w:rsid w:val="003D5339"/>
    <w:rsid w:val="00404D7C"/>
    <w:rsid w:val="00434549"/>
    <w:rsid w:val="004E0990"/>
    <w:rsid w:val="004F36C3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463C8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807D28"/>
    <w:rsid w:val="00811AD6"/>
    <w:rsid w:val="00816CB7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220D7"/>
    <w:rsid w:val="00962B7E"/>
    <w:rsid w:val="00983E19"/>
    <w:rsid w:val="009A1C62"/>
    <w:rsid w:val="009C0468"/>
    <w:rsid w:val="009C6EEB"/>
    <w:rsid w:val="009F5D77"/>
    <w:rsid w:val="00A17883"/>
    <w:rsid w:val="00A22A07"/>
    <w:rsid w:val="00A26922"/>
    <w:rsid w:val="00A60886"/>
    <w:rsid w:val="00A6278B"/>
    <w:rsid w:val="00A63D10"/>
    <w:rsid w:val="00A83015"/>
    <w:rsid w:val="00A849C1"/>
    <w:rsid w:val="00AB70F8"/>
    <w:rsid w:val="00AE5E5C"/>
    <w:rsid w:val="00B05621"/>
    <w:rsid w:val="00B4295F"/>
    <w:rsid w:val="00B63911"/>
    <w:rsid w:val="00B77B25"/>
    <w:rsid w:val="00BA3BA3"/>
    <w:rsid w:val="00BB38EB"/>
    <w:rsid w:val="00BE4429"/>
    <w:rsid w:val="00BE7C8C"/>
    <w:rsid w:val="00C32C53"/>
    <w:rsid w:val="00C3566E"/>
    <w:rsid w:val="00C450A2"/>
    <w:rsid w:val="00C52E31"/>
    <w:rsid w:val="00C5522F"/>
    <w:rsid w:val="00C7475A"/>
    <w:rsid w:val="00C75F76"/>
    <w:rsid w:val="00C81568"/>
    <w:rsid w:val="00C816CF"/>
    <w:rsid w:val="00CA3BFC"/>
    <w:rsid w:val="00CA7EA1"/>
    <w:rsid w:val="00CC0DFD"/>
    <w:rsid w:val="00CE79D5"/>
    <w:rsid w:val="00CF6C8B"/>
    <w:rsid w:val="00D52FFC"/>
    <w:rsid w:val="00D53046"/>
    <w:rsid w:val="00D5545A"/>
    <w:rsid w:val="00D7305B"/>
    <w:rsid w:val="00DA13D1"/>
    <w:rsid w:val="00DA16C4"/>
    <w:rsid w:val="00DB347C"/>
    <w:rsid w:val="00DD156E"/>
    <w:rsid w:val="00DD6947"/>
    <w:rsid w:val="00E461AE"/>
    <w:rsid w:val="00E522B5"/>
    <w:rsid w:val="00E627FA"/>
    <w:rsid w:val="00E63902"/>
    <w:rsid w:val="00E82AB0"/>
    <w:rsid w:val="00EE7507"/>
    <w:rsid w:val="00F35CB1"/>
    <w:rsid w:val="00F42AE2"/>
    <w:rsid w:val="00F456C1"/>
    <w:rsid w:val="00F65F23"/>
    <w:rsid w:val="00F6751C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295</Words>
  <Characters>1742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4</cp:revision>
  <cp:lastPrinted>2011-10-31T12:34:00Z</cp:lastPrinted>
  <dcterms:created xsi:type="dcterms:W3CDTF">2011-12-01T21:29:00Z</dcterms:created>
  <dcterms:modified xsi:type="dcterms:W3CDTF">2012-04-04T12:36:00Z</dcterms:modified>
</cp:coreProperties>
</file>