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BC6" w:rsidRDefault="00B26BC6" w:rsidP="007B3F0C">
      <w:pPr>
        <w:pStyle w:val="Title"/>
      </w:pPr>
    </w:p>
    <w:p w:rsidR="00B26BC6" w:rsidRDefault="00B26BC6" w:rsidP="007B3F0C">
      <w:pPr>
        <w:pStyle w:val="Title"/>
      </w:pPr>
    </w:p>
    <w:p w:rsidR="00B26BC6" w:rsidRDefault="00B26BC6" w:rsidP="007B3F0C">
      <w:pPr>
        <w:pStyle w:val="Title"/>
      </w:pPr>
    </w:p>
    <w:p w:rsidR="00B26BC6" w:rsidRDefault="00B26BC6" w:rsidP="007B3F0C"/>
    <w:p w:rsidR="00B26BC6" w:rsidRDefault="00B26BC6" w:rsidP="007B3F0C"/>
    <w:p w:rsidR="00B26BC6" w:rsidRDefault="00B26BC6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B26BC6" w:rsidRDefault="00B26BC6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VY_22_INOVACE_02-42</w:t>
      </w:r>
    </w:p>
    <w:p w:rsidR="00B26BC6" w:rsidRDefault="00B26BC6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  </w:t>
      </w:r>
      <w:r w:rsidRPr="00184ABC">
        <w:rPr>
          <w:rFonts w:ascii="Calibri" w:hAnsi="Calibri" w:cs="Calibri"/>
          <w:b/>
          <w:bCs/>
          <w:sz w:val="56"/>
          <w:szCs w:val="56"/>
        </w:rPr>
        <w:t xml:space="preserve">Fairy tale – persons </w:t>
      </w:r>
      <w:r>
        <w:rPr>
          <w:rFonts w:ascii="Calibri" w:hAnsi="Calibri" w:cs="Calibri"/>
          <w:b/>
          <w:bCs/>
          <w:sz w:val="56"/>
          <w:szCs w:val="56"/>
        </w:rPr>
        <w:t>–</w:t>
      </w:r>
      <w:r w:rsidRPr="00184ABC">
        <w:rPr>
          <w:rFonts w:ascii="Calibri" w:hAnsi="Calibri" w:cs="Calibri"/>
          <w:b/>
          <w:bCs/>
          <w:sz w:val="56"/>
          <w:szCs w:val="56"/>
        </w:rPr>
        <w:t xml:space="preserve"> Otazník</w:t>
      </w:r>
      <w:r>
        <w:rPr>
          <w:rFonts w:ascii="Calibri" w:hAnsi="Calibri" w:cs="Calibri"/>
          <w:b/>
          <w:bCs/>
          <w:sz w:val="56"/>
          <w:szCs w:val="56"/>
        </w:rPr>
        <w:t xml:space="preserve"> –</w:t>
      </w:r>
    </w:p>
    <w:p w:rsidR="00B26BC6" w:rsidRDefault="00B26BC6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                                                odděl písmeno</w:t>
      </w:r>
    </w:p>
    <w:p w:rsidR="00B26BC6" w:rsidRPr="00184ABC" w:rsidRDefault="00B26BC6" w:rsidP="001B40C2">
      <w:pPr>
        <w:rPr>
          <w:rFonts w:ascii="Calibri" w:hAnsi="Calibri" w:cs="Calibri"/>
          <w:b/>
          <w:bCs/>
          <w:sz w:val="56"/>
          <w:szCs w:val="56"/>
        </w:rPr>
      </w:pPr>
    </w:p>
    <w:p w:rsidR="00B26BC6" w:rsidRPr="00184ABC" w:rsidRDefault="00B26BC6" w:rsidP="001B40C2">
      <w:pPr>
        <w:rPr>
          <w:rFonts w:ascii="Calibri" w:hAnsi="Calibri" w:cs="Calibri"/>
          <w:b/>
          <w:bCs/>
          <w:sz w:val="56"/>
          <w:szCs w:val="56"/>
        </w:rPr>
      </w:pPr>
    </w:p>
    <w:p w:rsidR="00B26BC6" w:rsidRPr="001B40C2" w:rsidRDefault="00B26BC6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B26BC6">
        <w:tc>
          <w:tcPr>
            <w:tcW w:w="1215" w:type="pct"/>
          </w:tcPr>
          <w:p w:rsidR="00B26BC6" w:rsidRPr="00A63D10" w:rsidRDefault="00B26BC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B26BC6" w:rsidRPr="00A63D10" w:rsidRDefault="00B26BC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ročník</w:t>
            </w:r>
          </w:p>
        </w:tc>
      </w:tr>
      <w:tr w:rsidR="00B26BC6">
        <w:tc>
          <w:tcPr>
            <w:tcW w:w="1215" w:type="pct"/>
          </w:tcPr>
          <w:p w:rsidR="00B26BC6" w:rsidRPr="00A63D10" w:rsidRDefault="00B26BC6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B26BC6" w:rsidRPr="00A63D10" w:rsidRDefault="00B26BC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B26BC6">
        <w:tc>
          <w:tcPr>
            <w:tcW w:w="1215" w:type="pct"/>
          </w:tcPr>
          <w:p w:rsidR="00B26BC6" w:rsidRPr="00A63D10" w:rsidRDefault="00B26BC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B26BC6" w:rsidRPr="00A63D10" w:rsidRDefault="00B26BC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B26BC6">
        <w:tc>
          <w:tcPr>
            <w:tcW w:w="1215" w:type="pct"/>
          </w:tcPr>
          <w:p w:rsidR="00B26BC6" w:rsidRPr="00A63D10" w:rsidRDefault="00B26BC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B26BC6" w:rsidRPr="00A63D10" w:rsidRDefault="00B26BC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Základní slovní zásoba </w:t>
            </w:r>
          </w:p>
        </w:tc>
      </w:tr>
      <w:tr w:rsidR="00B26BC6">
        <w:tc>
          <w:tcPr>
            <w:tcW w:w="1215" w:type="pct"/>
          </w:tcPr>
          <w:p w:rsidR="00B26BC6" w:rsidRPr="00A63D10" w:rsidRDefault="00B26BC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B26BC6" w:rsidRPr="00A63D10" w:rsidRDefault="00B26BC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Fairy tale - persons  -  pohádka a pohádkové postavy</w:t>
            </w:r>
          </w:p>
        </w:tc>
      </w:tr>
      <w:tr w:rsidR="00B26BC6">
        <w:tc>
          <w:tcPr>
            <w:tcW w:w="1215" w:type="pct"/>
          </w:tcPr>
          <w:p w:rsidR="00B26BC6" w:rsidRPr="00A63D10" w:rsidRDefault="00B26BC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B26BC6" w:rsidRPr="00A63D10" w:rsidRDefault="00B26BC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B26BC6">
        <w:tc>
          <w:tcPr>
            <w:tcW w:w="1215" w:type="pct"/>
          </w:tcPr>
          <w:p w:rsidR="00B26BC6" w:rsidRPr="00A63D10" w:rsidRDefault="00B26BC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B26BC6" w:rsidRPr="00A63D10" w:rsidRDefault="00B26BC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18. 4. 2011.</w:t>
            </w:r>
          </w:p>
        </w:tc>
      </w:tr>
      <w:tr w:rsidR="00B26BC6">
        <w:tc>
          <w:tcPr>
            <w:tcW w:w="1215" w:type="pct"/>
          </w:tcPr>
          <w:p w:rsidR="00B26BC6" w:rsidRPr="00A63D10" w:rsidRDefault="00B26BC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B26BC6" w:rsidRPr="00A63D10" w:rsidRDefault="00B26BC6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B26BC6" w:rsidRDefault="00B26BC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Vyhledávání a přiřazování slov k danému obrázku </w:t>
            </w:r>
          </w:p>
          <w:p w:rsidR="00B26BC6" w:rsidRPr="00A63D10" w:rsidRDefault="00B26BC6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Písemná podoba slov - spelling</w:t>
            </w:r>
          </w:p>
        </w:tc>
      </w:tr>
      <w:bookmarkEnd w:id="0"/>
    </w:tbl>
    <w:p w:rsidR="00B26BC6" w:rsidRDefault="00B26BC6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B26BC6" w:rsidRDefault="00B26BC6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B26BC6" w:rsidRDefault="00B26BC6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B26BC6" w:rsidRDefault="00B26BC6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B26BC6" w:rsidRDefault="00B26BC6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8.35pt;margin-top:705.2pt;width:445.5pt;height:97.5pt;z-index:-251658752;visibility:visible;mso-position-vertical-relative:page" wrapcoords="-36 0 -36 21434 21600 21434 21600 0 -36 0">
            <v:imagedata r:id="rId7" o:title=""/>
            <w10:wrap type="tight" anchory="page"/>
          </v:shape>
        </w:pict>
      </w:r>
    </w:p>
    <w:p w:rsidR="00B26BC6" w:rsidRDefault="00B26BC6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B26BC6" w:rsidRPr="0061186C" w:rsidRDefault="00B26BC6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B26BC6" w:rsidRPr="0061186C" w:rsidSect="00404D7C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  <w:r w:rsidRPr="00245303">
        <w:rPr>
          <w:rFonts w:ascii="Calibri" w:hAnsi="Calibri" w:cs="Calibri"/>
          <w:sz w:val="56"/>
          <w:szCs w:val="56"/>
        </w:rPr>
        <w:object w:dxaOrig="9069" w:dyaOrig="9465">
          <v:shape id="_x0000_i1025" type="#_x0000_t75" style="width:453.75pt;height:473.25pt" o:ole="">
            <v:imagedata r:id="rId9" o:title=""/>
          </v:shape>
          <o:OLEObject Type="Embed" ProgID="Word.Document.8" ShapeID="_x0000_i1025" DrawAspect="Content" ObjectID="_1395122282" r:id="rId10">
            <o:FieldCodes>\s</o:FieldCodes>
          </o:OLEObject>
        </w:object>
      </w:r>
      <w:r>
        <w:rPr>
          <w:noProof/>
        </w:rPr>
        <w:pict>
          <v:shape id="Picture 2" o:spid="_x0000_s1027" type="#_x0000_t75" style="position:absolute;margin-left:16.35pt;margin-top:693.2pt;width:445.5pt;height:97.5pt;z-index:-251660800;visibility:visible;mso-position-horizontal-relative:text;mso-position-vertical-relative:page" wrapcoords="-36 0 -36 21434 21600 21434 21600 0 -36 0">
            <v:imagedata r:id="rId7" o:title=""/>
            <w10:wrap type="tight" anchory="page"/>
          </v:shape>
        </w:pict>
      </w:r>
    </w:p>
    <w:p w:rsidR="00B26BC6" w:rsidRPr="00245303" w:rsidRDefault="00B26BC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8" type="#_x0000_t75" style="position:absolute;margin-left:0;margin-top:0;width:612.55pt;height:14in;z-index:-251659776;mso-position-horizontal:center;mso-position-vertical:center;mso-position-vertical-relative:margin" wrapcoords="-26 0 -26 21584 21600 21584 21600 0 -26 0">
            <v:imagedata r:id="rId11" o:title=""/>
            <w10:wrap type="tight" anchory="margin"/>
          </v:shape>
        </w:pict>
      </w:r>
    </w:p>
    <w:p w:rsidR="00B26BC6" w:rsidRDefault="00B26BC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9" type="#_x0000_t75" style="position:absolute;margin-left:-49.65pt;margin-top:-74.8pt;width:612pt;height:14in;z-index:-251657728;mso-position-vertical-relative:margin" wrapcoords="-26 0 -26 21584 21600 21584 21600 0 -26 0">
            <v:imagedata r:id="rId12" o:title=""/>
            <w10:wrap type="tight" anchory="margin"/>
          </v:shape>
        </w:pict>
      </w:r>
    </w:p>
    <w:p w:rsidR="00B26BC6" w:rsidRPr="009B729F" w:rsidRDefault="00B26BC6" w:rsidP="00395C62">
      <w:pPr>
        <w:rPr>
          <w:rFonts w:ascii="Calibri" w:hAnsi="Calibri" w:cs="Calibri"/>
          <w:b/>
          <w:bCs/>
          <w:sz w:val="36"/>
          <w:szCs w:val="36"/>
        </w:rPr>
      </w:pPr>
    </w:p>
    <w:p w:rsidR="00B26BC6" w:rsidRPr="00376336" w:rsidRDefault="00B26BC6" w:rsidP="00395C62">
      <w:pPr>
        <w:rPr>
          <w:rFonts w:ascii="Calibri" w:hAnsi="Calibri" w:cs="Calibri"/>
          <w:b/>
          <w:bCs/>
          <w:sz w:val="44"/>
          <w:szCs w:val="44"/>
        </w:rPr>
      </w:pPr>
      <w:r w:rsidRPr="009B729F">
        <w:rPr>
          <w:rFonts w:ascii="Calibri" w:hAnsi="Calibri" w:cs="Calibri"/>
          <w:b/>
          <w:bCs/>
          <w:sz w:val="36"/>
          <w:szCs w:val="36"/>
        </w:rPr>
        <w:t xml:space="preserve">                    </w:t>
      </w:r>
      <w:r w:rsidRPr="00376336">
        <w:rPr>
          <w:rFonts w:ascii="Calibri" w:hAnsi="Calibri" w:cs="Calibri"/>
          <w:b/>
          <w:bCs/>
          <w:sz w:val="44"/>
          <w:szCs w:val="44"/>
        </w:rPr>
        <w:t>Seznam slov k listu    Persons  1.</w:t>
      </w:r>
    </w:p>
    <w:p w:rsidR="00B26BC6" w:rsidRPr="009B729F" w:rsidRDefault="00B26BC6" w:rsidP="00395C62">
      <w:pPr>
        <w:rPr>
          <w:rFonts w:ascii="Calibri" w:hAnsi="Calibri" w:cs="Calibri"/>
          <w:b/>
          <w:bCs/>
          <w:sz w:val="36"/>
          <w:szCs w:val="36"/>
        </w:rPr>
      </w:pPr>
    </w:p>
    <w:p w:rsidR="00B26BC6" w:rsidRPr="009B729F" w:rsidRDefault="00B26BC6" w:rsidP="00395C62">
      <w:pPr>
        <w:rPr>
          <w:rFonts w:ascii="Calibri" w:hAnsi="Calibri" w:cs="Calibri"/>
          <w:b/>
          <w:bCs/>
          <w:sz w:val="36"/>
          <w:szCs w:val="36"/>
        </w:rPr>
      </w:pPr>
    </w:p>
    <w:p w:rsidR="00B26BC6" w:rsidRPr="009B729F" w:rsidRDefault="00B26BC6" w:rsidP="00395C62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b/>
          <w:bCs/>
          <w:sz w:val="36"/>
          <w:szCs w:val="36"/>
        </w:rPr>
        <w:t xml:space="preserve">      </w:t>
      </w:r>
      <w:r w:rsidRPr="009B729F">
        <w:rPr>
          <w:rFonts w:ascii="Calibri" w:hAnsi="Calibri" w:cs="Calibri"/>
          <w:sz w:val="36"/>
          <w:szCs w:val="36"/>
        </w:rPr>
        <w:t xml:space="preserve">1.    grandmother     babička            11.    king  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král      </w:t>
      </w:r>
    </w:p>
    <w:p w:rsidR="00B26BC6" w:rsidRPr="009B729F" w:rsidRDefault="00B26BC6" w:rsidP="00395C62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2.    grandfather       děda                 12.    queen       královna</w:t>
      </w:r>
    </w:p>
    <w:p w:rsidR="00B26BC6" w:rsidRPr="009B729F" w:rsidRDefault="00B26BC6" w:rsidP="00395C62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3.    father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  táta                   13.    princess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princezna</w:t>
      </w:r>
    </w:p>
    <w:p w:rsidR="00B26BC6" w:rsidRPr="009B729F" w:rsidRDefault="00B26BC6" w:rsidP="00395C62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4.    mother               máma              14.    prince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princ</w:t>
      </w:r>
    </w:p>
    <w:p w:rsidR="00B26BC6" w:rsidRPr="009B729F" w:rsidRDefault="00B26BC6" w:rsidP="00395C62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5.    sister                  sestra               15.    clown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9B729F">
        <w:rPr>
          <w:rFonts w:ascii="Calibri" w:hAnsi="Calibri" w:cs="Calibri"/>
          <w:sz w:val="36"/>
          <w:szCs w:val="36"/>
        </w:rPr>
        <w:t xml:space="preserve">   klaun</w:t>
      </w:r>
    </w:p>
    <w:p w:rsidR="00B26BC6" w:rsidRPr="009B729F" w:rsidRDefault="00B26BC6" w:rsidP="00395C62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6.    brother               bratr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 16.    fairy  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9B729F">
        <w:rPr>
          <w:rFonts w:ascii="Calibri" w:hAnsi="Calibri" w:cs="Calibri"/>
          <w:sz w:val="36"/>
          <w:szCs w:val="36"/>
        </w:rPr>
        <w:t xml:space="preserve">    víla</w:t>
      </w:r>
    </w:p>
    <w:p w:rsidR="00B26BC6" w:rsidRPr="009B729F" w:rsidRDefault="00B26BC6" w:rsidP="00395C62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7.    cousin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  bratranec         17.    genie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  džin </w:t>
      </w:r>
    </w:p>
    <w:p w:rsidR="00B26BC6" w:rsidRPr="009B729F" w:rsidRDefault="00B26BC6" w:rsidP="00395C62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           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       sestřenice</w:t>
      </w:r>
      <w:r>
        <w:rPr>
          <w:rFonts w:ascii="Calibri" w:hAnsi="Calibri" w:cs="Calibri"/>
          <w:sz w:val="36"/>
          <w:szCs w:val="36"/>
        </w:rPr>
        <w:t xml:space="preserve">        </w:t>
      </w:r>
      <w:r w:rsidRPr="009B729F">
        <w:rPr>
          <w:rFonts w:ascii="Calibri" w:hAnsi="Calibri" w:cs="Calibri"/>
          <w:sz w:val="36"/>
          <w:szCs w:val="36"/>
        </w:rPr>
        <w:t xml:space="preserve"> 18.    wizard   </w:t>
      </w:r>
      <w:r>
        <w:rPr>
          <w:rFonts w:ascii="Calibri" w:hAnsi="Calibri" w:cs="Calibri"/>
          <w:sz w:val="36"/>
          <w:szCs w:val="36"/>
        </w:rPr>
        <w:t xml:space="preserve">    </w:t>
      </w:r>
      <w:r w:rsidRPr="009B729F">
        <w:rPr>
          <w:rFonts w:ascii="Calibri" w:hAnsi="Calibri" w:cs="Calibri"/>
          <w:sz w:val="36"/>
          <w:szCs w:val="36"/>
        </w:rPr>
        <w:t xml:space="preserve"> kouzelník </w:t>
      </w:r>
    </w:p>
    <w:p w:rsidR="00B26BC6" w:rsidRPr="009B729F" w:rsidRDefault="00B26BC6" w:rsidP="00395C62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8.    twice                  dvojčata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19.    baby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 miminko</w:t>
      </w:r>
    </w:p>
    <w:p w:rsidR="00B26BC6" w:rsidRPr="009B729F" w:rsidRDefault="00B26BC6" w:rsidP="00395C62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9.    aunt                    teta   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20.    witch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čarodějnice</w:t>
      </w:r>
    </w:p>
    <w:p w:rsidR="00B26BC6" w:rsidRPr="009B729F" w:rsidRDefault="00B26BC6" w:rsidP="00395C62">
      <w:pPr>
        <w:rPr>
          <w:rFonts w:ascii="Calibri" w:hAnsi="Calibri" w:cs="Calibri"/>
          <w:b/>
          <w:bCs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10.    uncle                  strejda      </w:t>
      </w:r>
      <w:r w:rsidRPr="009B729F">
        <w:rPr>
          <w:rFonts w:ascii="Calibri" w:hAnsi="Calibri" w:cs="Calibri"/>
          <w:b/>
          <w:bCs/>
          <w:sz w:val="36"/>
          <w:szCs w:val="36"/>
        </w:rPr>
        <w:t xml:space="preserve"> </w:t>
      </w:r>
    </w:p>
    <w:p w:rsidR="00B26BC6" w:rsidRPr="009B729F" w:rsidRDefault="00B26BC6" w:rsidP="00395C62">
      <w:pPr>
        <w:rPr>
          <w:rFonts w:ascii="Calibri" w:hAnsi="Calibri" w:cs="Calibri"/>
          <w:sz w:val="36"/>
          <w:szCs w:val="36"/>
        </w:rPr>
      </w:pPr>
    </w:p>
    <w:p w:rsidR="00B26BC6" w:rsidRPr="009B729F" w:rsidRDefault="00B26BC6" w:rsidP="00395C62">
      <w:pPr>
        <w:rPr>
          <w:rFonts w:ascii="Calibri" w:hAnsi="Calibri" w:cs="Calibri"/>
          <w:sz w:val="36"/>
          <w:szCs w:val="36"/>
        </w:rPr>
      </w:pPr>
    </w:p>
    <w:p w:rsidR="00B26BC6" w:rsidRPr="009B729F" w:rsidRDefault="00B26BC6" w:rsidP="00395C62">
      <w:pPr>
        <w:tabs>
          <w:tab w:val="left" w:pos="748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Byly použity obrázky ze šablony VY_22_INOVACE_02_41</w:t>
      </w:r>
    </w:p>
    <w:p w:rsidR="00B26BC6" w:rsidRDefault="00B26BC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B26BC6" w:rsidRDefault="00B26BC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B26BC6" w:rsidRDefault="00B26BC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B26BC6" w:rsidRDefault="00B26BC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B26BC6" w:rsidRDefault="00B26BC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B26BC6" w:rsidRPr="00395C62" w:rsidRDefault="00B26BC6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30" type="#_x0000_t75" style="position:absolute;margin-left:10.35pt;margin-top:675.2pt;width:445.5pt;height:97.5pt;z-index:-251656704;visibility:visible;mso-position-vertical-relative:page" wrapcoords="-36 0 -36 21434 21600 21434 21600 0 -36 0">
            <v:imagedata r:id="rId7" o:title=""/>
            <w10:wrap type="tight" anchory="page"/>
          </v:shape>
        </w:pict>
      </w:r>
    </w:p>
    <w:sectPr w:rsidR="00B26BC6" w:rsidRPr="00395C62" w:rsidSect="009220D7">
      <w:foot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560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BC6" w:rsidRDefault="00B26BC6">
      <w:r>
        <w:separator/>
      </w:r>
    </w:p>
  </w:endnote>
  <w:endnote w:type="continuationSeparator" w:id="0">
    <w:p w:rsidR="00B26BC6" w:rsidRDefault="00B26B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BC6" w:rsidRDefault="00B26BC6">
    <w:pPr>
      <w:pStyle w:val="Footer"/>
    </w:pPr>
  </w:p>
  <w:p w:rsidR="00B26BC6" w:rsidRDefault="00B26BC6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BC6" w:rsidRDefault="00B26BC6">
    <w:pPr>
      <w:pStyle w:val="Footer"/>
    </w:pPr>
  </w:p>
  <w:p w:rsidR="00B26BC6" w:rsidRDefault="00B26BC6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BC6" w:rsidRDefault="00B26BC6">
      <w:r>
        <w:separator/>
      </w:r>
    </w:p>
  </w:footnote>
  <w:footnote w:type="continuationSeparator" w:id="0">
    <w:p w:rsidR="00B26BC6" w:rsidRDefault="00B26B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29253420"/>
    <w:multiLevelType w:val="hybridMultilevel"/>
    <w:tmpl w:val="E446E464"/>
    <w:lvl w:ilvl="0" w:tplc="3160A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AC535BF"/>
    <w:multiLevelType w:val="hybridMultilevel"/>
    <w:tmpl w:val="53041C4E"/>
    <w:lvl w:ilvl="0" w:tplc="839C8FDC">
      <w:start w:val="1"/>
      <w:numFmt w:val="decimal"/>
      <w:lvlText w:val="%1."/>
      <w:lvlJc w:val="left"/>
      <w:pPr>
        <w:tabs>
          <w:tab w:val="num" w:pos="1305"/>
        </w:tabs>
        <w:ind w:left="130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2086F"/>
    <w:rsid w:val="00025936"/>
    <w:rsid w:val="00064AC5"/>
    <w:rsid w:val="00066334"/>
    <w:rsid w:val="000B2AF0"/>
    <w:rsid w:val="000C4D94"/>
    <w:rsid w:val="000C54D3"/>
    <w:rsid w:val="000D004B"/>
    <w:rsid w:val="00116677"/>
    <w:rsid w:val="00133AD1"/>
    <w:rsid w:val="00145C4F"/>
    <w:rsid w:val="001507E5"/>
    <w:rsid w:val="00184ABC"/>
    <w:rsid w:val="001947DA"/>
    <w:rsid w:val="001B40C2"/>
    <w:rsid w:val="001E3266"/>
    <w:rsid w:val="00207B96"/>
    <w:rsid w:val="00240E38"/>
    <w:rsid w:val="00242462"/>
    <w:rsid w:val="00245303"/>
    <w:rsid w:val="00246864"/>
    <w:rsid w:val="00261327"/>
    <w:rsid w:val="00291025"/>
    <w:rsid w:val="002958F3"/>
    <w:rsid w:val="002A5585"/>
    <w:rsid w:val="002B46F7"/>
    <w:rsid w:val="002B6D53"/>
    <w:rsid w:val="002B7D43"/>
    <w:rsid w:val="002C0D6B"/>
    <w:rsid w:val="003259C5"/>
    <w:rsid w:val="00331DB5"/>
    <w:rsid w:val="00340616"/>
    <w:rsid w:val="00364AE1"/>
    <w:rsid w:val="00366322"/>
    <w:rsid w:val="00376336"/>
    <w:rsid w:val="00376E8E"/>
    <w:rsid w:val="003827E8"/>
    <w:rsid w:val="003838BD"/>
    <w:rsid w:val="00395622"/>
    <w:rsid w:val="00395C62"/>
    <w:rsid w:val="003A2F15"/>
    <w:rsid w:val="003C0A72"/>
    <w:rsid w:val="003D5339"/>
    <w:rsid w:val="003F7A1D"/>
    <w:rsid w:val="00404D7C"/>
    <w:rsid w:val="00434549"/>
    <w:rsid w:val="00442C1B"/>
    <w:rsid w:val="004769A7"/>
    <w:rsid w:val="004F36C3"/>
    <w:rsid w:val="00507B01"/>
    <w:rsid w:val="00532127"/>
    <w:rsid w:val="00560869"/>
    <w:rsid w:val="00576C2A"/>
    <w:rsid w:val="0058701A"/>
    <w:rsid w:val="00591C27"/>
    <w:rsid w:val="005E761E"/>
    <w:rsid w:val="005F6FF3"/>
    <w:rsid w:val="0061186C"/>
    <w:rsid w:val="006129B4"/>
    <w:rsid w:val="00624901"/>
    <w:rsid w:val="006463C8"/>
    <w:rsid w:val="00652F3F"/>
    <w:rsid w:val="00697EA9"/>
    <w:rsid w:val="006C06E7"/>
    <w:rsid w:val="006C2917"/>
    <w:rsid w:val="006C4F82"/>
    <w:rsid w:val="006D3828"/>
    <w:rsid w:val="006E55AD"/>
    <w:rsid w:val="006F33B9"/>
    <w:rsid w:val="00710F01"/>
    <w:rsid w:val="00742FFA"/>
    <w:rsid w:val="007462CC"/>
    <w:rsid w:val="007511E0"/>
    <w:rsid w:val="00753CDF"/>
    <w:rsid w:val="007B3F0C"/>
    <w:rsid w:val="007B57C8"/>
    <w:rsid w:val="007C7339"/>
    <w:rsid w:val="007D000A"/>
    <w:rsid w:val="00807D28"/>
    <w:rsid w:val="00811AD6"/>
    <w:rsid w:val="00816CB7"/>
    <w:rsid w:val="00837AEF"/>
    <w:rsid w:val="00844451"/>
    <w:rsid w:val="008606DB"/>
    <w:rsid w:val="00877784"/>
    <w:rsid w:val="00892A4C"/>
    <w:rsid w:val="008A6CF6"/>
    <w:rsid w:val="008B13A2"/>
    <w:rsid w:val="008B613C"/>
    <w:rsid w:val="008C2FDD"/>
    <w:rsid w:val="008F538D"/>
    <w:rsid w:val="0091290E"/>
    <w:rsid w:val="00914A33"/>
    <w:rsid w:val="009220D7"/>
    <w:rsid w:val="00962B7E"/>
    <w:rsid w:val="00983E19"/>
    <w:rsid w:val="00996E23"/>
    <w:rsid w:val="009A1C62"/>
    <w:rsid w:val="009B729F"/>
    <w:rsid w:val="009C0468"/>
    <w:rsid w:val="009C6EEB"/>
    <w:rsid w:val="009F5D77"/>
    <w:rsid w:val="00A17883"/>
    <w:rsid w:val="00A22A07"/>
    <w:rsid w:val="00A26922"/>
    <w:rsid w:val="00A3638E"/>
    <w:rsid w:val="00A60886"/>
    <w:rsid w:val="00A6278B"/>
    <w:rsid w:val="00A63D10"/>
    <w:rsid w:val="00A849C1"/>
    <w:rsid w:val="00AA72C2"/>
    <w:rsid w:val="00AB70F8"/>
    <w:rsid w:val="00AE5E5C"/>
    <w:rsid w:val="00B05621"/>
    <w:rsid w:val="00B26BC6"/>
    <w:rsid w:val="00B4295F"/>
    <w:rsid w:val="00B63911"/>
    <w:rsid w:val="00B77B25"/>
    <w:rsid w:val="00BA3BA3"/>
    <w:rsid w:val="00BB5E47"/>
    <w:rsid w:val="00BD781B"/>
    <w:rsid w:val="00BE4429"/>
    <w:rsid w:val="00BE7C8C"/>
    <w:rsid w:val="00C25C5E"/>
    <w:rsid w:val="00C32C53"/>
    <w:rsid w:val="00C3566E"/>
    <w:rsid w:val="00C42E97"/>
    <w:rsid w:val="00C52E31"/>
    <w:rsid w:val="00C5522F"/>
    <w:rsid w:val="00C7475A"/>
    <w:rsid w:val="00C75F76"/>
    <w:rsid w:val="00C81568"/>
    <w:rsid w:val="00C816CF"/>
    <w:rsid w:val="00CA7EA1"/>
    <w:rsid w:val="00CC0DFD"/>
    <w:rsid w:val="00CE79D5"/>
    <w:rsid w:val="00CF6C8B"/>
    <w:rsid w:val="00D52FFC"/>
    <w:rsid w:val="00D53046"/>
    <w:rsid w:val="00D5545A"/>
    <w:rsid w:val="00D67756"/>
    <w:rsid w:val="00D7305B"/>
    <w:rsid w:val="00DA13D1"/>
    <w:rsid w:val="00DA16C4"/>
    <w:rsid w:val="00DB347C"/>
    <w:rsid w:val="00DB66CC"/>
    <w:rsid w:val="00DD156E"/>
    <w:rsid w:val="00DD6947"/>
    <w:rsid w:val="00E461AE"/>
    <w:rsid w:val="00E522B5"/>
    <w:rsid w:val="00E627FA"/>
    <w:rsid w:val="00E63902"/>
    <w:rsid w:val="00E82AB0"/>
    <w:rsid w:val="00F2244B"/>
    <w:rsid w:val="00F2719A"/>
    <w:rsid w:val="00F35CB1"/>
    <w:rsid w:val="00F42AE2"/>
    <w:rsid w:val="00F456C1"/>
    <w:rsid w:val="00F65F23"/>
    <w:rsid w:val="00F6751C"/>
    <w:rsid w:val="00F83D29"/>
    <w:rsid w:val="00F84D33"/>
    <w:rsid w:val="00F87EE6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5</Pages>
  <Words>231</Words>
  <Characters>1367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5</cp:revision>
  <cp:lastPrinted>2011-10-31T12:34:00Z</cp:lastPrinted>
  <dcterms:created xsi:type="dcterms:W3CDTF">2011-12-01T22:29:00Z</dcterms:created>
  <dcterms:modified xsi:type="dcterms:W3CDTF">2012-04-05T07:12:00Z</dcterms:modified>
</cp:coreProperties>
</file>