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EDA" w:rsidRDefault="00F86EDA" w:rsidP="007B3F0C">
      <w:pPr>
        <w:pStyle w:val="Title"/>
      </w:pPr>
    </w:p>
    <w:p w:rsidR="00F86EDA" w:rsidRDefault="00F86EDA" w:rsidP="007B3F0C"/>
    <w:p w:rsidR="00F86EDA" w:rsidRDefault="00F86EDA" w:rsidP="007B3F0C"/>
    <w:p w:rsidR="00F86EDA" w:rsidRDefault="00F86EDA" w:rsidP="007B3F0C"/>
    <w:p w:rsidR="00F86EDA" w:rsidRDefault="00F86EDA" w:rsidP="007B3F0C">
      <w:r>
        <w:tab/>
      </w:r>
      <w:r>
        <w:tab/>
      </w:r>
    </w:p>
    <w:p w:rsidR="00F86EDA" w:rsidRDefault="00F86EDA"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F86EDA" w:rsidRDefault="00F86EDA" w:rsidP="007B3F0C">
      <w:pPr>
        <w:jc w:val="center"/>
        <w:rPr>
          <w:rFonts w:ascii="Calibri" w:hAnsi="Calibri" w:cs="Calibri"/>
          <w:b/>
          <w:bCs/>
          <w:sz w:val="56"/>
          <w:szCs w:val="56"/>
        </w:rPr>
      </w:pPr>
      <w:r>
        <w:rPr>
          <w:rFonts w:ascii="Calibri" w:hAnsi="Calibri" w:cs="Calibri"/>
          <w:b/>
          <w:bCs/>
          <w:sz w:val="56"/>
          <w:szCs w:val="56"/>
        </w:rPr>
        <w:t>VY_22_INOVACE_02-46</w:t>
      </w:r>
    </w:p>
    <w:p w:rsidR="00F86EDA" w:rsidRDefault="00F86EDA"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Fairy tale – persons – Bingo</w:t>
      </w:r>
    </w:p>
    <w:p w:rsidR="00F86EDA" w:rsidRPr="0058661D" w:rsidRDefault="00F86EDA" w:rsidP="001B40C2">
      <w:pPr>
        <w:rPr>
          <w:rFonts w:ascii="Calibri" w:hAnsi="Calibri" w:cs="Calibri"/>
          <w:b/>
          <w:bCs/>
          <w:sz w:val="56"/>
          <w:szCs w:val="56"/>
        </w:rPr>
      </w:pPr>
    </w:p>
    <w:p w:rsidR="00F86EDA" w:rsidRPr="001B40C2" w:rsidRDefault="00F86EDA" w:rsidP="001B40C2">
      <w:pPr>
        <w:rPr>
          <w:rFonts w:ascii="Calibri" w:hAnsi="Calibri" w:cs="Calibri"/>
          <w:sz w:val="56"/>
          <w:szCs w:val="56"/>
        </w:rPr>
      </w:pPr>
    </w:p>
    <w:p w:rsidR="00F86EDA" w:rsidRPr="001B40C2" w:rsidRDefault="00F86EDA"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F86EDA">
        <w:tc>
          <w:tcPr>
            <w:tcW w:w="1215" w:type="pct"/>
          </w:tcPr>
          <w:p w:rsidR="00F86EDA" w:rsidRPr="00A63D10" w:rsidRDefault="00F86EDA"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F86EDA" w:rsidRPr="00A63D10" w:rsidRDefault="00F86EDA" w:rsidP="001B40C2">
            <w:pPr>
              <w:rPr>
                <w:rFonts w:ascii="Calibri" w:hAnsi="Calibri" w:cs="Calibri"/>
                <w:sz w:val="28"/>
                <w:szCs w:val="28"/>
              </w:rPr>
            </w:pPr>
            <w:r>
              <w:rPr>
                <w:rFonts w:ascii="Calibri" w:hAnsi="Calibri" w:cs="Calibri"/>
                <w:sz w:val="28"/>
                <w:szCs w:val="28"/>
              </w:rPr>
              <w:t>2. ročník</w:t>
            </w:r>
          </w:p>
        </w:tc>
      </w:tr>
      <w:tr w:rsidR="00F86EDA">
        <w:tc>
          <w:tcPr>
            <w:tcW w:w="1215" w:type="pct"/>
          </w:tcPr>
          <w:p w:rsidR="00F86EDA" w:rsidRPr="00A63D10" w:rsidRDefault="00F86EDA"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F86EDA" w:rsidRPr="00A63D10" w:rsidRDefault="00F86EDA" w:rsidP="001B40C2">
            <w:pPr>
              <w:rPr>
                <w:rFonts w:ascii="Calibri" w:hAnsi="Calibri" w:cs="Calibri"/>
                <w:sz w:val="28"/>
                <w:szCs w:val="28"/>
              </w:rPr>
            </w:pPr>
            <w:r>
              <w:rPr>
                <w:rFonts w:ascii="Calibri" w:hAnsi="Calibri" w:cs="Calibri"/>
                <w:sz w:val="28"/>
                <w:szCs w:val="28"/>
              </w:rPr>
              <w:t>Jazyk a jazyková komunikace</w:t>
            </w:r>
          </w:p>
        </w:tc>
      </w:tr>
      <w:tr w:rsidR="00F86EDA">
        <w:tc>
          <w:tcPr>
            <w:tcW w:w="1215" w:type="pct"/>
          </w:tcPr>
          <w:p w:rsidR="00F86EDA" w:rsidRPr="00A63D10" w:rsidRDefault="00F86EDA"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F86EDA" w:rsidRPr="00A63D10" w:rsidRDefault="00F86EDA" w:rsidP="001B40C2">
            <w:pPr>
              <w:rPr>
                <w:rFonts w:ascii="Calibri" w:hAnsi="Calibri" w:cs="Calibri"/>
                <w:sz w:val="28"/>
                <w:szCs w:val="28"/>
              </w:rPr>
            </w:pPr>
            <w:r>
              <w:rPr>
                <w:rFonts w:ascii="Calibri" w:hAnsi="Calibri" w:cs="Calibri"/>
                <w:sz w:val="28"/>
                <w:szCs w:val="28"/>
              </w:rPr>
              <w:t>Anglický jazyk</w:t>
            </w:r>
          </w:p>
        </w:tc>
      </w:tr>
      <w:tr w:rsidR="00F86EDA">
        <w:tc>
          <w:tcPr>
            <w:tcW w:w="1215" w:type="pct"/>
          </w:tcPr>
          <w:p w:rsidR="00F86EDA" w:rsidRPr="00A63D10" w:rsidRDefault="00F86EDA"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F86EDA" w:rsidRPr="00A63D10" w:rsidRDefault="00F86EDA" w:rsidP="001B40C2">
            <w:pPr>
              <w:rPr>
                <w:rFonts w:ascii="Calibri" w:hAnsi="Calibri" w:cs="Calibri"/>
                <w:sz w:val="28"/>
                <w:szCs w:val="28"/>
              </w:rPr>
            </w:pPr>
            <w:r>
              <w:rPr>
                <w:rFonts w:ascii="Calibri" w:hAnsi="Calibri" w:cs="Calibri"/>
                <w:sz w:val="28"/>
                <w:szCs w:val="28"/>
              </w:rPr>
              <w:t xml:space="preserve">Základní slovní zásoba </w:t>
            </w:r>
          </w:p>
        </w:tc>
      </w:tr>
      <w:tr w:rsidR="00F86EDA">
        <w:tc>
          <w:tcPr>
            <w:tcW w:w="1215" w:type="pct"/>
          </w:tcPr>
          <w:p w:rsidR="00F86EDA" w:rsidRPr="00A63D10" w:rsidRDefault="00F86EDA"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F86EDA" w:rsidRPr="00A63D10" w:rsidRDefault="00F86EDA" w:rsidP="001B40C2">
            <w:pPr>
              <w:rPr>
                <w:rFonts w:ascii="Calibri" w:hAnsi="Calibri" w:cs="Calibri"/>
                <w:sz w:val="28"/>
                <w:szCs w:val="28"/>
              </w:rPr>
            </w:pPr>
            <w:r>
              <w:rPr>
                <w:rFonts w:ascii="Calibri" w:hAnsi="Calibri" w:cs="Calibri"/>
                <w:sz w:val="28"/>
                <w:szCs w:val="28"/>
              </w:rPr>
              <w:t>Fairy tale – persons - pohádka a pohádkové postavy</w:t>
            </w:r>
          </w:p>
        </w:tc>
      </w:tr>
      <w:tr w:rsidR="00F86EDA">
        <w:tc>
          <w:tcPr>
            <w:tcW w:w="1215" w:type="pct"/>
          </w:tcPr>
          <w:p w:rsidR="00F86EDA" w:rsidRPr="00A63D10" w:rsidRDefault="00F86EDA"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F86EDA" w:rsidRPr="00A63D10" w:rsidRDefault="00F86EDA" w:rsidP="001B40C2">
            <w:pPr>
              <w:rPr>
                <w:rFonts w:ascii="Calibri" w:hAnsi="Calibri" w:cs="Calibri"/>
                <w:sz w:val="28"/>
                <w:szCs w:val="28"/>
              </w:rPr>
            </w:pPr>
            <w:r>
              <w:rPr>
                <w:rFonts w:ascii="Calibri" w:hAnsi="Calibri" w:cs="Calibri"/>
                <w:sz w:val="28"/>
                <w:szCs w:val="28"/>
              </w:rPr>
              <w:t>Miloslava Boháčová</w:t>
            </w:r>
          </w:p>
        </w:tc>
      </w:tr>
      <w:tr w:rsidR="00F86EDA">
        <w:tc>
          <w:tcPr>
            <w:tcW w:w="1215" w:type="pct"/>
          </w:tcPr>
          <w:p w:rsidR="00F86EDA" w:rsidRPr="00A63D10" w:rsidRDefault="00F86EDA"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F86EDA" w:rsidRPr="00A63D10" w:rsidRDefault="00F86EDA" w:rsidP="001B40C2">
            <w:pPr>
              <w:rPr>
                <w:rFonts w:ascii="Calibri" w:hAnsi="Calibri" w:cs="Calibri"/>
                <w:sz w:val="28"/>
                <w:szCs w:val="28"/>
              </w:rPr>
            </w:pPr>
            <w:r>
              <w:rPr>
                <w:rFonts w:ascii="Calibri" w:hAnsi="Calibri" w:cs="Calibri"/>
                <w:sz w:val="28"/>
                <w:szCs w:val="28"/>
              </w:rPr>
              <w:t>20.4. 2011.</w:t>
            </w:r>
          </w:p>
        </w:tc>
      </w:tr>
      <w:tr w:rsidR="00F86EDA">
        <w:tc>
          <w:tcPr>
            <w:tcW w:w="1215" w:type="pct"/>
          </w:tcPr>
          <w:p w:rsidR="00F86EDA" w:rsidRPr="00A63D10" w:rsidRDefault="00F86EDA" w:rsidP="001B40C2">
            <w:pPr>
              <w:rPr>
                <w:rFonts w:ascii="Calibri" w:hAnsi="Calibri" w:cs="Calibri"/>
                <w:b/>
                <w:bCs/>
                <w:sz w:val="28"/>
                <w:szCs w:val="28"/>
              </w:rPr>
            </w:pPr>
            <w:r w:rsidRPr="00A63D10">
              <w:rPr>
                <w:rFonts w:ascii="Calibri" w:hAnsi="Calibri" w:cs="Calibri"/>
                <w:b/>
                <w:bCs/>
                <w:sz w:val="28"/>
                <w:szCs w:val="28"/>
              </w:rPr>
              <w:t>Metodický popis,</w:t>
            </w:r>
          </w:p>
          <w:p w:rsidR="00F86EDA" w:rsidRPr="00A63D10" w:rsidRDefault="00F86EDA"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F86EDA" w:rsidRDefault="00F86EDA" w:rsidP="001B40C2">
            <w:pPr>
              <w:rPr>
                <w:rFonts w:ascii="Calibri" w:hAnsi="Calibri" w:cs="Calibri"/>
                <w:sz w:val="28"/>
                <w:szCs w:val="28"/>
              </w:rPr>
            </w:pPr>
            <w:r>
              <w:rPr>
                <w:rFonts w:ascii="Calibri" w:hAnsi="Calibri" w:cs="Calibri"/>
                <w:sz w:val="28"/>
                <w:szCs w:val="28"/>
              </w:rPr>
              <w:t>Sluchové poznávání a rozlišování slov</w:t>
            </w:r>
          </w:p>
          <w:p w:rsidR="00F86EDA" w:rsidRPr="00A63D10" w:rsidRDefault="00F86EDA" w:rsidP="001B40C2">
            <w:pPr>
              <w:rPr>
                <w:rFonts w:ascii="Calibri" w:hAnsi="Calibri" w:cs="Calibri"/>
                <w:sz w:val="28"/>
                <w:szCs w:val="28"/>
              </w:rPr>
            </w:pPr>
            <w:r>
              <w:rPr>
                <w:rFonts w:ascii="Calibri" w:hAnsi="Calibri" w:cs="Calibri"/>
                <w:sz w:val="28"/>
                <w:szCs w:val="28"/>
              </w:rPr>
              <w:t>Vizuální podoba anglického slova</w:t>
            </w:r>
          </w:p>
        </w:tc>
      </w:tr>
    </w:tbl>
    <w:bookmarkEnd w:id="0"/>
    <w:p w:rsidR="00F86EDA" w:rsidRPr="0061186C" w:rsidRDefault="00F86EDA" w:rsidP="0061186C">
      <w:pPr>
        <w:tabs>
          <w:tab w:val="left" w:pos="1020"/>
        </w:tabs>
        <w:rPr>
          <w:rFonts w:ascii="Calibri" w:hAnsi="Calibri" w:cs="Calibri"/>
          <w:sz w:val="56"/>
          <w:szCs w:val="56"/>
        </w:rPr>
        <w:sectPr w:rsidR="00F86EDA" w:rsidRPr="0061186C"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35pt;margin-top:693.2pt;width:445.5pt;height:97.5pt;z-index:-251661312;visibility:visible;mso-position-horizontal-relative:text;mso-position-vertical-relative:page" wrapcoords="-36 0 -36 21434 21600 21434 21600 0 -36 0">
            <v:imagedata r:id="rId8" o:title=""/>
            <w10:wrap type="tight" anchory="page"/>
          </v:shape>
        </w:pict>
      </w:r>
    </w:p>
    <w:p w:rsidR="00F86EDA" w:rsidRPr="00CD5558" w:rsidRDefault="00F86EDA" w:rsidP="001B40C2">
      <w:pPr>
        <w:tabs>
          <w:tab w:val="left" w:pos="1020"/>
        </w:tabs>
        <w:rPr>
          <w:rFonts w:ascii="Calibri" w:hAnsi="Calibri" w:cs="Calibri"/>
          <w:sz w:val="56"/>
          <w:szCs w:val="56"/>
        </w:rPr>
      </w:pPr>
      <w:r>
        <w:rPr>
          <w:noProof/>
        </w:rPr>
        <w:pict>
          <v:shape id="_x0000_s1027" type="#_x0000_t75" style="position:absolute;margin-left:0;margin-top:0;width:613.25pt;height:14in;z-index:-251656192;mso-position-horizontal:center;mso-position-vertical:center;mso-position-vertical-relative:margin" wrapcoords="-26 0 -26 21584 21600 21584 21600 0 -26 0">
            <v:imagedata r:id="rId9" o:title=""/>
            <w10:wrap type="tight" anchory="margin"/>
          </v:shape>
        </w:pict>
      </w:r>
    </w:p>
    <w:p w:rsidR="00F86EDA" w:rsidRDefault="00F86EDA" w:rsidP="001B40C2">
      <w:pPr>
        <w:tabs>
          <w:tab w:val="left" w:pos="1020"/>
        </w:tabs>
        <w:rPr>
          <w:rFonts w:ascii="Calibri" w:hAnsi="Calibri" w:cs="Calibri"/>
          <w:sz w:val="56"/>
          <w:szCs w:val="56"/>
        </w:rPr>
      </w:pPr>
      <w:r>
        <w:rPr>
          <w:noProof/>
        </w:rPr>
        <w:pict>
          <v:shape id="_x0000_s1028" type="#_x0000_t75" style="position:absolute;margin-left:-55.65pt;margin-top:-116.8pt;width:612.55pt;height:14in;z-index:-251659264;mso-position-vertical-relative:margin" wrapcoords="-26 0 -26 21584 21600 21584 21600 0 -26 0">
            <v:imagedata r:id="rId10" o:title=""/>
            <w10:wrap type="tight" anchory="margin"/>
          </v:shape>
        </w:pict>
      </w:r>
    </w:p>
    <w:p w:rsidR="00F86EDA" w:rsidRDefault="00F86EDA" w:rsidP="001B40C2">
      <w:pPr>
        <w:tabs>
          <w:tab w:val="left" w:pos="1020"/>
        </w:tabs>
        <w:rPr>
          <w:rFonts w:ascii="Calibri" w:hAnsi="Calibri" w:cs="Calibri"/>
          <w:sz w:val="56"/>
          <w:szCs w:val="56"/>
        </w:rPr>
      </w:pPr>
      <w:r>
        <w:rPr>
          <w:noProof/>
        </w:rPr>
        <w:pict>
          <v:shape id="_x0000_s1029" type="#_x0000_t75" style="position:absolute;margin-left:-73.65pt;margin-top:33.2pt;width:612.55pt;height:14in;z-index:-251660288;mso-position-vertical-relative:margin" wrapcoords="-26 0 -26 21584 21600 21584 21600 0 -26 0">
            <v:imagedata r:id="rId11" o:title=""/>
            <w10:wrap type="tight" anchory="margin"/>
          </v:shape>
        </w:pict>
      </w:r>
    </w:p>
    <w:p w:rsidR="00F86EDA" w:rsidRDefault="00F86EDA" w:rsidP="001B40C2">
      <w:pPr>
        <w:tabs>
          <w:tab w:val="left" w:pos="1020"/>
        </w:tabs>
        <w:rPr>
          <w:rFonts w:ascii="Calibri" w:hAnsi="Calibri" w:cs="Calibri"/>
          <w:sz w:val="56"/>
          <w:szCs w:val="56"/>
        </w:rPr>
      </w:pPr>
      <w:r>
        <w:rPr>
          <w:noProof/>
        </w:rPr>
        <w:pict>
          <v:shape id="_x0000_s1030" type="#_x0000_t75" style="position:absolute;margin-left:-37.65pt;margin-top:-74.8pt;width:567pt;height:751.5pt;z-index:251658240;mso-position-vertical-relative:margin" wrapcoords="6343 1423 3343 1444 3057 1466 3057 1854 9086 2113 10800 2113 10800 3147 914 3428 914 3751 1229 3837 2114 3837 1114 4074 1057 4139 1257 4182 1057 4398 1600 4505 10800 4527 1657 4699 1057 4699 1086 5044 6229 5217 10800 5217 1486 5325 1029 5346 1029 5669 8029 5907 1057 5971 1057 6295 2143 6596 1057 6596 1114 6941 13200 6941 1057 7243 1057 7588 12229 7631 7886 7804 6514 7868 6514 8192 8229 8321 10800 8321 1600 8472 1086 8472 1057 8817 10800 9011 1114 9119 1057 9313 1057 9399 1143 9463 10800 9701 771 9744 771 10089 9857 10390 10800 10390 10800 11425 771 11641 771 12050 2943 12115 10800 12115 10800 12805 1771 12869 600 12891 600 13236 8543 13495 10800 13495 10800 13840 800 14163 686 14335 800 14508 3286 14529 1057 14745 714 14810 714 15133 3543 15219 10800 15219 686 15435 686 15780 4771 15909 10800 15909 10800 16599 3543 16599 714 16685 714 17030 8571 17289 714 17332 714 17677 9829 17978 10800 17978 10800 18323 1143 18496 686 18582 829 18668 686 18905 1143 18949 10800 19013 714 19207 714 19574 4800 19703 10800 19703 686 19919 714 20177 5714 20328 10800 20393 10800 20738 2514 21061 857 21083 686 21126 829 21428 829 21449 4486 21514 4657 21514 4714 21428 4829 21212 4200 21104 2657 21083 10800 20738 10800 20393 10686 20242 10457 20091 10286 20048 10771 19703 3429 19358 10800 19013 19543 18905 19371 18604 18229 18539 10800 18323 10800 18000 13286 17655 13343 17396 12886 17332 10800 17289 18200 17030 18314 16965 18114 16944 18200 16599 10800 16599 10800 15909 10229 15909 6143 15564 10800 15219 20171 15198 20486 15176 20286 14853 19686 14529 19943 14508 19943 14271 19743 14120 10800 13840 10771 13495 4829 13150 10800 12805 10800 12115 14914 12115 16457 12029 16343 11770 16400 11641 10800 11425 10771 10390 8457 10046 10800 9701 18086 9507 18343 9399 18343 9356 18057 9097 10800 9011 13600 9011 17629 8817 17657 8493 16800 8450 10800 8321 15086 8321 17971 8192 18000 7847 17514 7804 12571 7631 16257 7588 16343 7372 16000 7243 13343 6941 16200 6941 16286 6747 15971 6596 16543 6295 16600 6036 15286 5950 10800 5907 16057 5734 16429 5626 16229 5562 16429 5454 15971 5325 10800 5217 14143 5217 17857 5044 17857 4786 15771 4699 10800 4527 15429 4505 17371 4419 17314 4160 13114 3837 15257 3837 15943 3751 15943 3406 10800 3147 10800 2113 11571 2113 14143 1854 14200 1487 13629 1444 8571 1423 6343 1423">
            <v:imagedata r:id="rId12" o:title=""/>
            <w10:wrap type="tight" anchory="margin"/>
          </v:shape>
          <o:OLEObject Type="Embed" ProgID="Word.Document.8" ShapeID="_x0000_s1030" DrawAspect="Content" ObjectID="_1395122753" r:id="rId13">
            <o:FieldCodes>\s</o:FieldCodes>
          </o:OLEObject>
        </w:pict>
      </w: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Default="00F86EDA" w:rsidP="001B40C2">
      <w:pPr>
        <w:tabs>
          <w:tab w:val="left" w:pos="1020"/>
        </w:tabs>
        <w:rPr>
          <w:rFonts w:ascii="Calibri" w:hAnsi="Calibri" w:cs="Calibri"/>
          <w:sz w:val="56"/>
          <w:szCs w:val="56"/>
        </w:rPr>
      </w:pPr>
    </w:p>
    <w:p w:rsidR="00F86EDA" w:rsidRPr="00FD7B84" w:rsidRDefault="00F86EDA" w:rsidP="001B40C2">
      <w:pPr>
        <w:tabs>
          <w:tab w:val="left" w:pos="1020"/>
        </w:tabs>
        <w:rPr>
          <w:rFonts w:ascii="Calibri" w:hAnsi="Calibri" w:cs="Calibri"/>
          <w:sz w:val="56"/>
          <w:szCs w:val="56"/>
        </w:rPr>
      </w:pPr>
      <w:r>
        <w:rPr>
          <w:noProof/>
        </w:rPr>
        <w:pict>
          <v:shape id="_x0000_s1031" type="#_x0000_t75" style="position:absolute;margin-left:0;margin-top:0;width:612pt;height:14in;z-index:-251657216;mso-position-horizontal:center;mso-position-vertical:center;mso-position-vertical-relative:margin" wrapcoords="-26 0 -26 21584 21600 21584 21600 0 -26 0">
            <v:imagedata r:id="rId14" o:title=""/>
            <w10:wrap type="tight" anchory="margin"/>
          </v:shape>
        </w:pict>
      </w:r>
    </w:p>
    <w:sectPr w:rsidR="00F86EDA" w:rsidRPr="00FD7B84" w:rsidSect="009220D7">
      <w:footerReference w:type="default" r:id="rId15"/>
      <w:footnotePr>
        <w:pos w:val="beneathText"/>
        <w:numRestart w:val="eachPage"/>
      </w:footnotePr>
      <w:endnotePr>
        <w:numFmt w:val="decimal"/>
      </w:endnotePr>
      <w:pgSz w:w="11905" w:h="16837"/>
      <w:pgMar w:top="1560"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6EDA" w:rsidRDefault="00F86EDA">
      <w:r>
        <w:separator/>
      </w:r>
    </w:p>
  </w:endnote>
  <w:endnote w:type="continuationSeparator" w:id="0">
    <w:p w:rsidR="00F86EDA" w:rsidRDefault="00F86E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EDA" w:rsidRDefault="00F86EDA">
    <w:pPr>
      <w:pStyle w:val="Footer"/>
    </w:pPr>
  </w:p>
  <w:p w:rsidR="00F86EDA" w:rsidRDefault="00F86EDA">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EDA" w:rsidRDefault="00F86EDA">
    <w:pPr>
      <w:pStyle w:val="Footer"/>
    </w:pPr>
  </w:p>
  <w:p w:rsidR="00F86EDA" w:rsidRDefault="00F86EDA">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6EDA" w:rsidRDefault="00F86EDA">
      <w:r>
        <w:separator/>
      </w:r>
    </w:p>
  </w:footnote>
  <w:footnote w:type="continuationSeparator" w:id="0">
    <w:p w:rsidR="00F86EDA" w:rsidRDefault="00F86E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4080"/>
    <w:rsid w:val="00006139"/>
    <w:rsid w:val="0002086F"/>
    <w:rsid w:val="00025936"/>
    <w:rsid w:val="00064AC5"/>
    <w:rsid w:val="00066334"/>
    <w:rsid w:val="000B2AF0"/>
    <w:rsid w:val="000C4D94"/>
    <w:rsid w:val="000C54D3"/>
    <w:rsid w:val="000D004B"/>
    <w:rsid w:val="00116677"/>
    <w:rsid w:val="00133AD1"/>
    <w:rsid w:val="00145C4F"/>
    <w:rsid w:val="001507E5"/>
    <w:rsid w:val="00181E07"/>
    <w:rsid w:val="001947DA"/>
    <w:rsid w:val="001B40C2"/>
    <w:rsid w:val="001E3266"/>
    <w:rsid w:val="00207B96"/>
    <w:rsid w:val="00240E38"/>
    <w:rsid w:val="00242462"/>
    <w:rsid w:val="00246864"/>
    <w:rsid w:val="00261327"/>
    <w:rsid w:val="00291025"/>
    <w:rsid w:val="002958F3"/>
    <w:rsid w:val="002A5585"/>
    <w:rsid w:val="002B6D53"/>
    <w:rsid w:val="002B7D43"/>
    <w:rsid w:val="002C0D6B"/>
    <w:rsid w:val="002C67ED"/>
    <w:rsid w:val="003259C5"/>
    <w:rsid w:val="00331DB5"/>
    <w:rsid w:val="00340616"/>
    <w:rsid w:val="00364AE1"/>
    <w:rsid w:val="00366322"/>
    <w:rsid w:val="00376E8E"/>
    <w:rsid w:val="003827E8"/>
    <w:rsid w:val="003A2F15"/>
    <w:rsid w:val="003C0A72"/>
    <w:rsid w:val="003D5339"/>
    <w:rsid w:val="00404D7C"/>
    <w:rsid w:val="00434549"/>
    <w:rsid w:val="00446E80"/>
    <w:rsid w:val="004F36C3"/>
    <w:rsid w:val="00507B01"/>
    <w:rsid w:val="005310C3"/>
    <w:rsid w:val="00532127"/>
    <w:rsid w:val="00552D7E"/>
    <w:rsid w:val="00560869"/>
    <w:rsid w:val="00576C2A"/>
    <w:rsid w:val="0058661D"/>
    <w:rsid w:val="0058701A"/>
    <w:rsid w:val="00591C27"/>
    <w:rsid w:val="005E761E"/>
    <w:rsid w:val="005F6FF3"/>
    <w:rsid w:val="0061186C"/>
    <w:rsid w:val="006129B4"/>
    <w:rsid w:val="00624901"/>
    <w:rsid w:val="006463C8"/>
    <w:rsid w:val="00652F3F"/>
    <w:rsid w:val="006964C1"/>
    <w:rsid w:val="00697EA9"/>
    <w:rsid w:val="006C06E7"/>
    <w:rsid w:val="006C2917"/>
    <w:rsid w:val="006C4F82"/>
    <w:rsid w:val="006D3828"/>
    <w:rsid w:val="006E33AF"/>
    <w:rsid w:val="006E55AD"/>
    <w:rsid w:val="006F33B9"/>
    <w:rsid w:val="00710F01"/>
    <w:rsid w:val="00742FFA"/>
    <w:rsid w:val="007462CC"/>
    <w:rsid w:val="007511E0"/>
    <w:rsid w:val="00753CDF"/>
    <w:rsid w:val="007B3F0C"/>
    <w:rsid w:val="007B57C8"/>
    <w:rsid w:val="007C7339"/>
    <w:rsid w:val="007D000A"/>
    <w:rsid w:val="007D2A5A"/>
    <w:rsid w:val="00807D28"/>
    <w:rsid w:val="00811AD6"/>
    <w:rsid w:val="00816CB7"/>
    <w:rsid w:val="00837AEF"/>
    <w:rsid w:val="00844451"/>
    <w:rsid w:val="008606DB"/>
    <w:rsid w:val="00892A4C"/>
    <w:rsid w:val="008A6CF6"/>
    <w:rsid w:val="008B13A2"/>
    <w:rsid w:val="008B613C"/>
    <w:rsid w:val="008C2FDD"/>
    <w:rsid w:val="008F538D"/>
    <w:rsid w:val="0091290E"/>
    <w:rsid w:val="00914A33"/>
    <w:rsid w:val="009220D7"/>
    <w:rsid w:val="00962B7E"/>
    <w:rsid w:val="00983E19"/>
    <w:rsid w:val="00996E23"/>
    <w:rsid w:val="009976F5"/>
    <w:rsid w:val="009A1C62"/>
    <w:rsid w:val="009C0468"/>
    <w:rsid w:val="009C6EEB"/>
    <w:rsid w:val="009F5D77"/>
    <w:rsid w:val="00A17883"/>
    <w:rsid w:val="00A22A07"/>
    <w:rsid w:val="00A26922"/>
    <w:rsid w:val="00A50CF6"/>
    <w:rsid w:val="00A60886"/>
    <w:rsid w:val="00A6278B"/>
    <w:rsid w:val="00A63D10"/>
    <w:rsid w:val="00A849C1"/>
    <w:rsid w:val="00AA72C2"/>
    <w:rsid w:val="00AB70F8"/>
    <w:rsid w:val="00AD4F9D"/>
    <w:rsid w:val="00AE5E5C"/>
    <w:rsid w:val="00B05621"/>
    <w:rsid w:val="00B4295F"/>
    <w:rsid w:val="00B63911"/>
    <w:rsid w:val="00B77B25"/>
    <w:rsid w:val="00BA3BA3"/>
    <w:rsid w:val="00BB5E47"/>
    <w:rsid w:val="00BE4429"/>
    <w:rsid w:val="00BE7C8C"/>
    <w:rsid w:val="00C32C53"/>
    <w:rsid w:val="00C3566E"/>
    <w:rsid w:val="00C42E97"/>
    <w:rsid w:val="00C52E31"/>
    <w:rsid w:val="00C5522F"/>
    <w:rsid w:val="00C7475A"/>
    <w:rsid w:val="00C75F76"/>
    <w:rsid w:val="00C81568"/>
    <w:rsid w:val="00C816CF"/>
    <w:rsid w:val="00CA7EA1"/>
    <w:rsid w:val="00CC0DFD"/>
    <w:rsid w:val="00CD5558"/>
    <w:rsid w:val="00CE79D5"/>
    <w:rsid w:val="00CF6C8B"/>
    <w:rsid w:val="00D52FFC"/>
    <w:rsid w:val="00D53046"/>
    <w:rsid w:val="00D5545A"/>
    <w:rsid w:val="00D67756"/>
    <w:rsid w:val="00D7305B"/>
    <w:rsid w:val="00DA13D1"/>
    <w:rsid w:val="00DA16C4"/>
    <w:rsid w:val="00DB347C"/>
    <w:rsid w:val="00DD156E"/>
    <w:rsid w:val="00DD6947"/>
    <w:rsid w:val="00E32B98"/>
    <w:rsid w:val="00E461AE"/>
    <w:rsid w:val="00E522B5"/>
    <w:rsid w:val="00E627FA"/>
    <w:rsid w:val="00E63902"/>
    <w:rsid w:val="00E82AB0"/>
    <w:rsid w:val="00F2244B"/>
    <w:rsid w:val="00F2719A"/>
    <w:rsid w:val="00F35CB1"/>
    <w:rsid w:val="00F42AE2"/>
    <w:rsid w:val="00F43C5C"/>
    <w:rsid w:val="00F456C1"/>
    <w:rsid w:val="00F65F23"/>
    <w:rsid w:val="00F6751C"/>
    <w:rsid w:val="00F77B3F"/>
    <w:rsid w:val="00F83D29"/>
    <w:rsid w:val="00F84D33"/>
    <w:rsid w:val="00F86EDA"/>
    <w:rsid w:val="00F87EE6"/>
    <w:rsid w:val="00FD409F"/>
    <w:rsid w:val="00FD7B84"/>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6</Pages>
  <Words>70</Words>
  <Characters>415</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7</cp:revision>
  <cp:lastPrinted>2011-10-31T12:34:00Z</cp:lastPrinted>
  <dcterms:created xsi:type="dcterms:W3CDTF">2011-12-01T23:22:00Z</dcterms:created>
  <dcterms:modified xsi:type="dcterms:W3CDTF">2012-04-05T07:19:00Z</dcterms:modified>
</cp:coreProperties>
</file>