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F37" w:rsidRDefault="00336F37" w:rsidP="00FF552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336F37" w:rsidRDefault="00336F37" w:rsidP="00FF552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36F37" w:rsidRPr="00330528" w:rsidRDefault="00336F37" w:rsidP="00FF552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A0A87">
        <w:rPr>
          <w:sz w:val="40"/>
          <w:szCs w:val="40"/>
        </w:rPr>
        <w:t>Program Malování - tvary</w:t>
      </w:r>
    </w:p>
    <w:p w:rsidR="00336F37" w:rsidRPr="004D2AAB" w:rsidRDefault="00336F37" w:rsidP="00FF5521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A0A87">
        <w:rPr>
          <w:sz w:val="40"/>
          <w:szCs w:val="40"/>
        </w:rPr>
        <w:t>Program Malování - tvary</w:t>
      </w:r>
    </w:p>
    <w:p w:rsidR="00336F37" w:rsidRPr="00C818C2" w:rsidRDefault="00336F37" w:rsidP="00FF5521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336F37" w:rsidRPr="00C818C2" w:rsidRDefault="00336F37" w:rsidP="00FF5521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336F37" w:rsidRPr="00C818C2" w:rsidRDefault="00336F37" w:rsidP="00FF5521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A0A87">
        <w:rPr>
          <w:sz w:val="40"/>
          <w:szCs w:val="40"/>
        </w:rPr>
        <w:t>Program Malování - tvary</w:t>
      </w:r>
      <w:r>
        <w:rPr>
          <w:sz w:val="28"/>
          <w:szCs w:val="28"/>
        </w:rPr>
        <w:br/>
        <w:t>(práce s interaktivní tabulí, pracovní list)</w:t>
      </w:r>
    </w:p>
    <w:p w:rsidR="00336F37" w:rsidRDefault="00336F37" w:rsidP="00FF5521"/>
    <w:p w:rsidR="00336F37" w:rsidRDefault="00336F37" w:rsidP="00FF5521">
      <w:pPr>
        <w:pBdr>
          <w:bottom w:val="single" w:sz="4" w:space="1" w:color="auto"/>
        </w:pBdr>
      </w:pPr>
    </w:p>
    <w:p w:rsidR="00336F37" w:rsidRPr="009862F8" w:rsidRDefault="00336F37" w:rsidP="00FF552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36F37" w:rsidRPr="009862F8" w:rsidRDefault="00336F37" w:rsidP="00FF5521">
      <w:pPr>
        <w:jc w:val="center"/>
        <w:rPr>
          <w:sz w:val="16"/>
          <w:szCs w:val="16"/>
        </w:rPr>
      </w:pPr>
    </w:p>
    <w:p w:rsidR="00336F37" w:rsidRPr="009862F8" w:rsidRDefault="00336F37" w:rsidP="00FF5521">
      <w:pPr>
        <w:jc w:val="center"/>
        <w:rPr>
          <w:sz w:val="16"/>
          <w:szCs w:val="16"/>
        </w:rPr>
      </w:pPr>
    </w:p>
    <w:p w:rsidR="00336F37" w:rsidRPr="009862F8" w:rsidRDefault="00336F37" w:rsidP="00FF5521">
      <w:pPr>
        <w:jc w:val="center"/>
        <w:rPr>
          <w:sz w:val="16"/>
          <w:szCs w:val="16"/>
        </w:rPr>
      </w:pPr>
    </w:p>
    <w:p w:rsidR="00336F37" w:rsidRDefault="00336F37" w:rsidP="00FF5521">
      <w:pPr>
        <w:rPr>
          <w:sz w:val="16"/>
          <w:szCs w:val="16"/>
        </w:rPr>
      </w:pPr>
    </w:p>
    <w:p w:rsidR="00336F37" w:rsidRDefault="00336F37" w:rsidP="00FF5521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t>Mgr.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I/2 A Informační a komunikační technologie,</w:t>
      </w:r>
    </w:p>
    <w:p w:rsidR="00336F37" w:rsidRDefault="00336F37" w:rsidP="002F2C6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 Malování – tvary</w:t>
      </w:r>
    </w:p>
    <w:p w:rsidR="00336F37" w:rsidRDefault="00336F37" w:rsidP="002F2C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36F37" w:rsidRDefault="00336F37" w:rsidP="002C29B1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>
        <w:rPr>
          <w:rFonts w:ascii="Arial" w:hAnsi="Arial" w:cs="Arial"/>
          <w:sz w:val="48"/>
          <w:szCs w:val="48"/>
          <w:u w:val="single"/>
        </w:rPr>
        <w:t xml:space="preserve"> - tvary</w:t>
      </w:r>
    </w:p>
    <w:p w:rsidR="00336F37" w:rsidRDefault="00336F37" w:rsidP="002C29B1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336F37" w:rsidRDefault="00336F37" w:rsidP="002C29B1">
      <w:pPr>
        <w:rPr>
          <w:rFonts w:ascii="Arial" w:hAnsi="Arial" w:cs="Arial"/>
          <w:sz w:val="36"/>
          <w:szCs w:val="36"/>
        </w:rPr>
      </w:pPr>
      <w:r w:rsidRPr="002C29B1">
        <w:rPr>
          <w:rFonts w:ascii="Arial" w:hAnsi="Arial" w:cs="Arial"/>
          <w:sz w:val="36"/>
          <w:szCs w:val="36"/>
        </w:rPr>
        <w:t>Program</w:t>
      </w:r>
      <w:r>
        <w:rPr>
          <w:rFonts w:ascii="Arial" w:hAnsi="Arial" w:cs="Arial"/>
          <w:sz w:val="36"/>
          <w:szCs w:val="36"/>
        </w:rPr>
        <w:t>u</w:t>
      </w:r>
      <w:r w:rsidRPr="002C29B1">
        <w:rPr>
          <w:rFonts w:ascii="Arial" w:hAnsi="Arial" w:cs="Arial"/>
          <w:sz w:val="36"/>
          <w:szCs w:val="36"/>
        </w:rPr>
        <w:t>, pomocí</w:t>
      </w:r>
      <w:r>
        <w:rPr>
          <w:rFonts w:ascii="Arial" w:hAnsi="Arial" w:cs="Arial"/>
          <w:sz w:val="36"/>
          <w:szCs w:val="36"/>
        </w:rPr>
        <w:t xml:space="preserve"> kterého se dají na počítači kreslit obrázky říkáme </w:t>
      </w:r>
      <w:r w:rsidRPr="002C29B1">
        <w:rPr>
          <w:rFonts w:ascii="Arial" w:hAnsi="Arial" w:cs="Arial"/>
          <w:sz w:val="36"/>
          <w:szCs w:val="36"/>
          <w:u w:val="single"/>
        </w:rPr>
        <w:t>grafický editor</w:t>
      </w:r>
      <w:r>
        <w:rPr>
          <w:rFonts w:ascii="Arial" w:hAnsi="Arial" w:cs="Arial"/>
          <w:sz w:val="36"/>
          <w:szCs w:val="36"/>
        </w:rPr>
        <w:t>.</w:t>
      </w:r>
    </w:p>
    <w:p w:rsidR="00336F37" w:rsidRDefault="00336F37" w:rsidP="002C29B1">
      <w:pPr>
        <w:rPr>
          <w:rFonts w:ascii="Arial" w:hAnsi="Arial" w:cs="Arial"/>
          <w:sz w:val="36"/>
          <w:szCs w:val="36"/>
        </w:rPr>
      </w:pPr>
    </w:p>
    <w:p w:rsidR="00336F37" w:rsidRDefault="00336F37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našem počítači ho spustíme tak, že v nabídce </w:t>
      </w:r>
      <w:r w:rsidRPr="002C29B1">
        <w:rPr>
          <w:rFonts w:ascii="Arial" w:hAnsi="Arial" w:cs="Arial"/>
          <w:sz w:val="36"/>
          <w:szCs w:val="36"/>
          <w:u w:val="single"/>
        </w:rPr>
        <w:t>Start</w:t>
      </w:r>
      <w:r w:rsidRPr="002C29B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vybereme položku </w:t>
      </w:r>
      <w:r w:rsidRPr="002C29B1">
        <w:rPr>
          <w:rFonts w:ascii="Arial" w:hAnsi="Arial" w:cs="Arial"/>
          <w:sz w:val="36"/>
          <w:szCs w:val="36"/>
          <w:u w:val="single"/>
        </w:rPr>
        <w:t>Programy</w:t>
      </w:r>
      <w:r>
        <w:rPr>
          <w:rFonts w:ascii="Arial" w:hAnsi="Arial" w:cs="Arial"/>
          <w:sz w:val="36"/>
          <w:szCs w:val="36"/>
        </w:rPr>
        <w:t xml:space="preserve">, pak položku </w:t>
      </w:r>
      <w:r w:rsidRPr="002C29B1">
        <w:rPr>
          <w:rFonts w:ascii="Arial" w:hAnsi="Arial" w:cs="Arial"/>
          <w:sz w:val="36"/>
          <w:szCs w:val="36"/>
          <w:u w:val="single"/>
        </w:rPr>
        <w:t>Příslušenství</w:t>
      </w:r>
      <w:r>
        <w:rPr>
          <w:rFonts w:ascii="Arial" w:hAnsi="Arial" w:cs="Arial"/>
          <w:sz w:val="36"/>
          <w:szCs w:val="36"/>
        </w:rPr>
        <w:t xml:space="preserve"> a v ní najdeme </w:t>
      </w:r>
      <w:r w:rsidRPr="002C29B1">
        <w:rPr>
          <w:rFonts w:ascii="Arial" w:hAnsi="Arial" w:cs="Arial"/>
          <w:sz w:val="36"/>
          <w:szCs w:val="36"/>
          <w:u w:val="single"/>
        </w:rPr>
        <w:t>Malování</w:t>
      </w:r>
      <w:r>
        <w:rPr>
          <w:rFonts w:ascii="Arial" w:hAnsi="Arial" w:cs="Arial"/>
          <w:sz w:val="36"/>
          <w:szCs w:val="36"/>
        </w:rPr>
        <w:t>.</w:t>
      </w:r>
    </w:p>
    <w:p w:rsidR="00336F37" w:rsidRPr="002C29B1" w:rsidRDefault="00336F37" w:rsidP="00640042">
      <w:pPr>
        <w:jc w:val="center"/>
        <w:rPr>
          <w:rFonts w:ascii="Arial" w:hAnsi="Arial" w:cs="Arial"/>
          <w:sz w:val="48"/>
          <w:szCs w:val="48"/>
        </w:rPr>
      </w:pPr>
    </w:p>
    <w:p w:rsidR="00336F37" w:rsidRDefault="00336F37" w:rsidP="00640042">
      <w:pPr>
        <w:rPr>
          <w:rFonts w:ascii="Arial" w:hAnsi="Arial" w:cs="Arial"/>
          <w:sz w:val="48"/>
          <w:szCs w:val="48"/>
          <w:u w:val="single"/>
        </w:rPr>
      </w:pPr>
      <w:r w:rsidRPr="002C29B1">
        <w:rPr>
          <w:rFonts w:ascii="Arial" w:hAnsi="Arial" w:cs="Arial"/>
          <w:sz w:val="48"/>
          <w:szCs w:val="48"/>
          <w:u w:val="single"/>
        </w:rPr>
        <w:t>Základní popis okna</w:t>
      </w:r>
    </w:p>
    <w:p w:rsidR="00336F37" w:rsidRDefault="00336F37" w:rsidP="002C29B1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Modrá lišta nahoře</w:t>
      </w:r>
    </w:p>
    <w:p w:rsidR="00336F37" w:rsidRDefault="00336F37" w:rsidP="00BC04CD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Minus 3" o:spid="_x0000_s1026" style="position:absolute;left:0;text-align:left;margin-left:297.4pt;margin-top:13.1pt;width:33pt;height:42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910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" path="m55552,203972r307996,l363548,329428r-307996,l55552,203972xe" fillcolor="#4f81bd" strokecolor="#243f60" strokeweight="2pt">
            <v:path arrowok="t" o:connecttype="custom" o:connectlocs="55552,203972;363548,203972;363548,329428;55552,329428;55552,203972" o:connectangles="0,0,0,0,0"/>
          </v:shape>
        </w:pict>
      </w:r>
      <w:r w:rsidRPr="00BC04CD">
        <w:rPr>
          <w:rFonts w:ascii="Arial" w:hAnsi="Arial" w:cs="Arial"/>
          <w:sz w:val="36"/>
          <w:szCs w:val="36"/>
        </w:rPr>
        <w:t>jméno dokumentu (zatím Bez názvu)</w:t>
      </w:r>
    </w:p>
    <w:p w:rsidR="00336F37" w:rsidRDefault="00336F37" w:rsidP="00BC04CD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tlačítko pro minimalizování okna</w:t>
      </w:r>
    </w:p>
    <w:p w:rsidR="00336F37" w:rsidRDefault="00336F37" w:rsidP="00BC04CD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Rámeček 1" o:spid="_x0000_s1027" style="position:absolute;left:0;text-align:left;margin-left:302.65pt;margin-top:1.45pt;width:22.5pt;height:22.5pt;z-index:251654656;visibility:visible;v-text-anchor:middle" coordsize="285750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" adj="0,,0" path="m,l285750,r,285750l,285750,,xm35719,35719r,214312l250031,250031r,-214312l35719,35719xe" fillcolor="#4f81bd" strokecolor="#243f60" strokeweight="2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0;285750,0;285750,285750;0,285750;0,0;35719,35719;35719,250031;250031,250031;250031,35719;35719,35719" o:connectangles="0,0,0,0,0,0,0,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  <w:r>
        <w:rPr>
          <w:rFonts w:ascii="Arial" w:hAnsi="Arial" w:cs="Arial"/>
          <w:sz w:val="36"/>
          <w:szCs w:val="36"/>
        </w:rPr>
        <w:t xml:space="preserve">tlačítko pro maximalizování okna </w:t>
      </w:r>
    </w:p>
    <w:p w:rsidR="00336F37" w:rsidRDefault="00336F37" w:rsidP="00BC04CD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Násobení 2" o:spid="_x0000_s1028" style="position:absolute;left:0;text-align:left;margin-left:297.4pt;margin-top:.1pt;width:33.75pt;height:33.7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8625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" path="m67302,138588l138588,67302r75725,75725l290037,67302r71286,71286l285598,214313r75725,75724l290037,361323,214313,285598r-75725,75725l67302,290037r75725,-75724l67302,138588xe" fillcolor="#4f81bd" strokecolor="#243f60" strokeweight="2pt">
            <v:path arrowok="t" o:connecttype="custom" o:connectlocs="67302,138588;138588,67302;214313,143027;290037,67302;361323,138588;285598,214313;361323,290037;290037,361323;214313,285598;138588,361323;67302,290037;143027,214313;67302,138588" o:connectangles="0,0,0,0,0,0,0,0,0,0,0,0,0"/>
          </v:shape>
        </w:pict>
      </w:r>
      <w:r>
        <w:rPr>
          <w:rFonts w:ascii="Arial" w:hAnsi="Arial" w:cs="Arial"/>
          <w:sz w:val="36"/>
          <w:szCs w:val="36"/>
        </w:rPr>
        <w:t>tlačítko pro ukončení programů</w:t>
      </w:r>
    </w:p>
    <w:p w:rsidR="00336F37" w:rsidRDefault="00336F37" w:rsidP="00640042">
      <w:pPr>
        <w:rPr>
          <w:rFonts w:ascii="Arial" w:hAnsi="Arial" w:cs="Arial"/>
          <w:sz w:val="36"/>
          <w:szCs w:val="36"/>
        </w:rPr>
      </w:pPr>
    </w:p>
    <w:p w:rsidR="00336F37" w:rsidRDefault="00336F37" w:rsidP="0064004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šikmé čárky v pravém dolním rohu můžeme okno zvětšovat či zmenšovat.</w:t>
      </w:r>
    </w:p>
    <w:p w:rsidR="00336F37" w:rsidRDefault="00336F37" w:rsidP="00640042">
      <w:pPr>
        <w:rPr>
          <w:rFonts w:ascii="Arial" w:hAnsi="Arial" w:cs="Arial"/>
          <w:sz w:val="36"/>
          <w:szCs w:val="36"/>
        </w:rPr>
      </w:pPr>
    </w:p>
    <w:p w:rsidR="00336F37" w:rsidRDefault="00336F37" w:rsidP="00640042">
      <w:pPr>
        <w:rPr>
          <w:rFonts w:ascii="Arial" w:hAnsi="Arial" w:cs="Arial"/>
          <w:sz w:val="48"/>
          <w:szCs w:val="48"/>
          <w:u w:val="single"/>
        </w:rPr>
      </w:pPr>
      <w:r w:rsidRPr="002F2C68">
        <w:rPr>
          <w:rFonts w:ascii="Arial" w:hAnsi="Arial" w:cs="Arial"/>
          <w:sz w:val="48"/>
          <w:szCs w:val="48"/>
          <w:u w:val="single"/>
        </w:rPr>
        <w:t>Vyzkoušíme si:</w:t>
      </w:r>
    </w:p>
    <w:p w:rsidR="00336F37" w:rsidRPr="002F2C68" w:rsidRDefault="00336F37" w:rsidP="00640042">
      <w:pPr>
        <w:rPr>
          <w:rFonts w:ascii="Arial" w:hAnsi="Arial" w:cs="Arial"/>
          <w:sz w:val="48"/>
          <w:szCs w:val="48"/>
          <w:u w:val="single"/>
        </w:rPr>
      </w:pPr>
    </w:p>
    <w:p w:rsidR="00336F37" w:rsidRDefault="00336F37" w:rsidP="00F35DF0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Minimalizuj a opět maximalizuj okno</w:t>
      </w:r>
    </w:p>
    <w:p w:rsidR="00336F37" w:rsidRDefault="00336F37" w:rsidP="00F35DF0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Zmenši pomocí šikmé čárky okno</w:t>
      </w:r>
    </w:p>
    <w:p w:rsidR="00336F37" w:rsidRDefault="00336F37" w:rsidP="00F35DF0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Přesuň okno do horního levého rohu</w:t>
      </w:r>
    </w:p>
    <w:p w:rsidR="00336F37" w:rsidRDefault="00336F37" w:rsidP="00F35DF0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Zmenši ho tak, aby bylo dlouhé a úzké</w:t>
      </w:r>
    </w:p>
    <w:p w:rsidR="00336F37" w:rsidRDefault="00336F37" w:rsidP="00F35DF0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Změň tvar okna na čtverec o hraně cca </w:t>
      </w:r>
      <w:smartTag w:uri="urn:schemas-microsoft-com:office:smarttags" w:element="metricconverter">
        <w:smartTagPr>
          <w:attr w:name="ProductID" w:val="10 cm"/>
        </w:smartTagPr>
        <w:r>
          <w:rPr>
            <w:rFonts w:ascii="Arial" w:hAnsi="Arial" w:cs="Arial"/>
            <w:sz w:val="36"/>
            <w:szCs w:val="36"/>
          </w:rPr>
          <w:t>10 cm</w:t>
        </w:r>
      </w:smartTag>
    </w:p>
    <w:p w:rsidR="00336F37" w:rsidRDefault="00336F37" w:rsidP="00F35DF0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Posuň okno doprostřed obrazovky</w:t>
      </w:r>
    </w:p>
    <w:p w:rsidR="00336F37" w:rsidRPr="002F2C68" w:rsidRDefault="00336F37" w:rsidP="002F2C68">
      <w:pPr>
        <w:rPr>
          <w:rFonts w:ascii="Arial" w:hAnsi="Arial" w:cs="Arial"/>
          <w:sz w:val="36"/>
          <w:szCs w:val="36"/>
        </w:rPr>
      </w:pPr>
    </w:p>
    <w:p w:rsidR="00336F37" w:rsidRPr="00F35DF0" w:rsidRDefault="00336F37" w:rsidP="00DD6493">
      <w:pPr>
        <w:pStyle w:val="ListParagraph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6" o:spid="_x0000_s1029" type="#_x0000_t96" style="position:absolute;left:0;text-align:left;margin-left:92.65pt;margin-top:8.3pt;width:1in;height:1in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JojwO+TAgAAMgUAAA4AAAAAAAAAAAAAAAAALgIAAGRycy9lMm9Eb2MueG1s&#10;UEsBAi0AFAAGAAgAAAAhALDPnJzeAAAACgEAAA8AAAAAAAAAAAAAAAAA7QQAAGRycy9kb3ducmV2&#10;LnhtbFBLBQYAAAAABAAEAPMAAAD4BQAAAAA=&#10;" fillcolor="#4f81bd" strokecolor="#385d8a" strokeweight="2pt"/>
        </w:pict>
      </w:r>
      <w:r>
        <w:rPr>
          <w:noProof/>
          <w:lang w:eastAsia="cs-CZ"/>
        </w:rPr>
        <w:pict>
          <v:shape id="Veselý obličej 5" o:spid="_x0000_s1030" type="#_x0000_t96" style="position:absolute;left:0;text-align:left;margin-left:263.65pt;margin-top:8.3pt;width:1in;height:1in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zV2lAIAADM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" adj="15510" fillcolor="#4f81bd" strokecolor="#385d8a" strokeweight="2pt"/>
        </w:pict>
      </w:r>
      <w:r>
        <w:rPr>
          <w:noProof/>
          <w:lang w:eastAsia="cs-CZ"/>
        </w:rPr>
        <w:pict>
          <v:shape id="Veselý obličej 37" o:spid="_x0000_s1031" type="#_x0000_t96" style="position:absolute;left:0;text-align:left;margin-left:178.55pt;margin-top:8.3pt;width:1in;height:1in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" adj="16538" fillcolor="#4f81bd" strokecolor="#385d8a" strokeweight="2pt"/>
        </w:pict>
      </w:r>
    </w:p>
    <w:p w:rsidR="00336F37" w:rsidRPr="00BC04CD" w:rsidRDefault="00336F37" w:rsidP="00BC04CD">
      <w:pPr>
        <w:rPr>
          <w:rFonts w:ascii="Arial" w:hAnsi="Arial" w:cs="Arial"/>
          <w:sz w:val="36"/>
          <w:szCs w:val="36"/>
        </w:rPr>
      </w:pPr>
    </w:p>
    <w:p w:rsidR="00336F37" w:rsidRDefault="00336F37" w:rsidP="00BC04CD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2C29B1">
      <w:pPr>
        <w:rPr>
          <w:rFonts w:ascii="Arial" w:hAnsi="Arial" w:cs="Arial"/>
          <w:sz w:val="48"/>
          <w:szCs w:val="48"/>
          <w:u w:val="single"/>
        </w:rPr>
      </w:pPr>
      <w:r w:rsidRPr="00F35DF0">
        <w:rPr>
          <w:rFonts w:ascii="Arial" w:hAnsi="Arial" w:cs="Arial"/>
          <w:sz w:val="48"/>
          <w:szCs w:val="48"/>
          <w:u w:val="single"/>
        </w:rPr>
        <w:t>Co se dnes naučíme?</w:t>
      </w:r>
    </w:p>
    <w:p w:rsidR="00336F37" w:rsidRDefault="00336F37" w:rsidP="00DD6493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DD6493">
        <w:rPr>
          <w:rFonts w:ascii="Arial" w:hAnsi="Arial" w:cs="Arial"/>
          <w:sz w:val="36"/>
          <w:szCs w:val="36"/>
        </w:rPr>
        <w:t>Používat předdefinované tvary</w:t>
      </w:r>
      <w:r>
        <w:rPr>
          <w:rFonts w:ascii="Arial" w:hAnsi="Arial" w:cs="Arial"/>
          <w:sz w:val="36"/>
          <w:szCs w:val="36"/>
        </w:rPr>
        <w:t xml:space="preserve"> obdélník, elipsa</w:t>
      </w:r>
    </w:p>
    <w:p w:rsidR="00336F37" w:rsidRDefault="00336F37" w:rsidP="00DD6493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Pracovat s paletou barev a plechovkou</w:t>
      </w:r>
    </w:p>
    <w:p w:rsidR="00336F37" w:rsidRDefault="00336F37" w:rsidP="00ED5B4D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DD6493">
      <w:pPr>
        <w:rPr>
          <w:rFonts w:ascii="Arial" w:hAnsi="Arial" w:cs="Arial"/>
          <w:sz w:val="36"/>
          <w:szCs w:val="36"/>
        </w:rPr>
      </w:pPr>
      <w:r w:rsidRPr="00ED5B4D">
        <w:rPr>
          <w:rFonts w:ascii="Arial" w:hAnsi="Arial" w:cs="Arial"/>
          <w:sz w:val="36"/>
          <w:szCs w:val="36"/>
          <w:u w:val="single"/>
        </w:rPr>
        <w:t>Paleta barev</w:t>
      </w:r>
      <w:r>
        <w:rPr>
          <w:rFonts w:ascii="Arial" w:hAnsi="Arial" w:cs="Arial"/>
          <w:sz w:val="36"/>
          <w:szCs w:val="36"/>
        </w:rPr>
        <w:t xml:space="preserve"> – barvu zvolíme klepnutím levým tlačítkem myši na čtvereček. Zvolená barva se ukazuje ve čtverečku úplně vlevo.</w:t>
      </w:r>
    </w:p>
    <w:p w:rsidR="00336F37" w:rsidRDefault="00336F37" w:rsidP="00DD6493">
      <w:pPr>
        <w:rPr>
          <w:rFonts w:ascii="Arial" w:hAnsi="Arial" w:cs="Arial"/>
          <w:sz w:val="36"/>
          <w:szCs w:val="36"/>
        </w:rPr>
      </w:pPr>
    </w:p>
    <w:p w:rsidR="00336F37" w:rsidRDefault="00336F37" w:rsidP="00DD6493">
      <w:pPr>
        <w:rPr>
          <w:rFonts w:ascii="Arial" w:hAnsi="Arial" w:cs="Arial"/>
          <w:sz w:val="36"/>
          <w:szCs w:val="36"/>
        </w:rPr>
      </w:pPr>
      <w:r w:rsidRPr="00ED5B4D">
        <w:rPr>
          <w:rFonts w:ascii="Arial" w:hAnsi="Arial" w:cs="Arial"/>
          <w:sz w:val="36"/>
          <w:szCs w:val="36"/>
          <w:u w:val="single"/>
        </w:rPr>
        <w:t>Plechovka</w:t>
      </w:r>
      <w:r>
        <w:rPr>
          <w:rFonts w:ascii="Arial" w:hAnsi="Arial" w:cs="Arial"/>
          <w:sz w:val="36"/>
          <w:szCs w:val="36"/>
        </w:rPr>
        <w:t xml:space="preserve"> – vlévá barvu všude tam, kam se dostane.</w:t>
      </w:r>
    </w:p>
    <w:p w:rsidR="00336F37" w:rsidRDefault="00336F37" w:rsidP="00DD64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 vybarvování musíme mít uzavřenou plochu.</w:t>
      </w:r>
    </w:p>
    <w:p w:rsidR="00336F37" w:rsidRPr="00ED5B4D" w:rsidRDefault="00336F37" w:rsidP="00ED5B4D">
      <w:pPr>
        <w:jc w:val="center"/>
        <w:rPr>
          <w:rFonts w:ascii="Arial" w:hAnsi="Arial" w:cs="Arial"/>
          <w:sz w:val="48"/>
          <w:szCs w:val="48"/>
          <w:u w:val="single"/>
        </w:rPr>
      </w:pPr>
      <w:r w:rsidRPr="00ED5B4D">
        <w:rPr>
          <w:rFonts w:ascii="Arial" w:hAnsi="Arial" w:cs="Arial"/>
          <w:sz w:val="48"/>
          <w:szCs w:val="48"/>
          <w:u w:val="single"/>
        </w:rPr>
        <w:t>Důležité</w:t>
      </w:r>
    </w:p>
    <w:p w:rsidR="00336F37" w:rsidRDefault="00336F37" w:rsidP="00DD6493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7" o:spid="_x0000_s1032" type="#_x0000_t13" style="position:absolute;margin-left:207.4pt;margin-top:52.7pt;width:61.5pt;height:33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" adj="15805" fillcolor="#4f81bd" strokecolor="#243f60" strokeweight="2pt"/>
        </w:pict>
      </w:r>
      <w:r>
        <w:rPr>
          <w:rFonts w:ascii="Arial" w:hAnsi="Arial" w:cs="Arial"/>
          <w:sz w:val="36"/>
          <w:szCs w:val="36"/>
        </w:rPr>
        <w:t>Něco jsi zkazil? Nic se neděje. Je tu první pomoc - vrátit poslední krok. Jak?</w:t>
      </w:r>
    </w:p>
    <w:p w:rsidR="00336F37" w:rsidRPr="00ED5B4D" w:rsidRDefault="00336F37" w:rsidP="00ED5B4D">
      <w:pPr>
        <w:jc w:val="center"/>
        <w:rPr>
          <w:rFonts w:ascii="Arial" w:hAnsi="Arial" w:cs="Arial"/>
          <w:b/>
          <w:sz w:val="36"/>
          <w:szCs w:val="36"/>
        </w:rPr>
      </w:pPr>
      <w:r w:rsidRPr="00ED5B4D">
        <w:rPr>
          <w:rFonts w:ascii="Arial" w:hAnsi="Arial" w:cs="Arial"/>
          <w:b/>
          <w:sz w:val="36"/>
          <w:szCs w:val="36"/>
        </w:rPr>
        <w:t xml:space="preserve">Úpravy </w:t>
      </w:r>
      <w:r w:rsidRPr="00ED5B4D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                </w:t>
      </w:r>
      <w:r w:rsidRPr="00ED5B4D">
        <w:rPr>
          <w:rFonts w:ascii="Arial" w:hAnsi="Arial" w:cs="Arial"/>
          <w:b/>
          <w:sz w:val="36"/>
          <w:szCs w:val="36"/>
        </w:rPr>
        <w:tab/>
        <w:t>Zpět</w:t>
      </w:r>
    </w:p>
    <w:p w:rsidR="00336F37" w:rsidRPr="008A19DC" w:rsidRDefault="00336F37" w:rsidP="00DD6493">
      <w:pPr>
        <w:rPr>
          <w:rFonts w:ascii="Arial" w:hAnsi="Arial" w:cs="Arial"/>
          <w:sz w:val="48"/>
          <w:szCs w:val="48"/>
          <w:u w:val="single"/>
        </w:rPr>
      </w:pPr>
      <w:r w:rsidRPr="008A19DC">
        <w:rPr>
          <w:rFonts w:ascii="Arial" w:hAnsi="Arial" w:cs="Arial"/>
          <w:sz w:val="48"/>
          <w:szCs w:val="48"/>
          <w:u w:val="single"/>
        </w:rPr>
        <w:t>Úkol:</w:t>
      </w:r>
    </w:p>
    <w:p w:rsidR="00336F37" w:rsidRDefault="00336F37" w:rsidP="002F2C68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Otevři program Malování (Start, Všechny programy, Příslušenství, Malování)</w:t>
      </w:r>
    </w:p>
    <w:p w:rsidR="00336F37" w:rsidRPr="002F2C68" w:rsidRDefault="00336F37" w:rsidP="002F2C68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2F2C68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2F2C68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Přizpůsob si okno Malování</w:t>
      </w:r>
    </w:p>
    <w:p w:rsidR="00336F37" w:rsidRPr="002F2C68" w:rsidRDefault="00336F37" w:rsidP="002F2C68">
      <w:pPr>
        <w:rPr>
          <w:rFonts w:ascii="Arial" w:hAnsi="Arial" w:cs="Arial"/>
          <w:sz w:val="36"/>
          <w:szCs w:val="36"/>
        </w:rPr>
      </w:pPr>
    </w:p>
    <w:p w:rsidR="00336F37" w:rsidRDefault="00336F37" w:rsidP="008A19DC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Klikni na předdefinované tvary – obdélník nebo elipsa a tahem levým tlačítkem myši umísťuj tvary různých velikostí na plochu tak, aby se překrývaly</w:t>
      </w:r>
    </w:p>
    <w:p w:rsidR="00336F37" w:rsidRPr="002F2C68" w:rsidRDefault="00336F37" w:rsidP="002F2C68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8A19DC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Pr="002F2C68" w:rsidRDefault="00336F37" w:rsidP="002F2C68">
      <w:pPr>
        <w:pStyle w:val="ListParagraph"/>
        <w:rPr>
          <w:rFonts w:ascii="Arial" w:hAnsi="Arial" w:cs="Arial"/>
          <w:sz w:val="36"/>
          <w:szCs w:val="36"/>
        </w:rPr>
      </w:pPr>
      <w:r w:rsidRPr="00860269">
        <w:rPr>
          <w:rFonts w:ascii="Arial" w:hAnsi="Arial" w:cs="Arial"/>
          <w:noProof/>
          <w:sz w:val="36"/>
          <w:szCs w:val="36"/>
          <w:lang w:eastAsia="cs-CZ"/>
        </w:rPr>
        <w:pict>
          <v:shape id="Obrázek 8" o:spid="_x0000_i1026" type="#_x0000_t75" style="width:429.75pt;height:241.5pt;visibility:visible">
            <v:imagedata r:id="rId8" o:title=""/>
          </v:shape>
        </w:pict>
      </w:r>
    </w:p>
    <w:p w:rsidR="00336F37" w:rsidRDefault="00336F37" w:rsidP="008A19DC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2F2C68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plechovky a palety barev vybarvi jednotlivé části tvarů a pozadí</w:t>
      </w:r>
    </w:p>
    <w:p w:rsidR="00336F37" w:rsidRPr="002F2C68" w:rsidRDefault="00336F37" w:rsidP="002F2C68">
      <w:pPr>
        <w:rPr>
          <w:rFonts w:ascii="Arial" w:hAnsi="Arial" w:cs="Arial"/>
          <w:sz w:val="36"/>
          <w:szCs w:val="36"/>
        </w:rPr>
      </w:pPr>
    </w:p>
    <w:p w:rsidR="00336F37" w:rsidRDefault="00336F37" w:rsidP="002F2C68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Snaž se, aby vedle sebe nebyly stejné barvy</w:t>
      </w:r>
    </w:p>
    <w:p w:rsidR="00336F37" w:rsidRPr="002F2C68" w:rsidRDefault="00336F37" w:rsidP="002F2C68">
      <w:pPr>
        <w:rPr>
          <w:rFonts w:ascii="Arial" w:hAnsi="Arial" w:cs="Arial"/>
          <w:sz w:val="36"/>
          <w:szCs w:val="36"/>
        </w:rPr>
      </w:pPr>
    </w:p>
    <w:p w:rsidR="00336F37" w:rsidRDefault="00336F37" w:rsidP="002F2C68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Soubor ulož jako do složky Informatika pod názvem Tvary</w:t>
      </w:r>
    </w:p>
    <w:p w:rsidR="00336F37" w:rsidRPr="002F2C68" w:rsidRDefault="00336F37" w:rsidP="002F2C68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2F2C68">
      <w:pPr>
        <w:pStyle w:val="ListParagraph"/>
        <w:rPr>
          <w:rFonts w:ascii="Arial" w:hAnsi="Arial" w:cs="Arial"/>
          <w:sz w:val="36"/>
          <w:szCs w:val="36"/>
        </w:rPr>
      </w:pPr>
    </w:p>
    <w:p w:rsidR="00336F37" w:rsidRDefault="00336F37" w:rsidP="002F2C68">
      <w:pPr>
        <w:pStyle w:val="ListParagraph"/>
        <w:rPr>
          <w:rFonts w:ascii="Arial" w:hAnsi="Arial" w:cs="Arial"/>
          <w:sz w:val="36"/>
          <w:szCs w:val="36"/>
        </w:rPr>
      </w:pPr>
      <w:r w:rsidRPr="00860269">
        <w:rPr>
          <w:rFonts w:ascii="Arial" w:hAnsi="Arial" w:cs="Arial"/>
          <w:noProof/>
          <w:sz w:val="36"/>
          <w:szCs w:val="36"/>
          <w:lang w:eastAsia="cs-CZ"/>
        </w:rPr>
        <w:pict>
          <v:shape id="Obrázek 9" o:spid="_x0000_i1027" type="#_x0000_t75" style="width:417.75pt;height:234.75pt;visibility:visible">
            <v:imagedata r:id="rId9" o:title=""/>
          </v:shape>
        </w:pict>
      </w:r>
    </w:p>
    <w:p w:rsidR="00336F37" w:rsidRPr="008A19DC" w:rsidRDefault="00336F37" w:rsidP="008A19DC">
      <w:pPr>
        <w:pStyle w:val="ListParagraph"/>
        <w:rPr>
          <w:rFonts w:ascii="Arial" w:hAnsi="Arial" w:cs="Arial"/>
          <w:sz w:val="36"/>
          <w:szCs w:val="36"/>
        </w:rPr>
      </w:pPr>
    </w:p>
    <w:sectPr w:rsidR="00336F37" w:rsidRPr="008A19DC" w:rsidSect="009A26F3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9B1"/>
    <w:rsid w:val="000355FD"/>
    <w:rsid w:val="000A0A87"/>
    <w:rsid w:val="000E5CAD"/>
    <w:rsid w:val="001749BD"/>
    <w:rsid w:val="00180625"/>
    <w:rsid w:val="0025697B"/>
    <w:rsid w:val="002C29B1"/>
    <w:rsid w:val="002F2C68"/>
    <w:rsid w:val="00330528"/>
    <w:rsid w:val="00336F37"/>
    <w:rsid w:val="004D2AAB"/>
    <w:rsid w:val="00640042"/>
    <w:rsid w:val="0074132E"/>
    <w:rsid w:val="007F24D3"/>
    <w:rsid w:val="00860269"/>
    <w:rsid w:val="008A19DC"/>
    <w:rsid w:val="009862F8"/>
    <w:rsid w:val="009879B8"/>
    <w:rsid w:val="009A26F3"/>
    <w:rsid w:val="009F06B4"/>
    <w:rsid w:val="00B064F3"/>
    <w:rsid w:val="00BC04CD"/>
    <w:rsid w:val="00C5152E"/>
    <w:rsid w:val="00C818C2"/>
    <w:rsid w:val="00DC5202"/>
    <w:rsid w:val="00DD6493"/>
    <w:rsid w:val="00EA3E37"/>
    <w:rsid w:val="00ED5B4D"/>
    <w:rsid w:val="00F35DF0"/>
    <w:rsid w:val="00F72E7B"/>
    <w:rsid w:val="00FF5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6F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C04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04C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F552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364</Words>
  <Characters>2152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0K4G</dc:creator>
  <cp:keywords/>
  <dc:description/>
  <cp:lastModifiedBy>Maminka</cp:lastModifiedBy>
  <cp:revision>3</cp:revision>
  <dcterms:created xsi:type="dcterms:W3CDTF">2012-02-29T15:23:00Z</dcterms:created>
  <dcterms:modified xsi:type="dcterms:W3CDTF">2012-02-29T15:24:00Z</dcterms:modified>
</cp:coreProperties>
</file>