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E73" w:rsidRDefault="00CC0E73" w:rsidP="007B3F0C">
      <w:pPr>
        <w:pStyle w:val="Title"/>
      </w:pPr>
    </w:p>
    <w:p w:rsidR="00CC0E73" w:rsidRDefault="00CC0E73" w:rsidP="007B3F0C">
      <w:pPr>
        <w:pStyle w:val="Title"/>
      </w:pPr>
    </w:p>
    <w:p w:rsidR="00CC0E73" w:rsidRDefault="00CC0E73" w:rsidP="007B3F0C">
      <w:pPr>
        <w:pStyle w:val="Title"/>
      </w:pPr>
    </w:p>
    <w:p w:rsidR="00CC0E73" w:rsidRDefault="00CC0E73" w:rsidP="007B3F0C"/>
    <w:p w:rsidR="00CC0E73" w:rsidRPr="00F3040B" w:rsidRDefault="00CC0E73" w:rsidP="007B3F0C">
      <w:pPr>
        <w:rPr>
          <w:b/>
          <w:bCs/>
        </w:rPr>
      </w:pPr>
    </w:p>
    <w:p w:rsidR="00CC0E73" w:rsidRDefault="00CC0E73" w:rsidP="007B3F0C">
      <w:r>
        <w:tab/>
      </w:r>
      <w:r>
        <w:tab/>
      </w:r>
    </w:p>
    <w:p w:rsidR="00CC0E73" w:rsidRDefault="00CC0E7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C0E73" w:rsidRDefault="00CC0E7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VY_22_INOVACE_02-49</w:t>
      </w:r>
    </w:p>
    <w:p w:rsidR="00CC0E73" w:rsidRPr="00F3040B" w:rsidRDefault="00CC0E7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</w:t>
      </w:r>
      <w:r w:rsidRPr="00F3040B">
        <w:rPr>
          <w:rFonts w:ascii="Calibri" w:hAnsi="Calibri" w:cs="Calibri"/>
          <w:b/>
          <w:bCs/>
          <w:sz w:val="56"/>
          <w:szCs w:val="56"/>
        </w:rPr>
        <w:t>Jobs and persons</w:t>
      </w:r>
      <w:r>
        <w:rPr>
          <w:rFonts w:ascii="Calibri" w:hAnsi="Calibri" w:cs="Calibri"/>
          <w:b/>
          <w:bCs/>
          <w:sz w:val="56"/>
          <w:szCs w:val="56"/>
        </w:rPr>
        <w:t xml:space="preserve"> – Is it? (rozliš ano, ne)</w:t>
      </w:r>
    </w:p>
    <w:p w:rsidR="00CC0E73" w:rsidRPr="001B40C2" w:rsidRDefault="00CC0E73" w:rsidP="001B40C2">
      <w:pPr>
        <w:rPr>
          <w:rFonts w:ascii="Calibri" w:hAnsi="Calibri" w:cs="Calibri"/>
          <w:sz w:val="56"/>
          <w:szCs w:val="56"/>
        </w:rPr>
      </w:pPr>
    </w:p>
    <w:p w:rsidR="00CC0E73" w:rsidRDefault="00CC0E73" w:rsidP="001B40C2">
      <w:pPr>
        <w:rPr>
          <w:rFonts w:ascii="Calibri" w:hAnsi="Calibri" w:cs="Calibri"/>
          <w:sz w:val="56"/>
          <w:szCs w:val="56"/>
        </w:rPr>
      </w:pPr>
    </w:p>
    <w:p w:rsidR="00CC0E73" w:rsidRPr="001B40C2" w:rsidRDefault="00CC0E7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ročník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-rozšíření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Jobs and persons- druhy zaměstnání – rozliš ano, ne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1. 4. 2011</w:t>
            </w:r>
          </w:p>
        </w:tc>
      </w:tr>
      <w:tr w:rsidR="00CC0E73">
        <w:tc>
          <w:tcPr>
            <w:tcW w:w="1215" w:type="pct"/>
          </w:tcPr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C0E73" w:rsidRPr="00A63D10" w:rsidRDefault="00CC0E7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C0E73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Kladné nebo záporné rozlišení obrázku  Is it? -   yes, no</w:t>
            </w:r>
          </w:p>
          <w:p w:rsidR="00CC0E73" w:rsidRPr="00A63D10" w:rsidRDefault="00CC0E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</w:tc>
      </w:tr>
    </w:tbl>
    <w:bookmarkEnd w:id="0"/>
    <w:p w:rsidR="00CC0E73" w:rsidRPr="0061186C" w:rsidRDefault="00CC0E73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C0E73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0.35pt;margin-top:681.2pt;width:445.5pt;height:97.5pt;z-index:-251660800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CC0E73" w:rsidRDefault="00CC0E73" w:rsidP="00440885">
      <w:pPr>
        <w:spacing w:after="120"/>
        <w:rPr>
          <w:rFonts w:ascii="Calibri" w:hAnsi="Calibri" w:cs="Calibri"/>
          <w:b/>
          <w:bCs/>
          <w:sz w:val="36"/>
          <w:szCs w:val="36"/>
        </w:rPr>
      </w:pPr>
      <w:r w:rsidRPr="00440885">
        <w:rPr>
          <w:rFonts w:ascii="Calibri" w:hAnsi="Calibri" w:cs="Calibri"/>
          <w:b/>
          <w:bCs/>
          <w:sz w:val="36"/>
          <w:szCs w:val="36"/>
        </w:rPr>
        <w:t>Způsob využití</w:t>
      </w:r>
    </w:p>
    <w:p w:rsidR="00CC0E73" w:rsidRPr="00440885" w:rsidRDefault="00CC0E73" w:rsidP="00440885">
      <w:pPr>
        <w:spacing w:after="120"/>
        <w:rPr>
          <w:rFonts w:ascii="Calibri" w:hAnsi="Calibri" w:cs="Calibri"/>
          <w:b/>
          <w:bCs/>
          <w:sz w:val="36"/>
          <w:szCs w:val="36"/>
        </w:rPr>
      </w:pP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Děti doplňují písmena prvních nejjednodušších angl. slov.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Další využití:</w:t>
      </w:r>
    </w:p>
    <w:p w:rsidR="00CC0E73" w:rsidRPr="00440885" w:rsidRDefault="00CC0E73" w:rsidP="0044088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najdi slova začínající na stejné písmeno,</w:t>
      </w:r>
    </w:p>
    <w:p w:rsidR="00CC0E73" w:rsidRPr="00440885" w:rsidRDefault="00CC0E73" w:rsidP="0044088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diktát barev – colour the monster green,</w:t>
      </w:r>
    </w:p>
    <w:p w:rsidR="00CC0E73" w:rsidRPr="00440885" w:rsidRDefault="00CC0E73" w:rsidP="0044088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vybarvi obrázky, které spolu mohou souviset: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                 -  mum and baby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                 -  king and queen </w:t>
      </w:r>
    </w:p>
    <w:p w:rsidR="00CC0E73" w:rsidRPr="00440885" w:rsidRDefault="00CC0E73" w:rsidP="00440885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440885">
        <w:rPr>
          <w:rFonts w:ascii="Calibri" w:hAnsi="Calibri" w:cs="Calibri"/>
          <w:sz w:val="36"/>
          <w:szCs w:val="36"/>
        </w:rPr>
        <w:t xml:space="preserve">      - Santa – angel - devil</w:t>
      </w:r>
    </w:p>
    <w:p w:rsidR="00CC0E73" w:rsidRPr="00440885" w:rsidRDefault="00CC0E73" w:rsidP="00440885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    </w:t>
      </w:r>
    </w:p>
    <w:p w:rsidR="00CC0E73" w:rsidRPr="00440885" w:rsidRDefault="00CC0E73" w:rsidP="00440885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Byly použity obrázky ze šablony  VY_ 22_INOVACE_02-47</w:t>
      </w:r>
    </w:p>
    <w:p w:rsidR="00CC0E73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</w:p>
    <w:p w:rsidR="00CC0E73" w:rsidRPr="00440885" w:rsidRDefault="00CC0E73" w:rsidP="00440885">
      <w:pPr>
        <w:spacing w:after="120"/>
        <w:rPr>
          <w:rFonts w:ascii="Calibri" w:hAnsi="Calibri" w:cs="Calibri"/>
          <w:b/>
          <w:bCs/>
          <w:sz w:val="36"/>
          <w:szCs w:val="36"/>
        </w:rPr>
      </w:pPr>
      <w:r w:rsidRPr="00440885">
        <w:rPr>
          <w:rFonts w:ascii="Calibri" w:hAnsi="Calibri" w:cs="Calibri"/>
          <w:b/>
          <w:bCs/>
          <w:sz w:val="36"/>
          <w:szCs w:val="36"/>
        </w:rPr>
        <w:t>Použité zdroje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GRAHAM, Carolyn. </w:t>
      </w:r>
      <w:r w:rsidRPr="00440885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40885">
        <w:rPr>
          <w:rFonts w:ascii="Calibri" w:hAnsi="Calibri" w:cs="Calibri"/>
          <w:sz w:val="36"/>
          <w:szCs w:val="36"/>
        </w:rPr>
        <w:t xml:space="preserve"> (s.l.): Pearson Education</w:t>
      </w:r>
      <w:r w:rsidRPr="00440885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40885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>KROJZLOVÁ, PeadDr. Hana.</w:t>
      </w:r>
      <w:r w:rsidRPr="00440885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40885">
        <w:rPr>
          <w:rFonts w:ascii="Calibri" w:hAnsi="Calibri" w:cs="Calibri"/>
          <w:sz w:val="36"/>
          <w:szCs w:val="36"/>
        </w:rPr>
        <w:t xml:space="preserve">: </w:t>
      </w:r>
      <w:r w:rsidRPr="00440885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40885">
        <w:rPr>
          <w:rFonts w:ascii="Calibri" w:hAnsi="Calibri" w:cs="Calibri"/>
          <w:sz w:val="36"/>
          <w:szCs w:val="36"/>
        </w:rPr>
        <w:t>1993.Praha:, 1993. 16 s. ISBN 80-7168-078-8.</w:t>
      </w:r>
    </w:p>
    <w:p w:rsidR="00CC0E73" w:rsidRPr="0044088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 w:rsidRPr="00440885">
        <w:rPr>
          <w:rFonts w:ascii="Calibri" w:hAnsi="Calibri" w:cs="Calibri"/>
          <w:sz w:val="36"/>
          <w:szCs w:val="36"/>
        </w:rPr>
        <w:t xml:space="preserve">ZAHÁLKOVÁ, Marie. </w:t>
      </w:r>
      <w:r w:rsidRPr="00440885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40885">
        <w:rPr>
          <w:rFonts w:ascii="Calibri" w:hAnsi="Calibri" w:cs="Calibri"/>
          <w:sz w:val="36"/>
          <w:szCs w:val="36"/>
        </w:rPr>
        <w:t>SNP, Praha: 2001.80 s. Dostupné z www: snp.cz ISBN 80-7235-064-1.</w:t>
      </w:r>
      <w:r w:rsidRPr="00440885">
        <w:rPr>
          <w:rFonts w:ascii="Calibri" w:hAnsi="Calibri" w:cs="Calibri"/>
          <w:i/>
          <w:iCs/>
          <w:sz w:val="36"/>
          <w:szCs w:val="36"/>
        </w:rPr>
        <w:t xml:space="preserve">  </w:t>
      </w:r>
    </w:p>
    <w:p w:rsidR="00CC0E73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CC0E73" w:rsidRPr="00BF56CA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0;margin-top:0;width:612.55pt;height:14in;z-index:-251658752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C0E73" w:rsidRPr="00BF56CA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0;margin-top:0;width:612.55pt;height:14in;z-index:-251657728;mso-position-horizontal:center;mso-position-vertical:center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CC0E73" w:rsidRPr="00BF56CA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0;margin-top:0;width:580.95pt;height:782.05pt;z-index:251659776;mso-position-horizontal:center;mso-position-vertical:center;mso-position-vertical-relative:margin" wrapcoords="139 1139 139 21207 21544 21207 21544 1139 139 1139">
            <v:imagedata r:id="rId11" o:title=""/>
            <w10:wrap type="tight" anchory="margin"/>
          </v:shape>
          <o:OLEObject Type="Embed" ProgID="Word.Document.8" ShapeID="_x0000_s1029" DrawAspect="Content" ObjectID="_1393751572" r:id="rId12">
            <o:FieldCodes>\s</o:FieldCodes>
          </o:OLEObject>
        </w:pic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</w:p>
    <w:p w:rsidR="00CC0E73" w:rsidRDefault="00CC0E73" w:rsidP="00BE50A5">
      <w:pPr>
        <w:rPr>
          <w:rFonts w:ascii="Calibri" w:hAnsi="Calibri" w:cs="Calibri"/>
          <w:b/>
          <w:bCs/>
          <w:sz w:val="48"/>
          <w:szCs w:val="48"/>
        </w:rPr>
      </w:pPr>
      <w:r w:rsidRPr="00BF56CA">
        <w:rPr>
          <w:rFonts w:ascii="Calibri" w:hAnsi="Calibri" w:cs="Calibri"/>
          <w:sz w:val="48"/>
          <w:szCs w:val="48"/>
        </w:rPr>
        <w:t xml:space="preserve">               </w:t>
      </w:r>
      <w:r w:rsidRPr="00BF56CA">
        <w:rPr>
          <w:rFonts w:ascii="Calibri" w:hAnsi="Calibri" w:cs="Calibri"/>
          <w:b/>
          <w:bCs/>
          <w:sz w:val="48"/>
          <w:szCs w:val="48"/>
        </w:rPr>
        <w:t>Seznam slov k listu      Persons  2.</w:t>
      </w:r>
    </w:p>
    <w:p w:rsidR="00CC0E73" w:rsidRPr="00BF56CA" w:rsidRDefault="00CC0E73" w:rsidP="00BE50A5">
      <w:pPr>
        <w:rPr>
          <w:rFonts w:ascii="Calibri" w:hAnsi="Calibri" w:cs="Calibri"/>
          <w:b/>
          <w:bCs/>
          <w:sz w:val="48"/>
          <w:szCs w:val="48"/>
        </w:rPr>
      </w:pPr>
    </w:p>
    <w:p w:rsidR="00CC0E73" w:rsidRPr="00BE50A5" w:rsidRDefault="00CC0E73" w:rsidP="00BE50A5">
      <w:pPr>
        <w:rPr>
          <w:rFonts w:ascii="Calibri" w:hAnsi="Calibri" w:cs="Calibri"/>
          <w:b/>
          <w:bCs/>
          <w:sz w:val="36"/>
          <w:szCs w:val="36"/>
        </w:rPr>
      </w:pPr>
      <w:r w:rsidRPr="00BE50A5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b/>
          <w:bCs/>
          <w:sz w:val="36"/>
          <w:szCs w:val="36"/>
        </w:rPr>
        <w:t xml:space="preserve">       </w:t>
      </w:r>
      <w:r w:rsidRPr="00BE50A5">
        <w:rPr>
          <w:rFonts w:ascii="Calibri" w:hAnsi="Calibri" w:cs="Calibri"/>
          <w:sz w:val="36"/>
          <w:szCs w:val="36"/>
        </w:rPr>
        <w:t>1.    snowman     sněhulák          11.    dentist       dentista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2.    dwarf            trpaslík             12.    cook           kuchař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3.    knight           rytíř                   13.    waiter        číšník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4.    pirate            pirát   </w:t>
      </w:r>
      <w:r w:rsidRPr="00BE50A5">
        <w:rPr>
          <w:rFonts w:ascii="Calibri" w:hAnsi="Calibri" w:cs="Calibri"/>
          <w:b/>
          <w:bCs/>
          <w:sz w:val="36"/>
          <w:szCs w:val="36"/>
        </w:rPr>
        <w:t xml:space="preserve">              </w:t>
      </w:r>
      <w:r w:rsidRPr="00BE50A5">
        <w:rPr>
          <w:rFonts w:ascii="Calibri" w:hAnsi="Calibri" w:cs="Calibri"/>
          <w:sz w:val="36"/>
          <w:szCs w:val="36"/>
        </w:rPr>
        <w:t>14.    fireman      požárník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b/>
          <w:bCs/>
          <w:sz w:val="36"/>
          <w:szCs w:val="36"/>
        </w:rPr>
        <w:t xml:space="preserve">       </w:t>
      </w:r>
      <w:r w:rsidRPr="00BE50A5">
        <w:rPr>
          <w:rFonts w:ascii="Calibri" w:hAnsi="Calibri" w:cs="Calibri"/>
          <w:sz w:val="36"/>
          <w:szCs w:val="36"/>
        </w:rPr>
        <w:t xml:space="preserve">5.    monster        obluda             15.   teacher       učitel 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6.    robot             robot                16.    doctor        doktor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7.    angel              anděl               17.    nurse          ošetřovatelka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8.    devil               čert                  18.    policeman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9.    Santa             Santa                                              policista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10.    children        děti</w:t>
      </w:r>
      <w:r w:rsidRPr="00BE50A5">
        <w:rPr>
          <w:rFonts w:ascii="Calibri" w:hAnsi="Calibri" w:cs="Calibri"/>
          <w:b/>
          <w:bCs/>
          <w:sz w:val="36"/>
          <w:szCs w:val="36"/>
        </w:rPr>
        <w:t xml:space="preserve">                   </w:t>
      </w:r>
      <w:r w:rsidRPr="00BE50A5">
        <w:rPr>
          <w:rFonts w:ascii="Calibri" w:hAnsi="Calibri" w:cs="Calibri"/>
          <w:sz w:val="36"/>
          <w:szCs w:val="36"/>
        </w:rPr>
        <w:t>19.    postwoman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b/>
          <w:bCs/>
          <w:sz w:val="36"/>
          <w:szCs w:val="36"/>
        </w:rPr>
        <w:t xml:space="preserve">                                                                                    </w:t>
      </w:r>
      <w:r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BE50A5">
        <w:rPr>
          <w:rFonts w:ascii="Calibri" w:hAnsi="Calibri" w:cs="Calibri"/>
          <w:b/>
          <w:bCs/>
          <w:sz w:val="36"/>
          <w:szCs w:val="36"/>
        </w:rPr>
        <w:t xml:space="preserve">   </w:t>
      </w:r>
      <w:r w:rsidRPr="00BE50A5">
        <w:rPr>
          <w:rFonts w:ascii="Calibri" w:hAnsi="Calibri" w:cs="Calibri"/>
          <w:sz w:val="36"/>
          <w:szCs w:val="36"/>
        </w:rPr>
        <w:t xml:space="preserve">poštovní 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</w:t>
      </w:r>
      <w:r>
        <w:rPr>
          <w:rFonts w:ascii="Calibri" w:hAnsi="Calibri" w:cs="Calibri"/>
          <w:sz w:val="36"/>
          <w:szCs w:val="36"/>
        </w:rPr>
        <w:t xml:space="preserve">      </w:t>
      </w:r>
      <w:r w:rsidRPr="00BE50A5">
        <w:rPr>
          <w:rFonts w:ascii="Calibri" w:hAnsi="Calibri" w:cs="Calibri"/>
          <w:sz w:val="36"/>
          <w:szCs w:val="36"/>
        </w:rPr>
        <w:t xml:space="preserve">  doručovatelka                     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                                                         20.    jester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BE50A5">
        <w:rPr>
          <w:rFonts w:ascii="Calibri" w:hAnsi="Calibri" w:cs="Calibri"/>
          <w:sz w:val="36"/>
          <w:szCs w:val="36"/>
        </w:rPr>
        <w:t xml:space="preserve">   šašek</w:t>
      </w: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</w:p>
    <w:p w:rsidR="00CC0E73" w:rsidRPr="00BE50A5" w:rsidRDefault="00CC0E73" w:rsidP="00BE50A5">
      <w:pPr>
        <w:rPr>
          <w:rFonts w:ascii="Calibri" w:hAnsi="Calibri" w:cs="Calibri"/>
          <w:sz w:val="36"/>
          <w:szCs w:val="36"/>
        </w:rPr>
      </w:pPr>
      <w:r w:rsidRPr="00BE50A5">
        <w:rPr>
          <w:rFonts w:ascii="Calibri" w:hAnsi="Calibri" w:cs="Calibri"/>
          <w:sz w:val="36"/>
          <w:szCs w:val="36"/>
        </w:rPr>
        <w:t xml:space="preserve">                                                 </w:t>
      </w:r>
    </w:p>
    <w:p w:rsidR="00CC0E73" w:rsidRPr="00BE50A5" w:rsidRDefault="00CC0E73" w:rsidP="00440885">
      <w:pPr>
        <w:spacing w:after="120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30" type="#_x0000_t75" style="position:absolute;margin-left:16.35pt;margin-top:681.2pt;width:445.5pt;height:97.5pt;z-index:-251659776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CC0E73" w:rsidRPr="00BE50A5" w:rsidSect="009220D7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E73" w:rsidRDefault="00CC0E73">
      <w:r>
        <w:separator/>
      </w:r>
    </w:p>
  </w:endnote>
  <w:endnote w:type="continuationSeparator" w:id="0">
    <w:p w:rsidR="00CC0E73" w:rsidRDefault="00CC0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73" w:rsidRDefault="00CC0E73">
    <w:pPr>
      <w:pStyle w:val="Footer"/>
    </w:pPr>
  </w:p>
  <w:p w:rsidR="00CC0E73" w:rsidRDefault="00CC0E7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73" w:rsidRDefault="00CC0E73">
    <w:pPr>
      <w:pStyle w:val="Footer"/>
    </w:pPr>
  </w:p>
  <w:p w:rsidR="00CC0E73" w:rsidRDefault="00CC0E7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E73" w:rsidRDefault="00CC0E73">
      <w:r>
        <w:separator/>
      </w:r>
    </w:p>
  </w:footnote>
  <w:footnote w:type="continuationSeparator" w:id="0">
    <w:p w:rsidR="00CC0E73" w:rsidRDefault="00CC0E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4379B"/>
    <w:rsid w:val="0005130E"/>
    <w:rsid w:val="00064AC5"/>
    <w:rsid w:val="00066334"/>
    <w:rsid w:val="000B2AF0"/>
    <w:rsid w:val="000C4D94"/>
    <w:rsid w:val="000C54D3"/>
    <w:rsid w:val="000D004B"/>
    <w:rsid w:val="000F5B4F"/>
    <w:rsid w:val="00116677"/>
    <w:rsid w:val="00133AD1"/>
    <w:rsid w:val="00145C4F"/>
    <w:rsid w:val="001507E5"/>
    <w:rsid w:val="00181097"/>
    <w:rsid w:val="001947DA"/>
    <w:rsid w:val="001B40C2"/>
    <w:rsid w:val="001E1154"/>
    <w:rsid w:val="001E3266"/>
    <w:rsid w:val="00207B96"/>
    <w:rsid w:val="00240E38"/>
    <w:rsid w:val="00242462"/>
    <w:rsid w:val="00246864"/>
    <w:rsid w:val="00261327"/>
    <w:rsid w:val="00291025"/>
    <w:rsid w:val="002958F3"/>
    <w:rsid w:val="002A5585"/>
    <w:rsid w:val="002B632E"/>
    <w:rsid w:val="002B6D53"/>
    <w:rsid w:val="002B7D43"/>
    <w:rsid w:val="002C0D6B"/>
    <w:rsid w:val="00322B43"/>
    <w:rsid w:val="003259C5"/>
    <w:rsid w:val="00325B7B"/>
    <w:rsid w:val="00331DB5"/>
    <w:rsid w:val="00334BCA"/>
    <w:rsid w:val="00340616"/>
    <w:rsid w:val="00363113"/>
    <w:rsid w:val="00364AE1"/>
    <w:rsid w:val="00366322"/>
    <w:rsid w:val="00376E8E"/>
    <w:rsid w:val="003827E8"/>
    <w:rsid w:val="00384EFC"/>
    <w:rsid w:val="003A2F15"/>
    <w:rsid w:val="003C0A72"/>
    <w:rsid w:val="003D5339"/>
    <w:rsid w:val="0040267C"/>
    <w:rsid w:val="00403DB8"/>
    <w:rsid w:val="00404D7C"/>
    <w:rsid w:val="00434549"/>
    <w:rsid w:val="00440885"/>
    <w:rsid w:val="00446E80"/>
    <w:rsid w:val="004F36C3"/>
    <w:rsid w:val="00507B01"/>
    <w:rsid w:val="00532127"/>
    <w:rsid w:val="00560869"/>
    <w:rsid w:val="00576C2A"/>
    <w:rsid w:val="0058701A"/>
    <w:rsid w:val="00591C27"/>
    <w:rsid w:val="00594CAB"/>
    <w:rsid w:val="005E761E"/>
    <w:rsid w:val="005F6FF3"/>
    <w:rsid w:val="0061186C"/>
    <w:rsid w:val="006129B4"/>
    <w:rsid w:val="00624901"/>
    <w:rsid w:val="00645084"/>
    <w:rsid w:val="006463C8"/>
    <w:rsid w:val="00652F3F"/>
    <w:rsid w:val="00697EA9"/>
    <w:rsid w:val="006C00F0"/>
    <w:rsid w:val="006C06E7"/>
    <w:rsid w:val="006C156C"/>
    <w:rsid w:val="006C2917"/>
    <w:rsid w:val="006C4F82"/>
    <w:rsid w:val="006D3828"/>
    <w:rsid w:val="006D761F"/>
    <w:rsid w:val="006E55AD"/>
    <w:rsid w:val="006E5CB2"/>
    <w:rsid w:val="006F33B9"/>
    <w:rsid w:val="006F3A01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F21CF"/>
    <w:rsid w:val="00807D28"/>
    <w:rsid w:val="00811AD6"/>
    <w:rsid w:val="00816CB7"/>
    <w:rsid w:val="00837AEF"/>
    <w:rsid w:val="00844451"/>
    <w:rsid w:val="008606DB"/>
    <w:rsid w:val="00892A4C"/>
    <w:rsid w:val="008A6CF6"/>
    <w:rsid w:val="008B13A2"/>
    <w:rsid w:val="008B613C"/>
    <w:rsid w:val="008C2FDD"/>
    <w:rsid w:val="008D16B1"/>
    <w:rsid w:val="008E4054"/>
    <w:rsid w:val="008F0E93"/>
    <w:rsid w:val="008F538D"/>
    <w:rsid w:val="009053CE"/>
    <w:rsid w:val="0091290E"/>
    <w:rsid w:val="00914A33"/>
    <w:rsid w:val="009220D7"/>
    <w:rsid w:val="0094456F"/>
    <w:rsid w:val="00962B7E"/>
    <w:rsid w:val="00983E19"/>
    <w:rsid w:val="00996E23"/>
    <w:rsid w:val="009A1C62"/>
    <w:rsid w:val="009A7378"/>
    <w:rsid w:val="009C0468"/>
    <w:rsid w:val="009C6EEB"/>
    <w:rsid w:val="009D1685"/>
    <w:rsid w:val="009F5D77"/>
    <w:rsid w:val="00A17883"/>
    <w:rsid w:val="00A22A07"/>
    <w:rsid w:val="00A26922"/>
    <w:rsid w:val="00A60886"/>
    <w:rsid w:val="00A61793"/>
    <w:rsid w:val="00A6278B"/>
    <w:rsid w:val="00A63D10"/>
    <w:rsid w:val="00A66C2F"/>
    <w:rsid w:val="00A76AF9"/>
    <w:rsid w:val="00A849C1"/>
    <w:rsid w:val="00AA72C2"/>
    <w:rsid w:val="00AB70F8"/>
    <w:rsid w:val="00AE5E5C"/>
    <w:rsid w:val="00B05621"/>
    <w:rsid w:val="00B30C70"/>
    <w:rsid w:val="00B4295F"/>
    <w:rsid w:val="00B63911"/>
    <w:rsid w:val="00B77B25"/>
    <w:rsid w:val="00B960BE"/>
    <w:rsid w:val="00BA3BA3"/>
    <w:rsid w:val="00BB5E47"/>
    <w:rsid w:val="00BE4429"/>
    <w:rsid w:val="00BE50A5"/>
    <w:rsid w:val="00BE7C8C"/>
    <w:rsid w:val="00BF56CA"/>
    <w:rsid w:val="00C32C53"/>
    <w:rsid w:val="00C349C4"/>
    <w:rsid w:val="00C3566E"/>
    <w:rsid w:val="00C42E97"/>
    <w:rsid w:val="00C52E31"/>
    <w:rsid w:val="00C5522F"/>
    <w:rsid w:val="00C7475A"/>
    <w:rsid w:val="00C75F76"/>
    <w:rsid w:val="00C81568"/>
    <w:rsid w:val="00C816CF"/>
    <w:rsid w:val="00C87D5A"/>
    <w:rsid w:val="00CA7EA1"/>
    <w:rsid w:val="00CB65F9"/>
    <w:rsid w:val="00CC0DFD"/>
    <w:rsid w:val="00CC0E73"/>
    <w:rsid w:val="00CE79D5"/>
    <w:rsid w:val="00CF6C8B"/>
    <w:rsid w:val="00D52FFC"/>
    <w:rsid w:val="00D53046"/>
    <w:rsid w:val="00D5545A"/>
    <w:rsid w:val="00D67756"/>
    <w:rsid w:val="00D7305B"/>
    <w:rsid w:val="00DA13D1"/>
    <w:rsid w:val="00DA16C4"/>
    <w:rsid w:val="00DA5478"/>
    <w:rsid w:val="00DB347C"/>
    <w:rsid w:val="00DD156E"/>
    <w:rsid w:val="00DD6947"/>
    <w:rsid w:val="00E461AE"/>
    <w:rsid w:val="00E522B5"/>
    <w:rsid w:val="00E627FA"/>
    <w:rsid w:val="00E63902"/>
    <w:rsid w:val="00E82AB0"/>
    <w:rsid w:val="00F2244B"/>
    <w:rsid w:val="00F24DA9"/>
    <w:rsid w:val="00F2719A"/>
    <w:rsid w:val="00F3040B"/>
    <w:rsid w:val="00F35CB1"/>
    <w:rsid w:val="00F42AE2"/>
    <w:rsid w:val="00F456C1"/>
    <w:rsid w:val="00F65F23"/>
    <w:rsid w:val="00F6751C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6</Pages>
  <Words>371</Words>
  <Characters>2193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13</cp:revision>
  <cp:lastPrinted>2011-10-31T12:34:00Z</cp:lastPrinted>
  <dcterms:created xsi:type="dcterms:W3CDTF">2011-12-04T13:20:00Z</dcterms:created>
  <dcterms:modified xsi:type="dcterms:W3CDTF">2012-03-20T11:26:00Z</dcterms:modified>
</cp:coreProperties>
</file>