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756" w:rsidRDefault="00312756" w:rsidP="007B3F0C">
      <w:pPr>
        <w:pStyle w:val="Title"/>
      </w:pPr>
    </w:p>
    <w:p w:rsidR="00312756" w:rsidRDefault="00312756" w:rsidP="007B3F0C">
      <w:pPr>
        <w:pStyle w:val="Title"/>
      </w:pPr>
    </w:p>
    <w:p w:rsidR="00312756" w:rsidRDefault="00312756" w:rsidP="007B3F0C"/>
    <w:p w:rsidR="00312756" w:rsidRDefault="00312756" w:rsidP="007B3F0C"/>
    <w:p w:rsidR="00312756" w:rsidRDefault="00312756" w:rsidP="007B3F0C"/>
    <w:p w:rsidR="00312756" w:rsidRDefault="00312756" w:rsidP="007B3F0C">
      <w:r>
        <w:tab/>
      </w:r>
      <w:r>
        <w:tab/>
      </w:r>
    </w:p>
    <w:p w:rsidR="00312756" w:rsidRDefault="0031275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312756" w:rsidRDefault="0031275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VY_22_INOVACE_02-51</w:t>
      </w:r>
    </w:p>
    <w:p w:rsidR="00312756" w:rsidRDefault="00312756" w:rsidP="00DB323E">
      <w:pPr>
        <w:jc w:val="both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</w:t>
      </w:r>
      <w:r w:rsidRPr="00DB323E">
        <w:rPr>
          <w:rFonts w:ascii="Calibri" w:hAnsi="Calibri" w:cs="Calibri"/>
          <w:b/>
          <w:bCs/>
          <w:sz w:val="56"/>
          <w:szCs w:val="56"/>
        </w:rPr>
        <w:t>Jobs and persons</w:t>
      </w:r>
      <w:r>
        <w:rPr>
          <w:rFonts w:ascii="Calibri" w:hAnsi="Calibri" w:cs="Calibri"/>
          <w:b/>
          <w:bCs/>
          <w:sz w:val="56"/>
          <w:szCs w:val="56"/>
        </w:rPr>
        <w:t xml:space="preserve"> – doplň písmeno –</w:t>
      </w:r>
    </w:p>
    <w:p w:rsidR="00312756" w:rsidRPr="00DB323E" w:rsidRDefault="00312756" w:rsidP="00DB323E">
      <w:pPr>
        <w:jc w:val="both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  část B</w:t>
      </w:r>
    </w:p>
    <w:p w:rsidR="00312756" w:rsidRDefault="00312756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312756" w:rsidRPr="00DB323E" w:rsidRDefault="00312756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312756" w:rsidRPr="001B40C2" w:rsidRDefault="00312756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312756">
        <w:tc>
          <w:tcPr>
            <w:tcW w:w="1215" w:type="pct"/>
          </w:tcPr>
          <w:p w:rsidR="00312756" w:rsidRPr="00A63D10" w:rsidRDefault="0031275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312756" w:rsidRPr="00A63D10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 ročník</w:t>
            </w:r>
          </w:p>
        </w:tc>
      </w:tr>
      <w:tr w:rsidR="00312756">
        <w:tc>
          <w:tcPr>
            <w:tcW w:w="1215" w:type="pct"/>
          </w:tcPr>
          <w:p w:rsidR="00312756" w:rsidRPr="00A63D10" w:rsidRDefault="0031275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312756" w:rsidRPr="00A63D10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312756">
        <w:tc>
          <w:tcPr>
            <w:tcW w:w="1215" w:type="pct"/>
          </w:tcPr>
          <w:p w:rsidR="00312756" w:rsidRPr="00A63D10" w:rsidRDefault="0031275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312756" w:rsidRPr="00A63D10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312756">
        <w:tc>
          <w:tcPr>
            <w:tcW w:w="1215" w:type="pct"/>
          </w:tcPr>
          <w:p w:rsidR="00312756" w:rsidRPr="00A63D10" w:rsidRDefault="0031275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312756" w:rsidRPr="00A63D10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rozšíření</w:t>
            </w:r>
          </w:p>
        </w:tc>
      </w:tr>
      <w:tr w:rsidR="00312756">
        <w:tc>
          <w:tcPr>
            <w:tcW w:w="1215" w:type="pct"/>
          </w:tcPr>
          <w:p w:rsidR="00312756" w:rsidRPr="00A63D10" w:rsidRDefault="0031275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312756" w:rsidRPr="00A63D10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Jobs and persons - druhy zaměstnání – doplň písmeno - B</w:t>
            </w:r>
          </w:p>
        </w:tc>
      </w:tr>
      <w:tr w:rsidR="00312756">
        <w:tc>
          <w:tcPr>
            <w:tcW w:w="1215" w:type="pct"/>
          </w:tcPr>
          <w:p w:rsidR="00312756" w:rsidRPr="00A63D10" w:rsidRDefault="0031275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312756" w:rsidRPr="00A63D10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312756">
        <w:tc>
          <w:tcPr>
            <w:tcW w:w="1215" w:type="pct"/>
          </w:tcPr>
          <w:p w:rsidR="00312756" w:rsidRPr="00A63D10" w:rsidRDefault="0031275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312756" w:rsidRPr="00A63D10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1. 4. 2011</w:t>
            </w:r>
          </w:p>
        </w:tc>
      </w:tr>
      <w:tr w:rsidR="00312756">
        <w:tc>
          <w:tcPr>
            <w:tcW w:w="1215" w:type="pct"/>
          </w:tcPr>
          <w:p w:rsidR="00312756" w:rsidRPr="00A63D10" w:rsidRDefault="0031275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312756" w:rsidRPr="00A63D10" w:rsidRDefault="0031275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312756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Písemná podoba slov – spelling</w:t>
            </w:r>
          </w:p>
          <w:p w:rsidR="00312756" w:rsidRPr="00A63D10" w:rsidRDefault="0031275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 do slova</w:t>
            </w:r>
          </w:p>
        </w:tc>
      </w:tr>
    </w:tbl>
    <w:bookmarkEnd w:id="0"/>
    <w:p w:rsidR="00312756" w:rsidRPr="0061186C" w:rsidRDefault="0031275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312756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60800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312756" w:rsidRPr="00861BA2" w:rsidRDefault="0031275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861BA2">
        <w:rPr>
          <w:rFonts w:ascii="Calibri" w:hAnsi="Calibri" w:cs="Calibri"/>
          <w:sz w:val="56"/>
          <w:szCs w:val="56"/>
        </w:rPr>
        <w:object w:dxaOrig="9637" w:dyaOrig="13355">
          <v:shape id="_x0000_i1025" type="#_x0000_t75" style="width:477pt;height:667.5pt" o:ole="">
            <v:imagedata r:id="rId9" o:title=""/>
          </v:shape>
          <o:OLEObject Type="Embed" ProgID="Word.Document.8" ShapeID="_x0000_i1025" DrawAspect="Content" ObjectID="_1395124610" r:id="rId10">
            <o:FieldCodes>\s</o:FieldCodes>
          </o:OLEObject>
        </w:object>
      </w:r>
    </w:p>
    <w:p w:rsidR="00312756" w:rsidRDefault="0031275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-61.65pt;margin-top:-62.8pt;width:612.55pt;height:14in;z-index:-251659776;mso-position-vertical-relative:margin" wrapcoords="-26 0 -26 21584 21600 21584 21600 0 -26 0">
            <v:imagedata r:id="rId11" o:title=""/>
            <w10:wrap type="tight" anchory="margin"/>
          </v:shape>
        </w:pict>
      </w:r>
    </w:p>
    <w:p w:rsidR="00312756" w:rsidRDefault="0031275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0;margin-top:0;width:612pt;height:14in;z-index:-251658752;mso-position-horizontal:center;mso-position-vertical:center;mso-position-vertical-relative:margin" wrapcoords="-26 0 -26 21584 21600 21584 21600 0 -26 0">
            <v:imagedata r:id="rId12" o:title=""/>
            <w10:wrap type="tight" anchory="margin"/>
          </v:shape>
        </w:pict>
      </w:r>
    </w:p>
    <w:p w:rsidR="00312756" w:rsidRDefault="0031275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861BA2">
        <w:rPr>
          <w:rFonts w:ascii="Calibri" w:hAnsi="Calibri" w:cs="Calibri"/>
          <w:sz w:val="56"/>
          <w:szCs w:val="56"/>
        </w:rPr>
        <w:object w:dxaOrig="11337" w:dyaOrig="10570">
          <v:shape id="_x0000_i1026" type="#_x0000_t75" style="width:567pt;height:528.75pt" o:ole="">
            <v:imagedata r:id="rId13" o:title=""/>
          </v:shape>
          <o:OLEObject Type="Embed" ProgID="Word.Document.8" ShapeID="_x0000_i1026" DrawAspect="Content" ObjectID="_1395124611" r:id="rId14">
            <o:FieldCodes>\s</o:FieldCodes>
          </o:OLEObject>
        </w:object>
      </w:r>
    </w:p>
    <w:p w:rsidR="00312756" w:rsidRDefault="0031275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12756" w:rsidRDefault="0031275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28.35pt;margin-top:705.2pt;width:445.5pt;height:97.5pt;z-index:-251656704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p w:rsidR="00312756" w:rsidRDefault="0031275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12756" w:rsidRPr="00861BA2" w:rsidRDefault="0031275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-49.65pt;margin-top:-56.8pt;width:580.5pt;height:781.5pt;z-index:251658752;mso-position-vertical-relative:margin" wrapcoords="140 1140 140 21206 21544 21206 21544 1140 140 1140">
            <v:imagedata r:id="rId15" o:title=""/>
            <w10:wrap type="tight" anchory="margin"/>
          </v:shape>
          <o:OLEObject Type="Embed" ProgID="Word.Document.8" ShapeID="_x0000_s1030" DrawAspect="Content" ObjectID="_1395124612" r:id="rId16">
            <o:FieldCodes>\s</o:FieldCodes>
          </o:OLEObject>
        </w:pict>
      </w:r>
    </w:p>
    <w:sectPr w:rsidR="00312756" w:rsidRPr="00861BA2" w:rsidSect="009220D7">
      <w:footerReference w:type="default" r:id="rId17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756" w:rsidRDefault="00312756">
      <w:r>
        <w:separator/>
      </w:r>
    </w:p>
  </w:endnote>
  <w:endnote w:type="continuationSeparator" w:id="0">
    <w:p w:rsidR="00312756" w:rsidRDefault="00312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756" w:rsidRDefault="00312756">
    <w:pPr>
      <w:pStyle w:val="Footer"/>
    </w:pPr>
  </w:p>
  <w:p w:rsidR="00312756" w:rsidRDefault="0031275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756" w:rsidRDefault="00312756">
    <w:pPr>
      <w:pStyle w:val="Footer"/>
    </w:pPr>
  </w:p>
  <w:p w:rsidR="00312756" w:rsidRDefault="0031275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756" w:rsidRDefault="00312756">
      <w:r>
        <w:separator/>
      </w:r>
    </w:p>
  </w:footnote>
  <w:footnote w:type="continuationSeparator" w:id="0">
    <w:p w:rsidR="00312756" w:rsidRDefault="003127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5530C"/>
    <w:rsid w:val="00064AC5"/>
    <w:rsid w:val="00066334"/>
    <w:rsid w:val="000B2AF0"/>
    <w:rsid w:val="000C4D94"/>
    <w:rsid w:val="000C54D3"/>
    <w:rsid w:val="000D004B"/>
    <w:rsid w:val="00116677"/>
    <w:rsid w:val="0013013A"/>
    <w:rsid w:val="00133AD1"/>
    <w:rsid w:val="00145C4F"/>
    <w:rsid w:val="001507E5"/>
    <w:rsid w:val="001947DA"/>
    <w:rsid w:val="001B3153"/>
    <w:rsid w:val="001B40C2"/>
    <w:rsid w:val="001E3266"/>
    <w:rsid w:val="00207B96"/>
    <w:rsid w:val="00240E38"/>
    <w:rsid w:val="00242462"/>
    <w:rsid w:val="00246864"/>
    <w:rsid w:val="00261327"/>
    <w:rsid w:val="00291025"/>
    <w:rsid w:val="002958F3"/>
    <w:rsid w:val="002A5585"/>
    <w:rsid w:val="002B6D53"/>
    <w:rsid w:val="002B7D43"/>
    <w:rsid w:val="002C0D6B"/>
    <w:rsid w:val="002F0438"/>
    <w:rsid w:val="00312756"/>
    <w:rsid w:val="00314744"/>
    <w:rsid w:val="003259C5"/>
    <w:rsid w:val="00331DB5"/>
    <w:rsid w:val="00340616"/>
    <w:rsid w:val="00364AE1"/>
    <w:rsid w:val="00366322"/>
    <w:rsid w:val="00376E8E"/>
    <w:rsid w:val="003827E8"/>
    <w:rsid w:val="003A2F15"/>
    <w:rsid w:val="003A5192"/>
    <w:rsid w:val="003C0A72"/>
    <w:rsid w:val="003D5339"/>
    <w:rsid w:val="00404D7C"/>
    <w:rsid w:val="00434549"/>
    <w:rsid w:val="00446E80"/>
    <w:rsid w:val="004F36C3"/>
    <w:rsid w:val="00507B01"/>
    <w:rsid w:val="00532127"/>
    <w:rsid w:val="00560869"/>
    <w:rsid w:val="00576C2A"/>
    <w:rsid w:val="0058701A"/>
    <w:rsid w:val="00591C27"/>
    <w:rsid w:val="005E761E"/>
    <w:rsid w:val="005F6FF3"/>
    <w:rsid w:val="0061186C"/>
    <w:rsid w:val="006129B4"/>
    <w:rsid w:val="00624901"/>
    <w:rsid w:val="00642736"/>
    <w:rsid w:val="006463C8"/>
    <w:rsid w:val="00652F3F"/>
    <w:rsid w:val="00666FE1"/>
    <w:rsid w:val="00697EA9"/>
    <w:rsid w:val="006B11F1"/>
    <w:rsid w:val="006B77F3"/>
    <w:rsid w:val="006C06E7"/>
    <w:rsid w:val="006C2917"/>
    <w:rsid w:val="006C4F82"/>
    <w:rsid w:val="006D3828"/>
    <w:rsid w:val="006E55AD"/>
    <w:rsid w:val="006F33B9"/>
    <w:rsid w:val="00710F01"/>
    <w:rsid w:val="00742FFA"/>
    <w:rsid w:val="007462CC"/>
    <w:rsid w:val="007511E0"/>
    <w:rsid w:val="00753CDF"/>
    <w:rsid w:val="007B3F0C"/>
    <w:rsid w:val="007B57C8"/>
    <w:rsid w:val="007C7339"/>
    <w:rsid w:val="007D000A"/>
    <w:rsid w:val="007E716A"/>
    <w:rsid w:val="00807D28"/>
    <w:rsid w:val="00811AD6"/>
    <w:rsid w:val="00816CB7"/>
    <w:rsid w:val="0081710C"/>
    <w:rsid w:val="00837AEF"/>
    <w:rsid w:val="00844451"/>
    <w:rsid w:val="008606DB"/>
    <w:rsid w:val="00861BA2"/>
    <w:rsid w:val="00892A4C"/>
    <w:rsid w:val="008A6CF6"/>
    <w:rsid w:val="008B13A2"/>
    <w:rsid w:val="008B613C"/>
    <w:rsid w:val="008C2FDD"/>
    <w:rsid w:val="008F538D"/>
    <w:rsid w:val="009010F0"/>
    <w:rsid w:val="00905D24"/>
    <w:rsid w:val="0091290E"/>
    <w:rsid w:val="00914A33"/>
    <w:rsid w:val="009220D7"/>
    <w:rsid w:val="009274AE"/>
    <w:rsid w:val="00927855"/>
    <w:rsid w:val="0095238C"/>
    <w:rsid w:val="00962B7E"/>
    <w:rsid w:val="00972FE7"/>
    <w:rsid w:val="00983E19"/>
    <w:rsid w:val="00996E23"/>
    <w:rsid w:val="009A1C62"/>
    <w:rsid w:val="009C0468"/>
    <w:rsid w:val="009C6EEB"/>
    <w:rsid w:val="009D7E05"/>
    <w:rsid w:val="009F5D77"/>
    <w:rsid w:val="00A17883"/>
    <w:rsid w:val="00A22A07"/>
    <w:rsid w:val="00A26922"/>
    <w:rsid w:val="00A60886"/>
    <w:rsid w:val="00A6278B"/>
    <w:rsid w:val="00A63D10"/>
    <w:rsid w:val="00A849C1"/>
    <w:rsid w:val="00AA72C2"/>
    <w:rsid w:val="00AB70F8"/>
    <w:rsid w:val="00AC50C3"/>
    <w:rsid w:val="00AD4A90"/>
    <w:rsid w:val="00AE5E5C"/>
    <w:rsid w:val="00B05621"/>
    <w:rsid w:val="00B4295F"/>
    <w:rsid w:val="00B63911"/>
    <w:rsid w:val="00B74DFF"/>
    <w:rsid w:val="00B77B25"/>
    <w:rsid w:val="00BA3BA3"/>
    <w:rsid w:val="00BB0C52"/>
    <w:rsid w:val="00BB5E47"/>
    <w:rsid w:val="00BE4429"/>
    <w:rsid w:val="00BE7C8C"/>
    <w:rsid w:val="00C03B30"/>
    <w:rsid w:val="00C03F10"/>
    <w:rsid w:val="00C32C53"/>
    <w:rsid w:val="00C3566E"/>
    <w:rsid w:val="00C42E97"/>
    <w:rsid w:val="00C52E31"/>
    <w:rsid w:val="00C5522F"/>
    <w:rsid w:val="00C60E0A"/>
    <w:rsid w:val="00C7475A"/>
    <w:rsid w:val="00C75F76"/>
    <w:rsid w:val="00C81568"/>
    <w:rsid w:val="00C816CF"/>
    <w:rsid w:val="00CA7EA1"/>
    <w:rsid w:val="00CB3A73"/>
    <w:rsid w:val="00CC0DFD"/>
    <w:rsid w:val="00CC7251"/>
    <w:rsid w:val="00CE79D5"/>
    <w:rsid w:val="00CF6C8B"/>
    <w:rsid w:val="00D52FFC"/>
    <w:rsid w:val="00D53046"/>
    <w:rsid w:val="00D5545A"/>
    <w:rsid w:val="00D67756"/>
    <w:rsid w:val="00D7305B"/>
    <w:rsid w:val="00D900A5"/>
    <w:rsid w:val="00DA13D1"/>
    <w:rsid w:val="00DA16C4"/>
    <w:rsid w:val="00DB323E"/>
    <w:rsid w:val="00DB347C"/>
    <w:rsid w:val="00DD156E"/>
    <w:rsid w:val="00DD6947"/>
    <w:rsid w:val="00DF1F8A"/>
    <w:rsid w:val="00E461AE"/>
    <w:rsid w:val="00E522B5"/>
    <w:rsid w:val="00E627FA"/>
    <w:rsid w:val="00E63902"/>
    <w:rsid w:val="00E82AB0"/>
    <w:rsid w:val="00E85239"/>
    <w:rsid w:val="00EB6CD7"/>
    <w:rsid w:val="00EF30C6"/>
    <w:rsid w:val="00F2244B"/>
    <w:rsid w:val="00F2719A"/>
    <w:rsid w:val="00F35CB1"/>
    <w:rsid w:val="00F42AE2"/>
    <w:rsid w:val="00F456C1"/>
    <w:rsid w:val="00F568B0"/>
    <w:rsid w:val="00F65F23"/>
    <w:rsid w:val="00F6751C"/>
    <w:rsid w:val="00F83D29"/>
    <w:rsid w:val="00F84D33"/>
    <w:rsid w:val="00F87EE6"/>
    <w:rsid w:val="00FA05D6"/>
    <w:rsid w:val="00FA3AC7"/>
    <w:rsid w:val="00FC7CF3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6</Pages>
  <Words>83</Words>
  <Characters>491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2011-10-31T12:34:00Z</cp:lastPrinted>
  <dcterms:created xsi:type="dcterms:W3CDTF">2011-12-06T10:10:00Z</dcterms:created>
  <dcterms:modified xsi:type="dcterms:W3CDTF">2012-04-05T07:50:00Z</dcterms:modified>
</cp:coreProperties>
</file>