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755" w:rsidRDefault="002D4755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5" o:spid="_x0000_s1026" type="#_x0000_t75" style="position:absolute;margin-left:0;margin-top:42.55pt;width:478.2pt;height:116.8pt;z-index:251658240;visibility:visible;mso-position-horizontal:center;mso-position-horizontal-relative:page;mso-position-vertical-relative:page" filled="t">
            <v:imagedata r:id="rId5" o:title=""/>
            <w10:wrap type="topAndBottom" anchorx="page" anchory="page"/>
            <w10:anchorlock/>
          </v:shape>
        </w:pict>
      </w:r>
    </w:p>
    <w:p w:rsidR="002D4755" w:rsidRDefault="002D4755"/>
    <w:p w:rsidR="002D4755" w:rsidRPr="00800EA8" w:rsidRDefault="002D4755" w:rsidP="00233CC4">
      <w:pPr>
        <w:rPr>
          <w:b/>
          <w:bCs/>
          <w:sz w:val="18"/>
          <w:szCs w:val="1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>Název školy:</w:t>
      </w:r>
      <w:r w:rsidRPr="00800EA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Základní škola a Mateřská škola Kladno, Norská 2633</w:t>
      </w:r>
    </w:p>
    <w:p w:rsidR="002D4755" w:rsidRPr="00800EA8" w:rsidRDefault="002D4755" w:rsidP="00233CC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Autor: </w:t>
      </w:r>
      <w:r>
        <w:rPr>
          <w:rFonts w:ascii="Times New Roman" w:hAnsi="Times New Roman" w:cs="Times New Roman"/>
          <w:color w:val="000000"/>
          <w:sz w:val="28"/>
          <w:szCs w:val="28"/>
        </w:rPr>
        <w:t>Petra Jarošová</w:t>
      </w:r>
    </w:p>
    <w:p w:rsidR="002D4755" w:rsidRPr="00800EA8" w:rsidRDefault="002D4755" w:rsidP="00233CC4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Název materiálu: </w:t>
      </w:r>
      <w:r>
        <w:rPr>
          <w:rFonts w:ascii="Times New Roman" w:hAnsi="Times New Roman" w:cs="Times New Roman"/>
          <w:color w:val="000000"/>
          <w:sz w:val="28"/>
          <w:szCs w:val="28"/>
        </w:rPr>
        <w:t>VY_22_INOVACE_Aj.7.Ja.1_Pridavna_jmena_a_prislovce</w:t>
      </w:r>
    </w:p>
    <w:p w:rsidR="002D4755" w:rsidRPr="00D26AA2" w:rsidRDefault="002D4755" w:rsidP="00233CC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>Datum: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18.5. 2014</w:t>
      </w:r>
    </w:p>
    <w:p w:rsidR="002D4755" w:rsidRPr="00800EA8" w:rsidRDefault="002D4755" w:rsidP="00233CC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>Ročník: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7.</w:t>
      </w:r>
    </w:p>
    <w:p w:rsidR="002D4755" w:rsidRPr="00800EA8" w:rsidRDefault="002D4755" w:rsidP="00233CC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Vzdělávací oblast: </w:t>
      </w:r>
      <w:r>
        <w:rPr>
          <w:rFonts w:ascii="Times New Roman" w:hAnsi="Times New Roman" w:cs="Times New Roman"/>
          <w:color w:val="000000"/>
          <w:sz w:val="28"/>
          <w:szCs w:val="28"/>
        </w:rPr>
        <w:t>Jazyk a jazyková komunikace</w:t>
      </w:r>
    </w:p>
    <w:p w:rsidR="002D4755" w:rsidRPr="00800EA8" w:rsidRDefault="002D4755" w:rsidP="00233CC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>Vzdělávací obor: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Anglický jazyk</w:t>
      </w: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D4755" w:rsidRPr="00800EA8" w:rsidRDefault="002D4755" w:rsidP="00233CC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>Název: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Přídavná jména a příslovce</w:t>
      </w:r>
    </w:p>
    <w:p w:rsidR="002D4755" w:rsidRPr="00800EA8" w:rsidRDefault="002D4755" w:rsidP="00233CC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Číslo operačního programu: </w:t>
      </w:r>
      <w:r w:rsidRPr="00800E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CZ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.1.07/1.4.00/21.3489</w:t>
      </w:r>
    </w:p>
    <w:p w:rsidR="002D4755" w:rsidRPr="00800EA8" w:rsidRDefault="002D4755" w:rsidP="00233CC4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00EA8">
        <w:rPr>
          <w:rFonts w:ascii="Times New Roman" w:hAnsi="Times New Roman" w:cs="Times New Roman"/>
          <w:color w:val="000000"/>
          <w:sz w:val="28"/>
          <w:szCs w:val="28"/>
        </w:rPr>
        <w:t xml:space="preserve">Název projektu: </w:t>
      </w:r>
      <w:r w:rsidRPr="00800EA8">
        <w:rPr>
          <w:rFonts w:ascii="Times New Roman" w:hAnsi="Times New Roman" w:cs="Times New Roman"/>
          <w:b/>
          <w:bCs/>
          <w:color w:val="000000"/>
          <w:sz w:val="28"/>
          <w:szCs w:val="28"/>
        </w:rPr>
        <w:t>UČÍME SE S RADOSTÍ</w:t>
      </w:r>
    </w:p>
    <w:p w:rsidR="002D4755" w:rsidRPr="00800EA8" w:rsidRDefault="002D4755" w:rsidP="00233CC4">
      <w:pPr>
        <w:rPr>
          <w:rFonts w:ascii="Times New Roman" w:hAnsi="Times New Roman" w:cs="Times New Roman"/>
          <w:sz w:val="28"/>
          <w:szCs w:val="28"/>
        </w:rPr>
      </w:pPr>
    </w:p>
    <w:p w:rsidR="002D4755" w:rsidRPr="00800EA8" w:rsidRDefault="002D4755" w:rsidP="00233CC4">
      <w:pPr>
        <w:rPr>
          <w:rFonts w:ascii="Times New Roman" w:hAnsi="Times New Roman" w:cs="Times New Roman"/>
          <w:sz w:val="28"/>
          <w:szCs w:val="28"/>
        </w:rPr>
      </w:pPr>
    </w:p>
    <w:p w:rsidR="002D4755" w:rsidRPr="00800EA8" w:rsidRDefault="002D4755" w:rsidP="00233CC4">
      <w:pPr>
        <w:rPr>
          <w:rFonts w:ascii="Times New Roman" w:hAnsi="Times New Roman" w:cs="Times New Roman"/>
          <w:sz w:val="28"/>
          <w:szCs w:val="28"/>
        </w:rPr>
      </w:pPr>
    </w:p>
    <w:p w:rsidR="002D4755" w:rsidRPr="00800EA8" w:rsidRDefault="002D4755" w:rsidP="00233CC4">
      <w:pPr>
        <w:rPr>
          <w:rFonts w:ascii="Times New Roman" w:hAnsi="Times New Roman" w:cs="Times New Roman"/>
          <w:sz w:val="28"/>
          <w:szCs w:val="28"/>
        </w:rPr>
      </w:pPr>
    </w:p>
    <w:p w:rsidR="002D4755" w:rsidRDefault="002D4755" w:rsidP="00233CC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55E60">
        <w:rPr>
          <w:rFonts w:ascii="Times New Roman" w:hAnsi="Times New Roman" w:cs="Times New Roman"/>
          <w:b/>
          <w:bCs/>
          <w:sz w:val="28"/>
          <w:szCs w:val="28"/>
        </w:rPr>
        <w:t>Anotace</w:t>
      </w:r>
      <w:r>
        <w:rPr>
          <w:rFonts w:ascii="Times New Roman" w:hAnsi="Times New Roman" w:cs="Times New Roman"/>
          <w:b/>
          <w:bCs/>
          <w:sz w:val="28"/>
          <w:szCs w:val="28"/>
        </w:rPr>
        <w:t>: Pracovní list slouží k opakování přídavných jmen, jejich stupňování a tvoření příslovcí z přídavného jména.</w:t>
      </w:r>
    </w:p>
    <w:p w:rsidR="002D4755" w:rsidRDefault="002D4755" w:rsidP="00233CC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D4755" w:rsidRDefault="002D4755" w:rsidP="00233CC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D4755" w:rsidRDefault="002D4755" w:rsidP="00233CC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D4755" w:rsidRDefault="002D4755" w:rsidP="00943A3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D4755" w:rsidRDefault="002D4755" w:rsidP="00943A3F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2D4755" w:rsidRDefault="002D4755" w:rsidP="00943A3F"/>
    <w:p w:rsidR="002D4755" w:rsidRPr="00D45C16" w:rsidRDefault="002D4755" w:rsidP="00943A3F">
      <w:pPr>
        <w:jc w:val="center"/>
        <w:rPr>
          <w:b/>
          <w:bCs/>
          <w:sz w:val="40"/>
          <w:szCs w:val="40"/>
          <w:u w:val="single"/>
        </w:rPr>
      </w:pPr>
      <w:r w:rsidRPr="00D45C16">
        <w:rPr>
          <w:b/>
          <w:bCs/>
          <w:sz w:val="40"/>
          <w:szCs w:val="40"/>
          <w:u w:val="single"/>
        </w:rPr>
        <w:t>Přídavná jména a příslovce</w:t>
      </w:r>
    </w:p>
    <w:p w:rsidR="002D4755" w:rsidRPr="00D45C16" w:rsidRDefault="002D4755" w:rsidP="00943A3F">
      <w:pPr>
        <w:numPr>
          <w:ilvl w:val="0"/>
          <w:numId w:val="1"/>
        </w:numPr>
        <w:rPr>
          <w:sz w:val="32"/>
          <w:szCs w:val="32"/>
        </w:rPr>
      </w:pPr>
      <w:r w:rsidRPr="00D45C16">
        <w:rPr>
          <w:sz w:val="32"/>
          <w:szCs w:val="32"/>
        </w:rPr>
        <w:t>Doplň tabulku přídavných jmen</w:t>
      </w:r>
    </w:p>
    <w:p w:rsidR="002D4755" w:rsidRDefault="002D4755" w:rsidP="00943A3F">
      <w:pPr>
        <w:rPr>
          <w:sz w:val="28"/>
          <w:szCs w:val="28"/>
        </w:rPr>
      </w:pPr>
      <w:bookmarkStart w:id="0" w:name="_GoBack"/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03"/>
        <w:gridCol w:w="2303"/>
        <w:gridCol w:w="2303"/>
        <w:gridCol w:w="2303"/>
      </w:tblGrid>
      <w:tr w:rsidR="002D4755" w:rsidRPr="005F79B8">
        <w:trPr>
          <w:trHeight w:val="680"/>
          <w:jc w:val="center"/>
        </w:trPr>
        <w:tc>
          <w:tcPr>
            <w:tcW w:w="2303" w:type="dxa"/>
            <w:vAlign w:val="center"/>
          </w:tcPr>
          <w:p w:rsidR="002D4755" w:rsidRPr="005F79B8" w:rsidRDefault="002D4755" w:rsidP="000E47FA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F79B8">
              <w:rPr>
                <w:rFonts w:ascii="Arial" w:hAnsi="Arial" w:cs="Arial"/>
                <w:sz w:val="28"/>
                <w:szCs w:val="28"/>
              </w:rPr>
              <w:t>česky</w:t>
            </w:r>
          </w:p>
        </w:tc>
        <w:tc>
          <w:tcPr>
            <w:tcW w:w="2303" w:type="dxa"/>
            <w:vAlign w:val="center"/>
          </w:tcPr>
          <w:p w:rsidR="002D4755" w:rsidRPr="005F79B8" w:rsidRDefault="002D4755" w:rsidP="000E47FA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F79B8">
              <w:rPr>
                <w:rFonts w:ascii="Arial" w:hAnsi="Arial" w:cs="Arial"/>
                <w:sz w:val="28"/>
                <w:szCs w:val="28"/>
              </w:rPr>
              <w:t>1.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5F79B8">
              <w:rPr>
                <w:rFonts w:ascii="Arial" w:hAnsi="Arial" w:cs="Arial"/>
                <w:sz w:val="28"/>
                <w:szCs w:val="28"/>
              </w:rPr>
              <w:t>stupeň</w:t>
            </w:r>
          </w:p>
        </w:tc>
        <w:tc>
          <w:tcPr>
            <w:tcW w:w="2303" w:type="dxa"/>
            <w:vAlign w:val="center"/>
          </w:tcPr>
          <w:p w:rsidR="002D4755" w:rsidRPr="005F79B8" w:rsidRDefault="002D4755" w:rsidP="000E47FA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F79B8">
              <w:rPr>
                <w:rFonts w:ascii="Arial" w:hAnsi="Arial" w:cs="Arial"/>
                <w:sz w:val="28"/>
                <w:szCs w:val="28"/>
              </w:rPr>
              <w:t>2.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5F79B8">
              <w:rPr>
                <w:rFonts w:ascii="Arial" w:hAnsi="Arial" w:cs="Arial"/>
                <w:sz w:val="28"/>
                <w:szCs w:val="28"/>
              </w:rPr>
              <w:t>stupeň</w:t>
            </w:r>
          </w:p>
        </w:tc>
        <w:tc>
          <w:tcPr>
            <w:tcW w:w="2303" w:type="dxa"/>
            <w:vAlign w:val="center"/>
          </w:tcPr>
          <w:p w:rsidR="002D4755" w:rsidRPr="005F79B8" w:rsidRDefault="002D4755" w:rsidP="000E47FA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F79B8">
              <w:rPr>
                <w:rFonts w:ascii="Arial" w:hAnsi="Arial" w:cs="Arial"/>
                <w:sz w:val="28"/>
                <w:szCs w:val="28"/>
              </w:rPr>
              <w:t>3.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5F79B8">
              <w:rPr>
                <w:rFonts w:ascii="Arial" w:hAnsi="Arial" w:cs="Arial"/>
                <w:sz w:val="28"/>
                <w:szCs w:val="28"/>
              </w:rPr>
              <w:t>stupeň</w:t>
            </w:r>
          </w:p>
        </w:tc>
      </w:tr>
      <w:tr w:rsidR="002D4755" w:rsidRPr="005F79B8">
        <w:trPr>
          <w:trHeight w:val="680"/>
          <w:jc w:val="center"/>
        </w:trPr>
        <w:tc>
          <w:tcPr>
            <w:tcW w:w="2303" w:type="dxa"/>
            <w:vAlign w:val="center"/>
          </w:tcPr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2D4755" w:rsidRPr="005F79B8" w:rsidRDefault="002D4755" w:rsidP="005F79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F79B8">
              <w:rPr>
                <w:rFonts w:ascii="Arial" w:hAnsi="Arial" w:cs="Arial"/>
                <w:sz w:val="28"/>
                <w:szCs w:val="28"/>
              </w:rPr>
              <w:t>Happy</w:t>
            </w:r>
          </w:p>
        </w:tc>
        <w:tc>
          <w:tcPr>
            <w:tcW w:w="2303" w:type="dxa"/>
            <w:vAlign w:val="center"/>
          </w:tcPr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D4755" w:rsidRPr="005F79B8">
        <w:trPr>
          <w:trHeight w:val="680"/>
          <w:jc w:val="center"/>
        </w:trPr>
        <w:tc>
          <w:tcPr>
            <w:tcW w:w="2303" w:type="dxa"/>
            <w:vAlign w:val="center"/>
          </w:tcPr>
          <w:p w:rsidR="002D4755" w:rsidRPr="005F79B8" w:rsidRDefault="002D4755" w:rsidP="005F79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F79B8">
              <w:rPr>
                <w:rFonts w:ascii="Arial" w:hAnsi="Arial" w:cs="Arial"/>
                <w:sz w:val="28"/>
                <w:szCs w:val="28"/>
              </w:rPr>
              <w:t>Nebezpečný</w:t>
            </w:r>
          </w:p>
        </w:tc>
        <w:tc>
          <w:tcPr>
            <w:tcW w:w="2303" w:type="dxa"/>
            <w:vAlign w:val="center"/>
          </w:tcPr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D4755" w:rsidRPr="005F79B8">
        <w:trPr>
          <w:trHeight w:val="680"/>
          <w:jc w:val="center"/>
        </w:trPr>
        <w:tc>
          <w:tcPr>
            <w:tcW w:w="2303" w:type="dxa"/>
            <w:vAlign w:val="center"/>
          </w:tcPr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2D4755" w:rsidRPr="005F79B8" w:rsidRDefault="002D4755" w:rsidP="005F79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F79B8">
              <w:rPr>
                <w:rFonts w:ascii="Arial" w:hAnsi="Arial" w:cs="Arial"/>
                <w:sz w:val="28"/>
                <w:szCs w:val="28"/>
              </w:rPr>
              <w:t>The most important</w:t>
            </w:r>
          </w:p>
        </w:tc>
      </w:tr>
      <w:tr w:rsidR="002D4755" w:rsidRPr="005F79B8">
        <w:trPr>
          <w:trHeight w:val="680"/>
          <w:jc w:val="center"/>
        </w:trPr>
        <w:tc>
          <w:tcPr>
            <w:tcW w:w="2303" w:type="dxa"/>
            <w:vAlign w:val="center"/>
          </w:tcPr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2D4755" w:rsidRPr="005F79B8" w:rsidRDefault="002D4755" w:rsidP="005F79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F79B8">
              <w:rPr>
                <w:rFonts w:ascii="Arial" w:hAnsi="Arial" w:cs="Arial"/>
                <w:sz w:val="28"/>
                <w:szCs w:val="28"/>
              </w:rPr>
              <w:t>Worse</w:t>
            </w:r>
          </w:p>
        </w:tc>
        <w:tc>
          <w:tcPr>
            <w:tcW w:w="2303" w:type="dxa"/>
            <w:vAlign w:val="center"/>
          </w:tcPr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D4755" w:rsidRPr="005F79B8">
        <w:trPr>
          <w:trHeight w:val="680"/>
          <w:jc w:val="center"/>
        </w:trPr>
        <w:tc>
          <w:tcPr>
            <w:tcW w:w="2303" w:type="dxa"/>
            <w:vAlign w:val="center"/>
          </w:tcPr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2D4755" w:rsidRPr="005F79B8" w:rsidRDefault="002D4755" w:rsidP="005F79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F79B8">
              <w:rPr>
                <w:rFonts w:ascii="Arial" w:hAnsi="Arial" w:cs="Arial"/>
                <w:sz w:val="28"/>
                <w:szCs w:val="28"/>
              </w:rPr>
              <w:t>The biggest</w:t>
            </w:r>
          </w:p>
        </w:tc>
      </w:tr>
      <w:tr w:rsidR="002D4755" w:rsidRPr="005F79B8">
        <w:trPr>
          <w:trHeight w:val="680"/>
          <w:jc w:val="center"/>
        </w:trPr>
        <w:tc>
          <w:tcPr>
            <w:tcW w:w="2303" w:type="dxa"/>
            <w:vAlign w:val="center"/>
          </w:tcPr>
          <w:p w:rsidR="002D4755" w:rsidRPr="005F79B8" w:rsidRDefault="002D4755" w:rsidP="005F79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F79B8">
              <w:rPr>
                <w:rFonts w:ascii="Arial" w:hAnsi="Arial" w:cs="Arial"/>
                <w:sz w:val="28"/>
                <w:szCs w:val="28"/>
              </w:rPr>
              <w:t>Mladý</w:t>
            </w:r>
          </w:p>
        </w:tc>
        <w:tc>
          <w:tcPr>
            <w:tcW w:w="2303" w:type="dxa"/>
            <w:vAlign w:val="center"/>
          </w:tcPr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D4755" w:rsidRPr="005F79B8">
        <w:trPr>
          <w:trHeight w:val="680"/>
          <w:jc w:val="center"/>
        </w:trPr>
        <w:tc>
          <w:tcPr>
            <w:tcW w:w="2303" w:type="dxa"/>
            <w:vAlign w:val="center"/>
          </w:tcPr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2D4755" w:rsidRPr="005F79B8" w:rsidRDefault="002D4755" w:rsidP="005F79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F79B8">
              <w:rPr>
                <w:rFonts w:ascii="Arial" w:hAnsi="Arial" w:cs="Arial"/>
                <w:sz w:val="28"/>
                <w:szCs w:val="28"/>
              </w:rPr>
              <w:t>Good</w:t>
            </w:r>
          </w:p>
        </w:tc>
        <w:tc>
          <w:tcPr>
            <w:tcW w:w="2303" w:type="dxa"/>
            <w:vAlign w:val="center"/>
          </w:tcPr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D4755" w:rsidRPr="005F79B8">
        <w:trPr>
          <w:trHeight w:val="680"/>
          <w:jc w:val="center"/>
        </w:trPr>
        <w:tc>
          <w:tcPr>
            <w:tcW w:w="2303" w:type="dxa"/>
            <w:vAlign w:val="center"/>
          </w:tcPr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3" w:type="dxa"/>
            <w:vAlign w:val="center"/>
          </w:tcPr>
          <w:p w:rsidR="002D4755" w:rsidRPr="005F79B8" w:rsidRDefault="002D4755" w:rsidP="005F79B8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5F79B8">
              <w:rPr>
                <w:rFonts w:ascii="Arial" w:hAnsi="Arial" w:cs="Arial"/>
                <w:sz w:val="28"/>
                <w:szCs w:val="28"/>
              </w:rPr>
              <w:t>More difficult</w:t>
            </w:r>
          </w:p>
        </w:tc>
        <w:tc>
          <w:tcPr>
            <w:tcW w:w="2303" w:type="dxa"/>
            <w:vAlign w:val="center"/>
          </w:tcPr>
          <w:p w:rsidR="002D4755" w:rsidRPr="005F79B8" w:rsidRDefault="002D4755" w:rsidP="00586985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2D4755" w:rsidRDefault="002D4755" w:rsidP="00943A3F">
      <w:pPr>
        <w:rPr>
          <w:sz w:val="28"/>
          <w:szCs w:val="28"/>
        </w:rPr>
      </w:pPr>
    </w:p>
    <w:p w:rsidR="002D4755" w:rsidRDefault="002D4755" w:rsidP="00943A3F">
      <w:pPr>
        <w:rPr>
          <w:sz w:val="28"/>
          <w:szCs w:val="28"/>
        </w:rPr>
      </w:pPr>
    </w:p>
    <w:p w:rsidR="002D4755" w:rsidRPr="008D55D7" w:rsidRDefault="002D4755" w:rsidP="00943A3F">
      <w:pPr>
        <w:numPr>
          <w:ilvl w:val="0"/>
          <w:numId w:val="1"/>
        </w:numPr>
        <w:rPr>
          <w:sz w:val="32"/>
          <w:szCs w:val="32"/>
        </w:rPr>
      </w:pPr>
      <w:r w:rsidRPr="00D45C16">
        <w:rPr>
          <w:sz w:val="32"/>
          <w:szCs w:val="32"/>
        </w:rPr>
        <w:t>Doplň do věty správný tvar přídavného jména:</w:t>
      </w:r>
    </w:p>
    <w:p w:rsidR="002D4755" w:rsidRDefault="002D4755" w:rsidP="00943A3F">
      <w:pPr>
        <w:rPr>
          <w:sz w:val="28"/>
          <w:szCs w:val="28"/>
        </w:rPr>
      </w:pPr>
      <w:r>
        <w:rPr>
          <w:sz w:val="28"/>
          <w:szCs w:val="28"/>
        </w:rPr>
        <w:t>Cindy is the ....................girl in the class. (tall)</w:t>
      </w:r>
    </w:p>
    <w:p w:rsidR="002D4755" w:rsidRDefault="002D4755" w:rsidP="00943A3F">
      <w:pPr>
        <w:rPr>
          <w:sz w:val="28"/>
          <w:szCs w:val="28"/>
        </w:rPr>
      </w:pPr>
      <w:r>
        <w:rPr>
          <w:sz w:val="28"/>
          <w:szCs w:val="28"/>
        </w:rPr>
        <w:t>An elephant is .................... than a mouse. (strong)</w:t>
      </w:r>
    </w:p>
    <w:p w:rsidR="002D4755" w:rsidRDefault="002D4755" w:rsidP="00943A3F">
      <w:pPr>
        <w:rPr>
          <w:sz w:val="28"/>
          <w:szCs w:val="28"/>
        </w:rPr>
      </w:pPr>
      <w:r>
        <w:rPr>
          <w:sz w:val="28"/>
          <w:szCs w:val="28"/>
        </w:rPr>
        <w:t>Is your bag as .................... as mine? (heavy)</w:t>
      </w:r>
    </w:p>
    <w:p w:rsidR="002D4755" w:rsidRDefault="002D4755" w:rsidP="00943A3F">
      <w:pPr>
        <w:rPr>
          <w:sz w:val="28"/>
          <w:szCs w:val="28"/>
        </w:rPr>
      </w:pPr>
      <w:r>
        <w:rPr>
          <w:sz w:val="28"/>
          <w:szCs w:val="28"/>
        </w:rPr>
        <w:t>This is the .................... picture, she has drawn. (beautiful)</w:t>
      </w:r>
    </w:p>
    <w:p w:rsidR="002D4755" w:rsidRDefault="002D4755" w:rsidP="00943A3F">
      <w:pPr>
        <w:rPr>
          <w:sz w:val="28"/>
          <w:szCs w:val="28"/>
        </w:rPr>
      </w:pPr>
      <w:r>
        <w:rPr>
          <w:sz w:val="28"/>
          <w:szCs w:val="28"/>
        </w:rPr>
        <w:t>This sofa is .................... than that one. (comfortable)</w:t>
      </w:r>
    </w:p>
    <w:p w:rsidR="002D4755" w:rsidRDefault="002D4755" w:rsidP="00943A3F">
      <w:pPr>
        <w:rPr>
          <w:sz w:val="28"/>
          <w:szCs w:val="28"/>
        </w:rPr>
      </w:pPr>
    </w:p>
    <w:p w:rsidR="002D4755" w:rsidRDefault="002D4755" w:rsidP="00943A3F">
      <w:pPr>
        <w:rPr>
          <w:sz w:val="28"/>
          <w:szCs w:val="28"/>
        </w:rPr>
      </w:pPr>
    </w:p>
    <w:p w:rsidR="002D4755" w:rsidRPr="00D45C16" w:rsidRDefault="002D4755" w:rsidP="00943A3F">
      <w:pPr>
        <w:numPr>
          <w:ilvl w:val="0"/>
          <w:numId w:val="1"/>
        </w:numPr>
        <w:rPr>
          <w:sz w:val="32"/>
          <w:szCs w:val="32"/>
        </w:rPr>
      </w:pPr>
      <w:r w:rsidRPr="00D45C16">
        <w:rPr>
          <w:sz w:val="32"/>
          <w:szCs w:val="32"/>
        </w:rPr>
        <w:t>Z přídavné jména  utvoř příslovce a doplň do vhodné věty:</w:t>
      </w:r>
    </w:p>
    <w:p w:rsidR="002D4755" w:rsidRPr="00D45C16" w:rsidRDefault="002D4755" w:rsidP="00D45C16">
      <w:pPr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t</w:t>
      </w:r>
      <w:r w:rsidRPr="00D45C16">
        <w:rPr>
          <w:i/>
          <w:iCs/>
          <w:sz w:val="28"/>
          <w:szCs w:val="28"/>
        </w:rPr>
        <w:t>errible, careful, happy, simple, loud, hard, quick, nervous</w:t>
      </w:r>
    </w:p>
    <w:p w:rsidR="002D4755" w:rsidRDefault="002D4755" w:rsidP="00943A3F">
      <w:pPr>
        <w:rPr>
          <w:sz w:val="28"/>
          <w:szCs w:val="28"/>
        </w:rPr>
      </w:pPr>
      <w:r>
        <w:rPr>
          <w:sz w:val="28"/>
          <w:szCs w:val="28"/>
        </w:rPr>
        <w:t>The children are playing .................... with their toys.</w:t>
      </w:r>
    </w:p>
    <w:p w:rsidR="002D4755" w:rsidRDefault="002D4755" w:rsidP="00943A3F">
      <w:pPr>
        <w:rPr>
          <w:sz w:val="28"/>
          <w:szCs w:val="28"/>
        </w:rPr>
      </w:pPr>
      <w:r>
        <w:rPr>
          <w:sz w:val="28"/>
          <w:szCs w:val="28"/>
        </w:rPr>
        <w:t>She drank her tea.................... and ran for a bus.</w:t>
      </w:r>
    </w:p>
    <w:p w:rsidR="002D4755" w:rsidRDefault="002D4755" w:rsidP="00943A3F">
      <w:pPr>
        <w:rPr>
          <w:sz w:val="28"/>
          <w:szCs w:val="28"/>
        </w:rPr>
      </w:pPr>
      <w:r>
        <w:rPr>
          <w:sz w:val="28"/>
          <w:szCs w:val="28"/>
        </w:rPr>
        <w:t>My dog can bark....................</w:t>
      </w:r>
    </w:p>
    <w:p w:rsidR="002D4755" w:rsidRDefault="002D4755" w:rsidP="00943A3F">
      <w:pPr>
        <w:rPr>
          <w:sz w:val="28"/>
          <w:szCs w:val="28"/>
        </w:rPr>
      </w:pPr>
      <w:r>
        <w:rPr>
          <w:sz w:val="28"/>
          <w:szCs w:val="28"/>
        </w:rPr>
        <w:t>This is ................... decorated hall.</w:t>
      </w:r>
    </w:p>
    <w:p w:rsidR="002D4755" w:rsidRDefault="002D4755" w:rsidP="00943A3F">
      <w:pPr>
        <w:rPr>
          <w:sz w:val="28"/>
          <w:szCs w:val="28"/>
        </w:rPr>
      </w:pPr>
      <w:r>
        <w:rPr>
          <w:sz w:val="28"/>
          <w:szCs w:val="28"/>
        </w:rPr>
        <w:t>The test was.................... difficult.</w:t>
      </w:r>
    </w:p>
    <w:p w:rsidR="002D4755" w:rsidRDefault="002D4755" w:rsidP="00943A3F">
      <w:pPr>
        <w:rPr>
          <w:sz w:val="28"/>
          <w:szCs w:val="28"/>
        </w:rPr>
      </w:pPr>
      <w:r>
        <w:rPr>
          <w:sz w:val="28"/>
          <w:szCs w:val="28"/>
        </w:rPr>
        <w:t>I must drive ....................</w:t>
      </w:r>
    </w:p>
    <w:p w:rsidR="002D4755" w:rsidRDefault="002D4755" w:rsidP="00943A3F">
      <w:pPr>
        <w:rPr>
          <w:sz w:val="28"/>
          <w:szCs w:val="28"/>
        </w:rPr>
      </w:pPr>
      <w:r>
        <w:rPr>
          <w:sz w:val="28"/>
          <w:szCs w:val="28"/>
        </w:rPr>
        <w:t>She looked at me very..................... and started to cry.</w:t>
      </w:r>
    </w:p>
    <w:p w:rsidR="002D4755" w:rsidRDefault="002D4755" w:rsidP="00943A3F">
      <w:pPr>
        <w:rPr>
          <w:sz w:val="28"/>
          <w:szCs w:val="28"/>
        </w:rPr>
      </w:pPr>
      <w:r>
        <w:rPr>
          <w:sz w:val="28"/>
          <w:szCs w:val="28"/>
        </w:rPr>
        <w:t>Susan works .....................</w:t>
      </w:r>
    </w:p>
    <w:p w:rsidR="002D4755" w:rsidRDefault="002D4755" w:rsidP="00943A3F">
      <w:pPr>
        <w:rPr>
          <w:sz w:val="28"/>
          <w:szCs w:val="28"/>
        </w:rPr>
      </w:pPr>
    </w:p>
    <w:p w:rsidR="002D4755" w:rsidRPr="00D45C16" w:rsidRDefault="002D4755" w:rsidP="00D45C16">
      <w:pPr>
        <w:numPr>
          <w:ilvl w:val="0"/>
          <w:numId w:val="1"/>
        </w:numPr>
        <w:rPr>
          <w:sz w:val="32"/>
          <w:szCs w:val="32"/>
        </w:rPr>
      </w:pPr>
      <w:r w:rsidRPr="00D45C16">
        <w:rPr>
          <w:sz w:val="32"/>
          <w:szCs w:val="32"/>
        </w:rPr>
        <w:t>Doplň do vět chybějící slova podle českého překladu:</w:t>
      </w:r>
    </w:p>
    <w:p w:rsidR="002D4755" w:rsidRDefault="002D4755" w:rsidP="00D45C16">
      <w:pPr>
        <w:rPr>
          <w:sz w:val="28"/>
          <w:szCs w:val="28"/>
        </w:rPr>
      </w:pPr>
      <w:r>
        <w:rPr>
          <w:sz w:val="28"/>
          <w:szCs w:val="28"/>
        </w:rPr>
        <w:t xml:space="preserve">Z večírku odešli pozdě.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They left the party .....................</w:t>
      </w:r>
    </w:p>
    <w:p w:rsidR="002D4755" w:rsidRDefault="002D4755" w:rsidP="00D45C16">
      <w:pPr>
        <w:rPr>
          <w:sz w:val="28"/>
          <w:szCs w:val="28"/>
        </w:rPr>
      </w:pPr>
      <w:r>
        <w:rPr>
          <w:sz w:val="28"/>
          <w:szCs w:val="28"/>
        </w:rPr>
        <w:t>„Ukliď si pokoj“, řekla naštvaně.</w:t>
      </w:r>
      <w:r>
        <w:rPr>
          <w:sz w:val="28"/>
          <w:szCs w:val="28"/>
        </w:rPr>
        <w:tab/>
        <w:t xml:space="preserve"> „Clean your room“, she said.....................</w:t>
      </w:r>
    </w:p>
    <w:p w:rsidR="002D4755" w:rsidRDefault="002D4755" w:rsidP="00D45C16">
      <w:pPr>
        <w:rPr>
          <w:sz w:val="28"/>
          <w:szCs w:val="28"/>
        </w:rPr>
      </w:pPr>
      <w:r>
        <w:rPr>
          <w:sz w:val="28"/>
          <w:szCs w:val="28"/>
        </w:rPr>
        <w:t xml:space="preserve">Můžeš jít pomalu?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Can you go.....................</w:t>
      </w:r>
    </w:p>
    <w:p w:rsidR="002D4755" w:rsidRDefault="002D4755" w:rsidP="00D45C16">
      <w:pPr>
        <w:rPr>
          <w:sz w:val="28"/>
          <w:szCs w:val="28"/>
        </w:rPr>
      </w:pPr>
      <w:r>
        <w:rPr>
          <w:sz w:val="28"/>
          <w:szCs w:val="28"/>
        </w:rPr>
        <w:t>Dá se to opravit snadno.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You can repair it .....................</w:t>
      </w:r>
    </w:p>
    <w:p w:rsidR="002D4755" w:rsidRDefault="002D4755" w:rsidP="00D45C16">
      <w:pPr>
        <w:rPr>
          <w:sz w:val="28"/>
          <w:szCs w:val="28"/>
        </w:rPr>
      </w:pPr>
      <w:r>
        <w:rPr>
          <w:sz w:val="28"/>
          <w:szCs w:val="28"/>
        </w:rPr>
        <w:t xml:space="preserve">Běží velmi rychle.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He is running very.....................</w:t>
      </w:r>
    </w:p>
    <w:p w:rsidR="002D4755" w:rsidRDefault="002D4755" w:rsidP="00D45C16">
      <w:pPr>
        <w:rPr>
          <w:sz w:val="28"/>
          <w:szCs w:val="28"/>
        </w:rPr>
      </w:pPr>
      <w:r>
        <w:rPr>
          <w:sz w:val="28"/>
          <w:szCs w:val="28"/>
        </w:rPr>
        <w:t xml:space="preserve">Neumí moc dobře bruslit.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He can´t skate.....................</w:t>
      </w:r>
    </w:p>
    <w:p w:rsidR="002D4755" w:rsidRDefault="002D4755" w:rsidP="00D45C16">
      <w:pPr>
        <w:rPr>
          <w:sz w:val="28"/>
          <w:szCs w:val="28"/>
        </w:rPr>
      </w:pPr>
    </w:p>
    <w:p w:rsidR="002D4755" w:rsidRDefault="002D4755" w:rsidP="00D45C16">
      <w:pPr>
        <w:rPr>
          <w:sz w:val="28"/>
          <w:szCs w:val="28"/>
        </w:rPr>
      </w:pPr>
    </w:p>
    <w:p w:rsidR="002D4755" w:rsidRDefault="002D4755" w:rsidP="00943A3F">
      <w:pPr>
        <w:rPr>
          <w:sz w:val="28"/>
          <w:szCs w:val="28"/>
        </w:rPr>
      </w:pPr>
    </w:p>
    <w:p w:rsidR="002D4755" w:rsidRDefault="002D4755" w:rsidP="00943A3F">
      <w:pPr>
        <w:rPr>
          <w:sz w:val="28"/>
          <w:szCs w:val="28"/>
        </w:rPr>
      </w:pPr>
    </w:p>
    <w:p w:rsidR="002D4755" w:rsidRDefault="002D4755" w:rsidP="00943A3F">
      <w:pPr>
        <w:rPr>
          <w:sz w:val="28"/>
          <w:szCs w:val="28"/>
        </w:rPr>
      </w:pPr>
    </w:p>
    <w:p w:rsidR="002D4755" w:rsidRDefault="002D4755" w:rsidP="00943A3F">
      <w:pPr>
        <w:rPr>
          <w:sz w:val="28"/>
          <w:szCs w:val="28"/>
        </w:rPr>
      </w:pPr>
      <w:r>
        <w:rPr>
          <w:sz w:val="28"/>
          <w:szCs w:val="28"/>
        </w:rPr>
        <w:t>Řešení:</w:t>
      </w:r>
    </w:p>
    <w:p w:rsidR="002D4755" w:rsidRDefault="002D4755" w:rsidP="00943A3F">
      <w:pPr>
        <w:rPr>
          <w:sz w:val="28"/>
          <w:szCs w:val="28"/>
        </w:rPr>
      </w:pPr>
      <w:r>
        <w:rPr>
          <w:sz w:val="28"/>
          <w:szCs w:val="28"/>
        </w:rPr>
        <w:t>1.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03"/>
        <w:gridCol w:w="2303"/>
        <w:gridCol w:w="2303"/>
        <w:gridCol w:w="2303"/>
      </w:tblGrid>
      <w:tr w:rsidR="002D4755" w:rsidRPr="00375A64">
        <w:trPr>
          <w:trHeight w:val="680"/>
          <w:jc w:val="center"/>
        </w:trPr>
        <w:tc>
          <w:tcPr>
            <w:tcW w:w="2303" w:type="dxa"/>
            <w:vAlign w:val="center"/>
          </w:tcPr>
          <w:p w:rsidR="002D4755" w:rsidRPr="00375A64" w:rsidRDefault="002D4755" w:rsidP="006A3CE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5A64">
              <w:rPr>
                <w:sz w:val="28"/>
                <w:szCs w:val="28"/>
              </w:rPr>
              <w:t>česky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6A3CE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5A64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 xml:space="preserve"> </w:t>
            </w:r>
            <w:r w:rsidRPr="00375A64">
              <w:rPr>
                <w:sz w:val="28"/>
                <w:szCs w:val="28"/>
              </w:rPr>
              <w:t>stupeň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6A3CE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5A64">
              <w:rPr>
                <w:sz w:val="28"/>
                <w:szCs w:val="28"/>
              </w:rPr>
              <w:t>2.</w:t>
            </w:r>
            <w:r>
              <w:rPr>
                <w:sz w:val="28"/>
                <w:szCs w:val="28"/>
              </w:rPr>
              <w:t xml:space="preserve"> s</w:t>
            </w:r>
            <w:r w:rsidRPr="00375A64">
              <w:rPr>
                <w:sz w:val="28"/>
                <w:szCs w:val="28"/>
              </w:rPr>
              <w:t>tupeň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6A3CE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stupeň</w:t>
            </w:r>
          </w:p>
        </w:tc>
      </w:tr>
      <w:tr w:rsidR="002D4755" w:rsidRPr="00375A64">
        <w:trPr>
          <w:trHeight w:val="680"/>
          <w:jc w:val="center"/>
        </w:trPr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375A64">
              <w:rPr>
                <w:color w:val="FF0000"/>
                <w:sz w:val="28"/>
                <w:szCs w:val="28"/>
              </w:rPr>
              <w:t>šťastný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5A64">
              <w:rPr>
                <w:sz w:val="28"/>
                <w:szCs w:val="28"/>
              </w:rPr>
              <w:t>happy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375A64">
              <w:rPr>
                <w:color w:val="FF0000"/>
                <w:sz w:val="28"/>
                <w:szCs w:val="28"/>
              </w:rPr>
              <w:t>happier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375A64">
              <w:rPr>
                <w:color w:val="FF0000"/>
                <w:sz w:val="28"/>
                <w:szCs w:val="28"/>
              </w:rPr>
              <w:t>the happiest</w:t>
            </w:r>
          </w:p>
        </w:tc>
      </w:tr>
      <w:tr w:rsidR="002D4755" w:rsidRPr="00375A64">
        <w:trPr>
          <w:trHeight w:val="680"/>
          <w:jc w:val="center"/>
        </w:trPr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5A64">
              <w:rPr>
                <w:sz w:val="28"/>
                <w:szCs w:val="28"/>
              </w:rPr>
              <w:t>nebezpečný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375A64">
              <w:rPr>
                <w:color w:val="FF0000"/>
                <w:sz w:val="28"/>
                <w:szCs w:val="28"/>
              </w:rPr>
              <w:t>dangerous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375A64">
              <w:rPr>
                <w:color w:val="FF0000"/>
                <w:sz w:val="28"/>
                <w:szCs w:val="28"/>
              </w:rPr>
              <w:t>more dangerous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375A64">
              <w:rPr>
                <w:color w:val="FF0000"/>
                <w:sz w:val="28"/>
                <w:szCs w:val="28"/>
              </w:rPr>
              <w:t>the most dangerous</w:t>
            </w:r>
          </w:p>
        </w:tc>
      </w:tr>
      <w:tr w:rsidR="002D4755" w:rsidRPr="00375A64">
        <w:trPr>
          <w:trHeight w:val="680"/>
          <w:jc w:val="center"/>
        </w:trPr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375A64">
              <w:rPr>
                <w:color w:val="FF0000"/>
                <w:sz w:val="28"/>
                <w:szCs w:val="28"/>
              </w:rPr>
              <w:t>důležitý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375A64">
              <w:rPr>
                <w:color w:val="FF0000"/>
                <w:sz w:val="28"/>
                <w:szCs w:val="28"/>
              </w:rPr>
              <w:t>important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375A64">
              <w:rPr>
                <w:color w:val="FF0000"/>
                <w:sz w:val="28"/>
                <w:szCs w:val="28"/>
              </w:rPr>
              <w:t>more important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5A64">
              <w:rPr>
                <w:sz w:val="28"/>
                <w:szCs w:val="28"/>
              </w:rPr>
              <w:t>the most important</w:t>
            </w:r>
          </w:p>
        </w:tc>
      </w:tr>
      <w:tr w:rsidR="002D4755" w:rsidRPr="00375A64">
        <w:trPr>
          <w:trHeight w:val="680"/>
          <w:jc w:val="center"/>
        </w:trPr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375A64">
              <w:rPr>
                <w:color w:val="FF0000"/>
                <w:sz w:val="28"/>
                <w:szCs w:val="28"/>
              </w:rPr>
              <w:t>špatný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375A64">
              <w:rPr>
                <w:color w:val="FF0000"/>
                <w:sz w:val="28"/>
                <w:szCs w:val="28"/>
              </w:rPr>
              <w:t>bad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5A64">
              <w:rPr>
                <w:sz w:val="28"/>
                <w:szCs w:val="28"/>
              </w:rPr>
              <w:t>worse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375A64">
              <w:rPr>
                <w:color w:val="FF0000"/>
                <w:sz w:val="28"/>
                <w:szCs w:val="28"/>
              </w:rPr>
              <w:t>the worst</w:t>
            </w:r>
          </w:p>
        </w:tc>
      </w:tr>
      <w:tr w:rsidR="002D4755" w:rsidRPr="00375A64">
        <w:trPr>
          <w:trHeight w:val="680"/>
          <w:jc w:val="center"/>
        </w:trPr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375A64">
              <w:rPr>
                <w:color w:val="FF0000"/>
                <w:sz w:val="28"/>
                <w:szCs w:val="28"/>
              </w:rPr>
              <w:t>velký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375A64">
              <w:rPr>
                <w:color w:val="FF0000"/>
                <w:sz w:val="28"/>
                <w:szCs w:val="28"/>
              </w:rPr>
              <w:t>big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375A64">
              <w:rPr>
                <w:color w:val="FF0000"/>
                <w:sz w:val="28"/>
                <w:szCs w:val="28"/>
              </w:rPr>
              <w:t>bigger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5A64">
              <w:rPr>
                <w:sz w:val="28"/>
                <w:szCs w:val="28"/>
              </w:rPr>
              <w:t>the biggest</w:t>
            </w:r>
          </w:p>
        </w:tc>
      </w:tr>
      <w:tr w:rsidR="002D4755" w:rsidRPr="00375A64">
        <w:trPr>
          <w:trHeight w:val="680"/>
          <w:jc w:val="center"/>
        </w:trPr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5A64">
              <w:rPr>
                <w:sz w:val="28"/>
                <w:szCs w:val="28"/>
              </w:rPr>
              <w:t>mladý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375A64">
              <w:rPr>
                <w:color w:val="FF0000"/>
                <w:sz w:val="28"/>
                <w:szCs w:val="28"/>
              </w:rPr>
              <w:t>young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375A64">
              <w:rPr>
                <w:color w:val="FF0000"/>
                <w:sz w:val="28"/>
                <w:szCs w:val="28"/>
              </w:rPr>
              <w:t>younger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375A64">
              <w:rPr>
                <w:color w:val="FF0000"/>
                <w:sz w:val="28"/>
                <w:szCs w:val="28"/>
              </w:rPr>
              <w:t>the youngest</w:t>
            </w:r>
          </w:p>
        </w:tc>
      </w:tr>
      <w:tr w:rsidR="002D4755" w:rsidRPr="00375A64">
        <w:trPr>
          <w:trHeight w:val="680"/>
          <w:jc w:val="center"/>
        </w:trPr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375A64">
              <w:rPr>
                <w:color w:val="FF0000"/>
                <w:sz w:val="28"/>
                <w:szCs w:val="28"/>
              </w:rPr>
              <w:t>dobrý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5A64">
              <w:rPr>
                <w:sz w:val="28"/>
                <w:szCs w:val="28"/>
              </w:rPr>
              <w:t>good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375A64">
              <w:rPr>
                <w:color w:val="FF0000"/>
                <w:sz w:val="28"/>
                <w:szCs w:val="28"/>
              </w:rPr>
              <w:t>better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375A64">
              <w:rPr>
                <w:color w:val="FF0000"/>
                <w:sz w:val="28"/>
                <w:szCs w:val="28"/>
              </w:rPr>
              <w:t>the best</w:t>
            </w:r>
          </w:p>
        </w:tc>
      </w:tr>
      <w:tr w:rsidR="002D4755" w:rsidRPr="00375A64">
        <w:trPr>
          <w:trHeight w:val="680"/>
          <w:jc w:val="center"/>
        </w:trPr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5A64">
              <w:rPr>
                <w:color w:val="FF0000"/>
                <w:sz w:val="28"/>
                <w:szCs w:val="28"/>
              </w:rPr>
              <w:t>obtížný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375A64">
              <w:rPr>
                <w:color w:val="FF0000"/>
                <w:sz w:val="28"/>
                <w:szCs w:val="28"/>
              </w:rPr>
              <w:t>difficult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375A64">
              <w:rPr>
                <w:sz w:val="28"/>
                <w:szCs w:val="28"/>
              </w:rPr>
              <w:t>more difficult</w:t>
            </w:r>
          </w:p>
        </w:tc>
        <w:tc>
          <w:tcPr>
            <w:tcW w:w="2303" w:type="dxa"/>
            <w:vAlign w:val="center"/>
          </w:tcPr>
          <w:p w:rsidR="002D4755" w:rsidRPr="00375A64" w:rsidRDefault="002D4755" w:rsidP="005F79B8">
            <w:pPr>
              <w:spacing w:after="0" w:line="240" w:lineRule="auto"/>
              <w:jc w:val="center"/>
              <w:rPr>
                <w:color w:val="FF0000"/>
                <w:sz w:val="28"/>
                <w:szCs w:val="28"/>
              </w:rPr>
            </w:pPr>
            <w:r w:rsidRPr="00375A64">
              <w:rPr>
                <w:color w:val="FF0000"/>
                <w:sz w:val="28"/>
                <w:szCs w:val="28"/>
              </w:rPr>
              <w:t>the most difficult</w:t>
            </w:r>
          </w:p>
        </w:tc>
      </w:tr>
    </w:tbl>
    <w:p w:rsidR="002D4755" w:rsidRDefault="002D4755" w:rsidP="008D55D7"/>
    <w:p w:rsidR="002D4755" w:rsidRPr="008D55D7" w:rsidRDefault="002D4755" w:rsidP="008D55D7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</w:p>
    <w:p w:rsidR="002D4755" w:rsidRDefault="002D4755" w:rsidP="008D55D7">
      <w:pPr>
        <w:rPr>
          <w:sz w:val="28"/>
          <w:szCs w:val="28"/>
        </w:rPr>
      </w:pPr>
      <w:r>
        <w:rPr>
          <w:sz w:val="28"/>
          <w:szCs w:val="28"/>
        </w:rPr>
        <w:t xml:space="preserve">Cindy is the  </w:t>
      </w:r>
      <w:r>
        <w:rPr>
          <w:color w:val="FF0000"/>
          <w:sz w:val="28"/>
          <w:szCs w:val="28"/>
        </w:rPr>
        <w:t>tallest</w:t>
      </w:r>
      <w:r>
        <w:rPr>
          <w:sz w:val="28"/>
          <w:szCs w:val="28"/>
        </w:rPr>
        <w:t xml:space="preserve"> girl in the class. (tall)</w:t>
      </w:r>
    </w:p>
    <w:p w:rsidR="002D4755" w:rsidRDefault="002D4755" w:rsidP="008D55D7">
      <w:pPr>
        <w:rPr>
          <w:sz w:val="28"/>
          <w:szCs w:val="28"/>
        </w:rPr>
      </w:pPr>
      <w:r>
        <w:rPr>
          <w:sz w:val="28"/>
          <w:szCs w:val="28"/>
        </w:rPr>
        <w:t xml:space="preserve">An elephant is  </w:t>
      </w:r>
      <w:r>
        <w:rPr>
          <w:color w:val="FF0000"/>
          <w:sz w:val="28"/>
          <w:szCs w:val="28"/>
        </w:rPr>
        <w:t>stronger</w:t>
      </w:r>
      <w:r>
        <w:rPr>
          <w:sz w:val="28"/>
          <w:szCs w:val="28"/>
        </w:rPr>
        <w:t xml:space="preserve"> than a mouse. (strong)</w:t>
      </w:r>
    </w:p>
    <w:p w:rsidR="002D4755" w:rsidRDefault="002D4755" w:rsidP="008D55D7">
      <w:pPr>
        <w:rPr>
          <w:sz w:val="28"/>
          <w:szCs w:val="28"/>
        </w:rPr>
      </w:pPr>
      <w:r>
        <w:rPr>
          <w:sz w:val="28"/>
          <w:szCs w:val="28"/>
        </w:rPr>
        <w:t xml:space="preserve">Is your bag as </w:t>
      </w:r>
      <w:r>
        <w:rPr>
          <w:color w:val="FF0000"/>
          <w:sz w:val="28"/>
          <w:szCs w:val="28"/>
        </w:rPr>
        <w:t xml:space="preserve">heavy </w:t>
      </w:r>
      <w:r>
        <w:rPr>
          <w:sz w:val="28"/>
          <w:szCs w:val="28"/>
        </w:rPr>
        <w:t>as mine? (heavy)</w:t>
      </w:r>
    </w:p>
    <w:p w:rsidR="002D4755" w:rsidRDefault="002D4755" w:rsidP="008D55D7">
      <w:pPr>
        <w:rPr>
          <w:sz w:val="28"/>
          <w:szCs w:val="28"/>
        </w:rPr>
      </w:pPr>
      <w:r>
        <w:rPr>
          <w:sz w:val="28"/>
          <w:szCs w:val="28"/>
        </w:rPr>
        <w:t>This is the</w:t>
      </w:r>
      <w:r>
        <w:rPr>
          <w:color w:val="FF0000"/>
          <w:sz w:val="28"/>
          <w:szCs w:val="28"/>
        </w:rPr>
        <w:t xml:space="preserve"> most beautiful</w:t>
      </w:r>
      <w:r>
        <w:rPr>
          <w:sz w:val="28"/>
          <w:szCs w:val="28"/>
        </w:rPr>
        <w:t xml:space="preserve"> picture, she has drawn. (beautiful)</w:t>
      </w:r>
    </w:p>
    <w:p w:rsidR="002D4755" w:rsidRDefault="002D4755" w:rsidP="008D55D7">
      <w:pPr>
        <w:rPr>
          <w:sz w:val="28"/>
          <w:szCs w:val="28"/>
        </w:rPr>
      </w:pPr>
      <w:r>
        <w:rPr>
          <w:sz w:val="28"/>
          <w:szCs w:val="28"/>
        </w:rPr>
        <w:t xml:space="preserve">This sofa is </w:t>
      </w:r>
      <w:r>
        <w:rPr>
          <w:color w:val="FF0000"/>
          <w:sz w:val="28"/>
          <w:szCs w:val="28"/>
        </w:rPr>
        <w:t>more comfortable</w:t>
      </w:r>
      <w:r>
        <w:rPr>
          <w:sz w:val="28"/>
          <w:szCs w:val="28"/>
        </w:rPr>
        <w:t xml:space="preserve"> than that one. (comfortable)</w:t>
      </w:r>
    </w:p>
    <w:p w:rsidR="002D4755" w:rsidRDefault="002D4755" w:rsidP="008D55D7">
      <w:pPr>
        <w:rPr>
          <w:sz w:val="28"/>
          <w:szCs w:val="28"/>
        </w:rPr>
      </w:pPr>
    </w:p>
    <w:p w:rsidR="002D4755" w:rsidRDefault="002D4755" w:rsidP="008D55D7">
      <w:pPr>
        <w:rPr>
          <w:sz w:val="28"/>
          <w:szCs w:val="28"/>
        </w:rPr>
      </w:pPr>
    </w:p>
    <w:p w:rsidR="002D4755" w:rsidRDefault="002D4755" w:rsidP="008D55D7">
      <w:pPr>
        <w:rPr>
          <w:sz w:val="28"/>
          <w:szCs w:val="28"/>
        </w:rPr>
      </w:pPr>
    </w:p>
    <w:p w:rsidR="002D4755" w:rsidRDefault="002D4755" w:rsidP="008D55D7">
      <w:pPr>
        <w:rPr>
          <w:sz w:val="28"/>
          <w:szCs w:val="28"/>
        </w:rPr>
      </w:pPr>
    </w:p>
    <w:p w:rsidR="002D4755" w:rsidRPr="008D55D7" w:rsidRDefault="002D4755" w:rsidP="008D55D7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</w:p>
    <w:p w:rsidR="002D4755" w:rsidRDefault="002D4755" w:rsidP="008D55D7">
      <w:pPr>
        <w:rPr>
          <w:sz w:val="28"/>
          <w:szCs w:val="28"/>
        </w:rPr>
      </w:pPr>
      <w:r>
        <w:rPr>
          <w:sz w:val="28"/>
          <w:szCs w:val="28"/>
        </w:rPr>
        <w:t xml:space="preserve">The children are playing </w:t>
      </w:r>
      <w:r w:rsidRPr="008D55D7">
        <w:rPr>
          <w:color w:val="FF0000"/>
          <w:sz w:val="28"/>
          <w:szCs w:val="28"/>
        </w:rPr>
        <w:t>happily</w:t>
      </w:r>
      <w:r>
        <w:rPr>
          <w:sz w:val="28"/>
          <w:szCs w:val="28"/>
        </w:rPr>
        <w:t xml:space="preserve"> with their toys.</w:t>
      </w:r>
    </w:p>
    <w:p w:rsidR="002D4755" w:rsidRPr="00586985" w:rsidRDefault="002D4755" w:rsidP="008D55D7">
      <w:pPr>
        <w:rPr>
          <w:sz w:val="28"/>
          <w:szCs w:val="28"/>
        </w:rPr>
      </w:pPr>
      <w:r>
        <w:rPr>
          <w:sz w:val="28"/>
          <w:szCs w:val="28"/>
        </w:rPr>
        <w:t xml:space="preserve">She drank her tea </w:t>
      </w:r>
      <w:r w:rsidRPr="00586985">
        <w:rPr>
          <w:color w:val="FF0000"/>
          <w:sz w:val="28"/>
          <w:szCs w:val="28"/>
        </w:rPr>
        <w:t>quickly</w:t>
      </w:r>
      <w:r>
        <w:rPr>
          <w:sz w:val="28"/>
          <w:szCs w:val="28"/>
        </w:rPr>
        <w:t xml:space="preserve"> and ran for a bus.</w:t>
      </w:r>
    </w:p>
    <w:p w:rsidR="002D4755" w:rsidRPr="00586985" w:rsidRDefault="002D4755" w:rsidP="008D55D7">
      <w:pPr>
        <w:rPr>
          <w:sz w:val="28"/>
          <w:szCs w:val="28"/>
        </w:rPr>
      </w:pPr>
      <w:r>
        <w:rPr>
          <w:sz w:val="28"/>
          <w:szCs w:val="28"/>
        </w:rPr>
        <w:t xml:space="preserve">My dog can bark </w:t>
      </w:r>
      <w:r w:rsidRPr="008D55D7">
        <w:rPr>
          <w:color w:val="FF0000"/>
          <w:sz w:val="28"/>
          <w:szCs w:val="28"/>
        </w:rPr>
        <w:t>loudly</w:t>
      </w:r>
      <w:r>
        <w:rPr>
          <w:sz w:val="28"/>
          <w:szCs w:val="28"/>
        </w:rPr>
        <w:t>.</w:t>
      </w:r>
    </w:p>
    <w:p w:rsidR="002D4755" w:rsidRDefault="002D4755" w:rsidP="008D55D7">
      <w:pPr>
        <w:rPr>
          <w:sz w:val="28"/>
          <w:szCs w:val="28"/>
        </w:rPr>
      </w:pPr>
      <w:r>
        <w:rPr>
          <w:sz w:val="28"/>
          <w:szCs w:val="28"/>
        </w:rPr>
        <w:t xml:space="preserve">This is </w:t>
      </w:r>
      <w:r w:rsidRPr="008D55D7">
        <w:rPr>
          <w:color w:val="FF0000"/>
          <w:sz w:val="28"/>
          <w:szCs w:val="28"/>
        </w:rPr>
        <w:t>simply</w:t>
      </w:r>
      <w:r>
        <w:rPr>
          <w:sz w:val="28"/>
          <w:szCs w:val="28"/>
        </w:rPr>
        <w:t xml:space="preserve"> decorated hall.</w:t>
      </w:r>
    </w:p>
    <w:p w:rsidR="002D4755" w:rsidRDefault="002D4755" w:rsidP="008D55D7">
      <w:pPr>
        <w:rPr>
          <w:sz w:val="28"/>
          <w:szCs w:val="28"/>
        </w:rPr>
      </w:pPr>
      <w:r>
        <w:rPr>
          <w:sz w:val="28"/>
          <w:szCs w:val="28"/>
        </w:rPr>
        <w:t xml:space="preserve">The test was </w:t>
      </w:r>
      <w:r w:rsidRPr="008D55D7">
        <w:rPr>
          <w:color w:val="FF0000"/>
          <w:sz w:val="28"/>
          <w:szCs w:val="28"/>
        </w:rPr>
        <w:t>teribbly</w:t>
      </w:r>
      <w:r>
        <w:rPr>
          <w:sz w:val="28"/>
          <w:szCs w:val="28"/>
        </w:rPr>
        <w:t xml:space="preserve"> difficult.</w:t>
      </w:r>
    </w:p>
    <w:p w:rsidR="002D4755" w:rsidRPr="00586985" w:rsidRDefault="002D4755" w:rsidP="008D55D7">
      <w:pPr>
        <w:rPr>
          <w:sz w:val="28"/>
          <w:szCs w:val="28"/>
        </w:rPr>
      </w:pPr>
      <w:r>
        <w:rPr>
          <w:sz w:val="28"/>
          <w:szCs w:val="28"/>
        </w:rPr>
        <w:t xml:space="preserve">I must drive </w:t>
      </w:r>
      <w:r w:rsidRPr="008D55D7">
        <w:rPr>
          <w:color w:val="FF0000"/>
          <w:sz w:val="28"/>
          <w:szCs w:val="28"/>
        </w:rPr>
        <w:t>carefully</w:t>
      </w:r>
      <w:r>
        <w:rPr>
          <w:sz w:val="28"/>
          <w:szCs w:val="28"/>
        </w:rPr>
        <w:t>.</w:t>
      </w:r>
    </w:p>
    <w:p w:rsidR="002D4755" w:rsidRDefault="002D4755" w:rsidP="008D55D7">
      <w:pPr>
        <w:rPr>
          <w:sz w:val="28"/>
          <w:szCs w:val="28"/>
        </w:rPr>
      </w:pPr>
      <w:r>
        <w:rPr>
          <w:sz w:val="28"/>
          <w:szCs w:val="28"/>
        </w:rPr>
        <w:t xml:space="preserve">She looked at me very </w:t>
      </w:r>
      <w:r w:rsidRPr="008D55D7">
        <w:rPr>
          <w:color w:val="FF0000"/>
          <w:sz w:val="28"/>
          <w:szCs w:val="28"/>
        </w:rPr>
        <w:t>nervously</w:t>
      </w:r>
      <w:r>
        <w:rPr>
          <w:sz w:val="28"/>
          <w:szCs w:val="28"/>
        </w:rPr>
        <w:t xml:space="preserve"> and started to cry.</w:t>
      </w:r>
    </w:p>
    <w:p w:rsidR="002D4755" w:rsidRDefault="002D4755" w:rsidP="008D55D7">
      <w:pPr>
        <w:rPr>
          <w:sz w:val="28"/>
          <w:szCs w:val="28"/>
        </w:rPr>
      </w:pPr>
      <w:r>
        <w:rPr>
          <w:sz w:val="28"/>
          <w:szCs w:val="28"/>
        </w:rPr>
        <w:t xml:space="preserve">Susan works </w:t>
      </w:r>
      <w:r w:rsidRPr="00586985">
        <w:rPr>
          <w:color w:val="FF0000"/>
          <w:sz w:val="28"/>
          <w:szCs w:val="28"/>
        </w:rPr>
        <w:t>hard</w:t>
      </w:r>
      <w:r>
        <w:rPr>
          <w:sz w:val="28"/>
          <w:szCs w:val="28"/>
        </w:rPr>
        <w:t>.</w:t>
      </w:r>
    </w:p>
    <w:p w:rsidR="002D4755" w:rsidRDefault="002D4755" w:rsidP="008D55D7">
      <w:pPr>
        <w:rPr>
          <w:sz w:val="28"/>
          <w:szCs w:val="28"/>
        </w:rPr>
      </w:pPr>
    </w:p>
    <w:p w:rsidR="002D4755" w:rsidRDefault="002D4755" w:rsidP="00943A3F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</w:p>
    <w:p w:rsidR="002D4755" w:rsidRPr="00586985" w:rsidRDefault="002D4755" w:rsidP="00586985">
      <w:pPr>
        <w:rPr>
          <w:sz w:val="28"/>
          <w:szCs w:val="28"/>
        </w:rPr>
      </w:pPr>
      <w:r>
        <w:rPr>
          <w:sz w:val="28"/>
          <w:szCs w:val="28"/>
        </w:rPr>
        <w:t xml:space="preserve">Z večírku odešli pozdě.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They left the party </w:t>
      </w:r>
      <w:r w:rsidRPr="00586985">
        <w:rPr>
          <w:color w:val="FF0000"/>
          <w:sz w:val="28"/>
          <w:szCs w:val="28"/>
        </w:rPr>
        <w:t>late</w:t>
      </w:r>
      <w:r>
        <w:rPr>
          <w:sz w:val="28"/>
          <w:szCs w:val="28"/>
        </w:rPr>
        <w:t>.</w:t>
      </w:r>
    </w:p>
    <w:p w:rsidR="002D4755" w:rsidRPr="00586985" w:rsidRDefault="002D4755" w:rsidP="00586985">
      <w:pPr>
        <w:rPr>
          <w:sz w:val="28"/>
          <w:szCs w:val="28"/>
        </w:rPr>
      </w:pPr>
      <w:r>
        <w:rPr>
          <w:sz w:val="28"/>
          <w:szCs w:val="28"/>
        </w:rPr>
        <w:t xml:space="preserve">„Ukliď si pokoj“, řekla naštvaně.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„Clean your room“, she said </w:t>
      </w:r>
      <w:r w:rsidRPr="00586985">
        <w:rPr>
          <w:color w:val="FF0000"/>
          <w:sz w:val="28"/>
          <w:szCs w:val="28"/>
        </w:rPr>
        <w:t>angrily</w:t>
      </w:r>
      <w:r>
        <w:rPr>
          <w:sz w:val="28"/>
          <w:szCs w:val="28"/>
        </w:rPr>
        <w:t>.</w:t>
      </w:r>
    </w:p>
    <w:p w:rsidR="002D4755" w:rsidRPr="00586985" w:rsidRDefault="002D4755" w:rsidP="00586985">
      <w:pPr>
        <w:rPr>
          <w:sz w:val="28"/>
          <w:szCs w:val="28"/>
        </w:rPr>
      </w:pPr>
      <w:r>
        <w:rPr>
          <w:sz w:val="28"/>
          <w:szCs w:val="28"/>
        </w:rPr>
        <w:t xml:space="preserve">Můžeš jít pomalu?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Can you go </w:t>
      </w:r>
      <w:r w:rsidRPr="00586985">
        <w:rPr>
          <w:color w:val="FF0000"/>
          <w:sz w:val="28"/>
          <w:szCs w:val="28"/>
        </w:rPr>
        <w:t>slowly</w:t>
      </w:r>
      <w:r>
        <w:rPr>
          <w:sz w:val="28"/>
          <w:szCs w:val="28"/>
        </w:rPr>
        <w:t>.</w:t>
      </w:r>
    </w:p>
    <w:p w:rsidR="002D4755" w:rsidRPr="00586985" w:rsidRDefault="002D4755" w:rsidP="00586985">
      <w:pPr>
        <w:rPr>
          <w:sz w:val="28"/>
          <w:szCs w:val="28"/>
        </w:rPr>
      </w:pPr>
      <w:r>
        <w:rPr>
          <w:sz w:val="28"/>
          <w:szCs w:val="28"/>
        </w:rPr>
        <w:t xml:space="preserve">Dá se to opravit snadno.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You can repair it </w:t>
      </w:r>
      <w:r w:rsidRPr="00586985">
        <w:rPr>
          <w:color w:val="FF0000"/>
          <w:sz w:val="28"/>
          <w:szCs w:val="28"/>
        </w:rPr>
        <w:t>easily</w:t>
      </w:r>
      <w:r>
        <w:rPr>
          <w:sz w:val="28"/>
          <w:szCs w:val="28"/>
        </w:rPr>
        <w:t>.</w:t>
      </w:r>
    </w:p>
    <w:p w:rsidR="002D4755" w:rsidRPr="00586985" w:rsidRDefault="002D4755" w:rsidP="00586985">
      <w:pPr>
        <w:rPr>
          <w:sz w:val="28"/>
          <w:szCs w:val="28"/>
        </w:rPr>
      </w:pPr>
      <w:r>
        <w:rPr>
          <w:sz w:val="28"/>
          <w:szCs w:val="28"/>
        </w:rPr>
        <w:t xml:space="preserve">Běží velmi rychle.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He is running very </w:t>
      </w:r>
      <w:r w:rsidRPr="00586985">
        <w:rPr>
          <w:color w:val="FF0000"/>
          <w:sz w:val="28"/>
          <w:szCs w:val="28"/>
        </w:rPr>
        <w:t>fast</w:t>
      </w:r>
      <w:r>
        <w:rPr>
          <w:sz w:val="28"/>
          <w:szCs w:val="28"/>
        </w:rPr>
        <w:t>.</w:t>
      </w:r>
    </w:p>
    <w:p w:rsidR="002D4755" w:rsidRDefault="002D4755" w:rsidP="00586985">
      <w:pPr>
        <w:rPr>
          <w:sz w:val="28"/>
          <w:szCs w:val="28"/>
        </w:rPr>
      </w:pPr>
      <w:r>
        <w:rPr>
          <w:sz w:val="28"/>
          <w:szCs w:val="28"/>
        </w:rPr>
        <w:t>Neumí moc dobře bruslit.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He can´t skate </w:t>
      </w:r>
      <w:r w:rsidRPr="00586985">
        <w:rPr>
          <w:color w:val="FF0000"/>
          <w:sz w:val="28"/>
          <w:szCs w:val="28"/>
        </w:rPr>
        <w:t>well</w:t>
      </w:r>
      <w:r>
        <w:rPr>
          <w:sz w:val="28"/>
          <w:szCs w:val="28"/>
        </w:rPr>
        <w:t>.</w:t>
      </w:r>
    </w:p>
    <w:p w:rsidR="002D4755" w:rsidRDefault="002D4755" w:rsidP="00586985">
      <w:pPr>
        <w:rPr>
          <w:sz w:val="28"/>
          <w:szCs w:val="28"/>
        </w:rPr>
      </w:pPr>
    </w:p>
    <w:p w:rsidR="002D4755" w:rsidRDefault="002D4755" w:rsidP="00586985">
      <w:pPr>
        <w:rPr>
          <w:sz w:val="28"/>
          <w:szCs w:val="28"/>
        </w:rPr>
      </w:pPr>
    </w:p>
    <w:p w:rsidR="002D4755" w:rsidRDefault="002D4755" w:rsidP="00586985">
      <w:pPr>
        <w:rPr>
          <w:sz w:val="28"/>
          <w:szCs w:val="28"/>
        </w:rPr>
      </w:pPr>
    </w:p>
    <w:p w:rsidR="002D4755" w:rsidRDefault="002D4755" w:rsidP="00586985">
      <w:pPr>
        <w:rPr>
          <w:sz w:val="28"/>
          <w:szCs w:val="28"/>
        </w:rPr>
      </w:pPr>
    </w:p>
    <w:p w:rsidR="002D4755" w:rsidRDefault="002D4755" w:rsidP="00586985">
      <w:pPr>
        <w:rPr>
          <w:sz w:val="28"/>
          <w:szCs w:val="28"/>
        </w:rPr>
      </w:pPr>
    </w:p>
    <w:p w:rsidR="002D4755" w:rsidRDefault="002D4755" w:rsidP="00586985">
      <w:pPr>
        <w:rPr>
          <w:sz w:val="28"/>
          <w:szCs w:val="28"/>
        </w:rPr>
      </w:pPr>
    </w:p>
    <w:p w:rsidR="002D4755" w:rsidRDefault="002D4755" w:rsidP="00586985">
      <w:pPr>
        <w:rPr>
          <w:sz w:val="28"/>
          <w:szCs w:val="28"/>
        </w:rPr>
      </w:pPr>
    </w:p>
    <w:p w:rsidR="002D4755" w:rsidRDefault="002D4755" w:rsidP="00A967F2">
      <w:pPr>
        <w:pStyle w:val="Default"/>
        <w:rPr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Použité zdroje:</w:t>
      </w:r>
      <w:r>
        <w:rPr>
          <w:rFonts w:ascii="Arial" w:hAnsi="Arial" w:cs="Arial"/>
          <w:sz w:val="28"/>
          <w:szCs w:val="28"/>
        </w:rPr>
        <w:br/>
      </w:r>
    </w:p>
    <w:p w:rsidR="002D4755" w:rsidRDefault="002D4755" w:rsidP="00A967F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Autorem materiálu a všech jeho částí je Petra Jarošová.</w:t>
      </w:r>
      <w:r>
        <w:rPr>
          <w:sz w:val="28"/>
          <w:szCs w:val="28"/>
        </w:rPr>
        <w:br/>
        <w:t xml:space="preserve"> </w:t>
      </w:r>
    </w:p>
    <w:p w:rsidR="002D4755" w:rsidRDefault="002D4755" w:rsidP="00586985">
      <w:pPr>
        <w:rPr>
          <w:sz w:val="28"/>
          <w:szCs w:val="28"/>
        </w:rPr>
      </w:pPr>
    </w:p>
    <w:p w:rsidR="002D4755" w:rsidRDefault="002D4755" w:rsidP="00586985">
      <w:pPr>
        <w:rPr>
          <w:sz w:val="28"/>
          <w:szCs w:val="28"/>
        </w:rPr>
      </w:pPr>
    </w:p>
    <w:p w:rsidR="002D4755" w:rsidRDefault="002D4755" w:rsidP="00586985">
      <w:pPr>
        <w:rPr>
          <w:sz w:val="28"/>
          <w:szCs w:val="28"/>
        </w:rPr>
      </w:pPr>
    </w:p>
    <w:p w:rsidR="002D4755" w:rsidRDefault="002D4755" w:rsidP="00586985">
      <w:pPr>
        <w:rPr>
          <w:sz w:val="28"/>
          <w:szCs w:val="28"/>
        </w:rPr>
      </w:pPr>
    </w:p>
    <w:p w:rsidR="002D4755" w:rsidRDefault="002D4755" w:rsidP="00586985">
      <w:pPr>
        <w:rPr>
          <w:sz w:val="28"/>
          <w:szCs w:val="28"/>
        </w:rPr>
      </w:pPr>
    </w:p>
    <w:p w:rsidR="002D4755" w:rsidRPr="00586985" w:rsidRDefault="002D4755" w:rsidP="00586985">
      <w:pPr>
        <w:rPr>
          <w:sz w:val="28"/>
          <w:szCs w:val="28"/>
        </w:rPr>
      </w:pPr>
    </w:p>
    <w:p w:rsidR="002D4755" w:rsidRDefault="002D4755" w:rsidP="00943A3F">
      <w:pPr>
        <w:rPr>
          <w:sz w:val="28"/>
          <w:szCs w:val="28"/>
        </w:rPr>
      </w:pPr>
    </w:p>
    <w:p w:rsidR="002D4755" w:rsidRDefault="002D4755" w:rsidP="00943A3F">
      <w:pPr>
        <w:rPr>
          <w:sz w:val="28"/>
          <w:szCs w:val="28"/>
        </w:rPr>
      </w:pPr>
    </w:p>
    <w:p w:rsidR="002D4755" w:rsidRPr="00943A3F" w:rsidRDefault="002D4755" w:rsidP="00943A3F">
      <w:pPr>
        <w:rPr>
          <w:sz w:val="28"/>
          <w:szCs w:val="28"/>
        </w:rPr>
      </w:pPr>
    </w:p>
    <w:sectPr w:rsidR="002D4755" w:rsidRPr="00943A3F" w:rsidSect="00473D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3973E1"/>
    <w:multiLevelType w:val="hybridMultilevel"/>
    <w:tmpl w:val="A7DE6710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5694"/>
    <w:rsid w:val="000132F1"/>
    <w:rsid w:val="00040203"/>
    <w:rsid w:val="00074060"/>
    <w:rsid w:val="00087D02"/>
    <w:rsid w:val="0009463D"/>
    <w:rsid w:val="000977B8"/>
    <w:rsid w:val="000A2FE0"/>
    <w:rsid w:val="000B0711"/>
    <w:rsid w:val="000B456F"/>
    <w:rsid w:val="000E2554"/>
    <w:rsid w:val="000E47FA"/>
    <w:rsid w:val="000E5C9C"/>
    <w:rsid w:val="000F3E92"/>
    <w:rsid w:val="0010364A"/>
    <w:rsid w:val="0016036B"/>
    <w:rsid w:val="00165017"/>
    <w:rsid w:val="00172FFD"/>
    <w:rsid w:val="00185DA3"/>
    <w:rsid w:val="001A1C48"/>
    <w:rsid w:val="001A76B5"/>
    <w:rsid w:val="001D3B8D"/>
    <w:rsid w:val="001D3BB4"/>
    <w:rsid w:val="001D7BEB"/>
    <w:rsid w:val="001E0B72"/>
    <w:rsid w:val="001F3263"/>
    <w:rsid w:val="00205600"/>
    <w:rsid w:val="00226FAB"/>
    <w:rsid w:val="00233CC4"/>
    <w:rsid w:val="00250F6C"/>
    <w:rsid w:val="002A39C8"/>
    <w:rsid w:val="002A3D65"/>
    <w:rsid w:val="002B5D39"/>
    <w:rsid w:val="002C2736"/>
    <w:rsid w:val="002D121B"/>
    <w:rsid w:val="002D4755"/>
    <w:rsid w:val="00302579"/>
    <w:rsid w:val="0030608B"/>
    <w:rsid w:val="00322EDA"/>
    <w:rsid w:val="00325DF8"/>
    <w:rsid w:val="00355E60"/>
    <w:rsid w:val="00375A64"/>
    <w:rsid w:val="00381830"/>
    <w:rsid w:val="00386B1A"/>
    <w:rsid w:val="003908FE"/>
    <w:rsid w:val="003A05E7"/>
    <w:rsid w:val="003B15BD"/>
    <w:rsid w:val="003D0ED1"/>
    <w:rsid w:val="003E7208"/>
    <w:rsid w:val="003F783A"/>
    <w:rsid w:val="00427456"/>
    <w:rsid w:val="00451D97"/>
    <w:rsid w:val="004556FC"/>
    <w:rsid w:val="004669AA"/>
    <w:rsid w:val="00473DA1"/>
    <w:rsid w:val="00486233"/>
    <w:rsid w:val="004A5D10"/>
    <w:rsid w:val="004C4D42"/>
    <w:rsid w:val="004E30AF"/>
    <w:rsid w:val="004E4364"/>
    <w:rsid w:val="004F50FA"/>
    <w:rsid w:val="005034A4"/>
    <w:rsid w:val="0052346A"/>
    <w:rsid w:val="00531133"/>
    <w:rsid w:val="00561EC2"/>
    <w:rsid w:val="00577976"/>
    <w:rsid w:val="00586985"/>
    <w:rsid w:val="00587CD3"/>
    <w:rsid w:val="00595125"/>
    <w:rsid w:val="005B50EE"/>
    <w:rsid w:val="005C1AE3"/>
    <w:rsid w:val="005F6488"/>
    <w:rsid w:val="005F79B8"/>
    <w:rsid w:val="00603927"/>
    <w:rsid w:val="006179C5"/>
    <w:rsid w:val="006237B6"/>
    <w:rsid w:val="00630801"/>
    <w:rsid w:val="006533E9"/>
    <w:rsid w:val="00674A8E"/>
    <w:rsid w:val="006A3CE2"/>
    <w:rsid w:val="006D19D2"/>
    <w:rsid w:val="006F389B"/>
    <w:rsid w:val="00707692"/>
    <w:rsid w:val="00716626"/>
    <w:rsid w:val="00723E73"/>
    <w:rsid w:val="00724A62"/>
    <w:rsid w:val="00726DBC"/>
    <w:rsid w:val="007479D6"/>
    <w:rsid w:val="00776E4D"/>
    <w:rsid w:val="00787B9B"/>
    <w:rsid w:val="00794325"/>
    <w:rsid w:val="007A2F3C"/>
    <w:rsid w:val="007E09F5"/>
    <w:rsid w:val="007F6C25"/>
    <w:rsid w:val="00800EA8"/>
    <w:rsid w:val="00817778"/>
    <w:rsid w:val="00863D92"/>
    <w:rsid w:val="008662BA"/>
    <w:rsid w:val="00887032"/>
    <w:rsid w:val="008A5E6A"/>
    <w:rsid w:val="008B3A59"/>
    <w:rsid w:val="008B641B"/>
    <w:rsid w:val="008D55D7"/>
    <w:rsid w:val="008D649A"/>
    <w:rsid w:val="008E39B1"/>
    <w:rsid w:val="008E6933"/>
    <w:rsid w:val="008F5A7C"/>
    <w:rsid w:val="00901F6F"/>
    <w:rsid w:val="00911125"/>
    <w:rsid w:val="00925694"/>
    <w:rsid w:val="0093155C"/>
    <w:rsid w:val="00943A3F"/>
    <w:rsid w:val="0095143B"/>
    <w:rsid w:val="00962251"/>
    <w:rsid w:val="00972146"/>
    <w:rsid w:val="00974424"/>
    <w:rsid w:val="009823C1"/>
    <w:rsid w:val="009A426C"/>
    <w:rsid w:val="009B45FF"/>
    <w:rsid w:val="009B62DD"/>
    <w:rsid w:val="009C072A"/>
    <w:rsid w:val="009C39D1"/>
    <w:rsid w:val="009C61C4"/>
    <w:rsid w:val="009F0822"/>
    <w:rsid w:val="009F739B"/>
    <w:rsid w:val="00A0025B"/>
    <w:rsid w:val="00A040D7"/>
    <w:rsid w:val="00A364F2"/>
    <w:rsid w:val="00A67A4A"/>
    <w:rsid w:val="00A800ED"/>
    <w:rsid w:val="00A87404"/>
    <w:rsid w:val="00A91EC1"/>
    <w:rsid w:val="00A967F2"/>
    <w:rsid w:val="00AB2204"/>
    <w:rsid w:val="00AC13C2"/>
    <w:rsid w:val="00AD087A"/>
    <w:rsid w:val="00AD25D4"/>
    <w:rsid w:val="00B16645"/>
    <w:rsid w:val="00B316DC"/>
    <w:rsid w:val="00B4513A"/>
    <w:rsid w:val="00B557CA"/>
    <w:rsid w:val="00B62EE0"/>
    <w:rsid w:val="00B67C85"/>
    <w:rsid w:val="00B85C42"/>
    <w:rsid w:val="00B8674C"/>
    <w:rsid w:val="00B87EE4"/>
    <w:rsid w:val="00BB0F16"/>
    <w:rsid w:val="00BD3578"/>
    <w:rsid w:val="00BE7E2B"/>
    <w:rsid w:val="00BF6570"/>
    <w:rsid w:val="00C23ABB"/>
    <w:rsid w:val="00C35E82"/>
    <w:rsid w:val="00C77D36"/>
    <w:rsid w:val="00CD734F"/>
    <w:rsid w:val="00D00F45"/>
    <w:rsid w:val="00D02377"/>
    <w:rsid w:val="00D05F45"/>
    <w:rsid w:val="00D175CC"/>
    <w:rsid w:val="00D26AA2"/>
    <w:rsid w:val="00D3540F"/>
    <w:rsid w:val="00D36F9E"/>
    <w:rsid w:val="00D40E3C"/>
    <w:rsid w:val="00D45C16"/>
    <w:rsid w:val="00D74E0E"/>
    <w:rsid w:val="00DA5ACF"/>
    <w:rsid w:val="00DD0A05"/>
    <w:rsid w:val="00DD22C3"/>
    <w:rsid w:val="00E12F47"/>
    <w:rsid w:val="00E171A2"/>
    <w:rsid w:val="00E46DE7"/>
    <w:rsid w:val="00E67EC8"/>
    <w:rsid w:val="00E77120"/>
    <w:rsid w:val="00EE4199"/>
    <w:rsid w:val="00F12AE8"/>
    <w:rsid w:val="00F20412"/>
    <w:rsid w:val="00F31C5A"/>
    <w:rsid w:val="00F54FE2"/>
    <w:rsid w:val="00F622B8"/>
    <w:rsid w:val="00F62745"/>
    <w:rsid w:val="00F8255F"/>
    <w:rsid w:val="00FA0415"/>
    <w:rsid w:val="00FA678C"/>
    <w:rsid w:val="00FC2385"/>
    <w:rsid w:val="00FE7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3A3F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A967F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6</Pages>
  <Words>486</Words>
  <Characters>2870</Characters>
  <Application>Microsoft Office Outlook</Application>
  <DocSecurity>0</DocSecurity>
  <Lines>0</Lines>
  <Paragraphs>0</Paragraphs>
  <ScaleCrop>false</ScaleCrop>
  <Company>ZŠ a MŠ Kladno, Norská 2633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B210</dc:creator>
  <cp:keywords/>
  <dc:description/>
  <cp:lastModifiedBy>B210</cp:lastModifiedBy>
  <cp:revision>5</cp:revision>
  <dcterms:created xsi:type="dcterms:W3CDTF">2014-05-20T08:08:00Z</dcterms:created>
  <dcterms:modified xsi:type="dcterms:W3CDTF">2014-05-31T19:47:00Z</dcterms:modified>
</cp:coreProperties>
</file>